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3FA" w:rsidRDefault="002243FA" w:rsidP="005136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Уважаемые Людмила Владимировна, </w:t>
      </w:r>
    </w:p>
    <w:p w:rsidR="002243FA" w:rsidRDefault="002243FA" w:rsidP="005136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Светлана Александровна, Михаил Иванович, </w:t>
      </w:r>
    </w:p>
    <w:p w:rsidR="002243FA" w:rsidRPr="003446E4" w:rsidRDefault="002243FA" w:rsidP="005136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Ольга Викторовна, депутаты и приглашенные</w:t>
      </w:r>
      <w:r w:rsidRPr="003446E4">
        <w:rPr>
          <w:rFonts w:ascii="Times New Roman" w:hAnsi="Times New Roman"/>
          <w:sz w:val="28"/>
          <w:szCs w:val="28"/>
        </w:rPr>
        <w:t>!</w:t>
      </w:r>
    </w:p>
    <w:p w:rsidR="002243FA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 xml:space="preserve">Пять лет назад, а именно </w:t>
      </w:r>
      <w:smartTag w:uri="urn:schemas-microsoft-com:office:smarttags" w:element="date">
        <w:smartTagPr>
          <w:attr w:name="Year" w:val="2013"/>
          <w:attr w:name="Day" w:val="23"/>
          <w:attr w:name="Month" w:val="3"/>
          <w:attr w:name="ls" w:val="trans"/>
        </w:smartTagPr>
        <w:r w:rsidRPr="003446E4">
          <w:rPr>
            <w:rFonts w:ascii="Times New Roman" w:hAnsi="Times New Roman"/>
            <w:sz w:val="28"/>
            <w:szCs w:val="28"/>
          </w:rPr>
          <w:t>23 марта 2013 года</w:t>
        </w:r>
      </w:smartTag>
      <w:r w:rsidRPr="003446E4">
        <w:rPr>
          <w:rFonts w:ascii="Times New Roman" w:hAnsi="Times New Roman"/>
          <w:sz w:val="28"/>
          <w:szCs w:val="28"/>
        </w:rPr>
        <w:t xml:space="preserve"> в п. Новосветловский, в здании администрации поселения состоялся большой казачий круг, на котором было принято решение о создании на территории Коммунарского сельского поселения казачьего общества, так же на этом кругу казаки избрали меня своим атаманом. В соответствии с нашим уставом атаман избирается на срок 5 лет, </w:t>
      </w:r>
      <w:r>
        <w:rPr>
          <w:rFonts w:ascii="Times New Roman" w:hAnsi="Times New Roman"/>
          <w:sz w:val="28"/>
          <w:szCs w:val="28"/>
        </w:rPr>
        <w:t>в прошлом году на большом отчетно-выборном круге меня единогласно переизбрали на второй срок. На сегодняшний день казачеству на Донской земле уделяется большое внимание, казачье общество, являясь общественной организацией активно участвует в общественной и политической деятельности поселения, взаимодействуют с другими общественными организациями как на территории поселения, так и за его пределами.</w:t>
      </w:r>
      <w:r w:rsidRPr="00937926">
        <w:rPr>
          <w:rFonts w:ascii="Times New Roman" w:hAnsi="Times New Roman"/>
          <w:sz w:val="28"/>
          <w:szCs w:val="28"/>
        </w:rPr>
        <w:t xml:space="preserve"> </w:t>
      </w:r>
    </w:p>
    <w:p w:rsidR="002243FA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же на территории Коммунарского сельского поселения функционируют Совет ветеранов, Общество инвалидов, Добровольная народная Дружина, Женсовет. Волонтерское движение. Все общественные организации активно взаимодействуют с казачьим обществом и участвуют в тех или иных мероприятиях, проводимых казаками. Будь то проведение праздничных мероприятий, охрана общественного порядка или работа с детьми и молодежью. </w:t>
      </w:r>
    </w:p>
    <w:p w:rsidR="002243FA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в отчетном году п</w:t>
      </w:r>
      <w:r w:rsidRPr="00D5455E">
        <w:rPr>
          <w:rFonts w:ascii="Times New Roman" w:hAnsi="Times New Roman"/>
          <w:sz w:val="28"/>
          <w:szCs w:val="28"/>
        </w:rPr>
        <w:t>о поручению Председателя районного собрания депутатов – Главы Октябрьского района Луганцева Е.П. о выявлении и обследовании мест захоронений, захоронений героев Советского союза, героев Социалистического труда, почетных жителей и земляков, погибших в разные годы, а также воинских захоронений Администрацией и волонтерской организацией Коммунарского сельского поселения была проведена поисковая работа. В результате, которой было выявлено восемь захоронений героев Социалистического труда, четыре захоронения воинов, погибших в разные годы, изготовлены паспорта захоронений, проведена уборка от сорной растительности. Решается вопрос по установке памятника герою Социалистического труда Королевой Ксении Максимовне. За каждым захоронением закреплен ответственный из числа членов волон</w:t>
      </w:r>
      <w:r>
        <w:rPr>
          <w:rFonts w:ascii="Times New Roman" w:hAnsi="Times New Roman"/>
          <w:sz w:val="28"/>
          <w:szCs w:val="28"/>
        </w:rPr>
        <w:t>терской организации поселения.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Особую роль в жизни поселения играет работа с семьями</w:t>
      </w:r>
      <w:r w:rsidRPr="00D5455E">
        <w:rPr>
          <w:rFonts w:ascii="Times New Roman" w:hAnsi="Times New Roman"/>
          <w:sz w:val="28"/>
          <w:szCs w:val="28"/>
        </w:rPr>
        <w:t xml:space="preserve">    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 xml:space="preserve">  В связи с трагическим случаем, произошедшим в нашем поселении, Советом профилактики по работе с семьей и молодежью Администрации Коммунарского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455E">
        <w:rPr>
          <w:rFonts w:ascii="Times New Roman" w:hAnsi="Times New Roman"/>
          <w:sz w:val="28"/>
          <w:szCs w:val="28"/>
        </w:rPr>
        <w:t>была максимально активизирована профилактическая и разъяснительная работа с многодетными семьями, с семьями, находящимися в социально – опасном положении, трудной жизненной ситуации (17 семей под наблюдением Совета профилактики по работе с семьей и молодежью, на учете в КДН и ЗП состоит 2 несовершеннолетних).  А именно посещение семей на дому, проведение профилактических бесед с вручением памяток соответствующей тематики (под роспись). Разъяснительная работа по соблюдению Законодательства в части ответственности родителей по содержанию и воспитанию несовершеннолетних и охране здоровья и жизни детей, профилактики детского травматизма, безопасности детей особенно в период летних каникул, контроль по занятости детей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 xml:space="preserve"> Так же особое внимание уделялось пресечению безнадзорного купания несовершеннолетних. 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 xml:space="preserve">2018 год в России был объявлен годом добровольца (волонтера),  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>волонтёрскому движению сегодня необходимо формировать социально-значимый заказ на массовую подготовку лидеров-волонтёров, которые смогут привлечь в добровольчество креативных и мыслящих людей. Для этого нужно продолжать воспитывать соответствующее отношение к волонтёрской деятельности, открывать образовательные центры подготовки волонтёров, разрабатывать и применять грамотную информационную политику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 </w:t>
      </w:r>
      <w:r w:rsidRPr="00D5455E">
        <w:rPr>
          <w:rFonts w:ascii="Times New Roman" w:hAnsi="Times New Roman"/>
          <w:sz w:val="28"/>
          <w:szCs w:val="28"/>
        </w:rPr>
        <w:t>2016г в СК п. Новосветловский действует Казачий спортивно – патриотический казачий клуб «Степной Сокол» руководитель С.А.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455E">
        <w:rPr>
          <w:rFonts w:ascii="Times New Roman" w:hAnsi="Times New Roman"/>
          <w:sz w:val="28"/>
          <w:szCs w:val="28"/>
        </w:rPr>
        <w:t xml:space="preserve">Порядин, в котором дети и подростки занимаются по направлениям: фланкировка казачьей шашкой, поясная казачья борьба, гиревой спорт. На счету воспитанников этого клуба имеются победы не только в районных, но и в областных соревнованиях. Воспитанники спортивно – патриотического казачьего клуба «Степной Сокол» заняли все 3 призовых места в муниципальном этапе «Спартакиады Дона - 2018».                                                                                                                                     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 xml:space="preserve"> Главная наша задача - увеличить количество детей и подростков, занимающихся физической культурой и спортом, особенно среди детей, подростков и молодежи. 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>В 2018г наше поселение активно принимает участие в сдаче нормативов Всероссийского физкультурно – спортивного комплекса ГТО всего за год нормативы сдали 114, из них выполнили на золото – 9 чел., серебро – 7 чел., бронза - 6 чел.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>Работа с молодежью в К</w:t>
      </w:r>
      <w:r>
        <w:rPr>
          <w:rFonts w:ascii="Times New Roman" w:hAnsi="Times New Roman"/>
          <w:sz w:val="28"/>
          <w:szCs w:val="28"/>
        </w:rPr>
        <w:t>оммунарском</w:t>
      </w:r>
      <w:r w:rsidRPr="00D5455E">
        <w:rPr>
          <w:rFonts w:ascii="Times New Roman" w:hAnsi="Times New Roman"/>
          <w:sz w:val="28"/>
          <w:szCs w:val="28"/>
        </w:rPr>
        <w:t xml:space="preserve"> поселении строится на совместных усилиях специалистов администрации с волонтерским отрядом, </w:t>
      </w:r>
      <w:r>
        <w:rPr>
          <w:rFonts w:ascii="Times New Roman" w:hAnsi="Times New Roman"/>
          <w:sz w:val="28"/>
          <w:szCs w:val="28"/>
        </w:rPr>
        <w:t xml:space="preserve">казаками, </w:t>
      </w:r>
      <w:r w:rsidRPr="00D5455E">
        <w:rPr>
          <w:rFonts w:ascii="Times New Roman" w:hAnsi="Times New Roman"/>
          <w:sz w:val="28"/>
          <w:szCs w:val="28"/>
        </w:rPr>
        <w:t>учащимися школ, активом поселения, Молодежным парламентом при Собрании депутатов Октябрьского района.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 xml:space="preserve">В работе с молодежью основная задача заключается в развитии социальной активности и творческого потенциала личности молодого человека, организации разнообразных форм досуга, создание условий для полной самореализации. 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5455E">
        <w:rPr>
          <w:rFonts w:ascii="Times New Roman" w:hAnsi="Times New Roman"/>
          <w:sz w:val="28"/>
          <w:szCs w:val="28"/>
        </w:rPr>
        <w:t xml:space="preserve">В 2018 году молодежь поселка была привлечена к спортивным, игровым, патриотическим мероприятиям, акциям, субботникам, сдаче нормативов ГТО. 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>В июне прошедшего года Администрацией поселения совместно с Центром занятости населения организованно временное трудоустройство несовершеннолетних. Всего было трудоустроено 14 несовершеннолетних граждан. Основное направление работы – это благоустройство поселка. Ребята покрасили опоры уличного освещения, убрали со столбов расклеенные листовки.</w:t>
      </w:r>
    </w:p>
    <w:p w:rsidR="002243FA" w:rsidRPr="00D5455E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 xml:space="preserve">Волонтеры поселка так же участвуют во всех мероприятиях, организованных на территории поселка -это всевозможные акции (например, такие как «Молодежь против террора», «Георгиевская ленточка»), в распространении тематических листовок среди жителей поселения направленных на пропаганду здорового образа жизни, участвуют в проведении мероприятий таких как "Нет забытой войны, нет забытых героев", «День пионерии», «Свеча памяти». </w:t>
      </w:r>
    </w:p>
    <w:p w:rsidR="002243FA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455E">
        <w:rPr>
          <w:rFonts w:ascii="Times New Roman" w:hAnsi="Times New Roman"/>
          <w:sz w:val="28"/>
          <w:szCs w:val="28"/>
        </w:rPr>
        <w:t xml:space="preserve">Посетили семьи ветеранов ВОВ и пенсионеров, оказали им всевозможную помощь (помощь по хозяйству, благоустройство </w:t>
      </w:r>
      <w:r>
        <w:rPr>
          <w:rFonts w:ascii="Times New Roman" w:hAnsi="Times New Roman"/>
          <w:sz w:val="28"/>
          <w:szCs w:val="28"/>
        </w:rPr>
        <w:t>п</w:t>
      </w:r>
      <w:r w:rsidRPr="00D5455E">
        <w:rPr>
          <w:rFonts w:ascii="Times New Roman" w:hAnsi="Times New Roman"/>
          <w:sz w:val="28"/>
          <w:szCs w:val="28"/>
        </w:rPr>
        <w:t>ридворовой территории, опиловка деревьев). Посещали «Центр социального обслуживания граждан пожилого возраста и инвалидов» Октябрьского района. В течении текущего года неоднократно посещали приют «Огонек» с игровыми программами. Устраивали игровые встречи с детьми-инвалидами общественной ор</w:t>
      </w:r>
      <w:r>
        <w:rPr>
          <w:rFonts w:ascii="Times New Roman" w:hAnsi="Times New Roman"/>
          <w:sz w:val="28"/>
          <w:szCs w:val="28"/>
        </w:rPr>
        <w:t xml:space="preserve">ганизации НКО «Ветер перемен». </w:t>
      </w:r>
    </w:p>
    <w:p w:rsidR="002243FA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Переходя к теме казачества, немного расскажу о казачьем обществе.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 xml:space="preserve">На момент создания общества численный состав казаков составлял 7 </w:t>
      </w:r>
      <w:r>
        <w:rPr>
          <w:rFonts w:ascii="Times New Roman" w:hAnsi="Times New Roman"/>
          <w:sz w:val="28"/>
          <w:szCs w:val="28"/>
        </w:rPr>
        <w:t xml:space="preserve">человек, на сегодняшний день </w:t>
      </w:r>
      <w:r w:rsidRPr="003446E4">
        <w:rPr>
          <w:rFonts w:ascii="Times New Roman" w:hAnsi="Times New Roman"/>
          <w:sz w:val="28"/>
          <w:szCs w:val="28"/>
        </w:rPr>
        <w:t>численность членов общества</w:t>
      </w:r>
      <w:r>
        <w:rPr>
          <w:rFonts w:ascii="Times New Roman" w:hAnsi="Times New Roman"/>
          <w:sz w:val="28"/>
          <w:szCs w:val="28"/>
        </w:rPr>
        <w:t xml:space="preserve"> составляет </w:t>
      </w:r>
      <w:r w:rsidRPr="003446E4">
        <w:rPr>
          <w:rFonts w:ascii="Times New Roman" w:hAnsi="Times New Roman"/>
          <w:sz w:val="28"/>
          <w:szCs w:val="28"/>
        </w:rPr>
        <w:t>52 казак</w:t>
      </w:r>
      <w:r>
        <w:rPr>
          <w:rFonts w:ascii="Times New Roman" w:hAnsi="Times New Roman"/>
          <w:sz w:val="28"/>
          <w:szCs w:val="28"/>
        </w:rPr>
        <w:t>а</w:t>
      </w:r>
      <w:r w:rsidRPr="003446E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но </w:t>
      </w:r>
      <w:r w:rsidRPr="003446E4">
        <w:rPr>
          <w:rFonts w:ascii="Times New Roman" w:hAnsi="Times New Roman"/>
          <w:sz w:val="28"/>
          <w:szCs w:val="28"/>
        </w:rPr>
        <w:t>вместе с тем не все казаки, состоящие в обществе, ведут активную деятельность, 36 процентов общества это казаки, которые, так сказать только числятся, не посещают круги, собрания и проводимые нами мероприятия</w:t>
      </w:r>
      <w:r>
        <w:rPr>
          <w:rFonts w:ascii="Times New Roman" w:hAnsi="Times New Roman"/>
          <w:sz w:val="28"/>
          <w:szCs w:val="28"/>
        </w:rPr>
        <w:t>.</w:t>
      </w:r>
      <w:r w:rsidRPr="003446E4">
        <w:rPr>
          <w:rFonts w:ascii="Times New Roman" w:hAnsi="Times New Roman"/>
          <w:sz w:val="28"/>
          <w:szCs w:val="28"/>
        </w:rPr>
        <w:t xml:space="preserve"> Остальные 64 процента, а это не много не мало 31 человек ведут активную деятельность либо принимают активное участие в этой деятельности направленной на развитие патриотического, казачьего воспитания, возрождение православных традиций Дона, традиционного образа жизни казаков, коневодства и т.д.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 xml:space="preserve">По чиновному составу общество включает в себя 9 офицеров, в том числе 2 высших офицера, 13 унтер-офицеров и 30 казаков. В настоящее время чинопроизводство затормозилось, но я думаю с божьей помощью после изменений в юрту чинопроизводство сдвинется с мертвой точки, и мы подтвердим казакам, имеющим воинские звания соответствующие чины. 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>По возрастному составу общество включает казаков от 19 до 68 лет от роду, большую часть общества составляют казаки в возрасте от 30 до 60 лет из них 56% не достигли 40 летного возраста.</w:t>
      </w:r>
    </w:p>
    <w:p w:rsidR="002243FA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>ХКО «Староковыльное» официально зарегистрировано в налоговой инспекции и внесено в государственный реестр казачьих обществ</w:t>
      </w:r>
      <w:r>
        <w:rPr>
          <w:rFonts w:ascii="Times New Roman" w:hAnsi="Times New Roman"/>
          <w:sz w:val="28"/>
          <w:szCs w:val="28"/>
        </w:rPr>
        <w:t>, ещё в</w:t>
      </w:r>
      <w:r w:rsidRPr="003446E4">
        <w:rPr>
          <w:rFonts w:ascii="Times New Roman" w:hAnsi="Times New Roman"/>
          <w:sz w:val="28"/>
          <w:szCs w:val="28"/>
        </w:rPr>
        <w:t xml:space="preserve"> 2015 году</w:t>
      </w:r>
      <w:r>
        <w:rPr>
          <w:rFonts w:ascii="Times New Roman" w:hAnsi="Times New Roman"/>
          <w:sz w:val="28"/>
          <w:szCs w:val="28"/>
        </w:rPr>
        <w:t>, тогда же было</w:t>
      </w:r>
      <w:r w:rsidRPr="003446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3446E4">
        <w:rPr>
          <w:rFonts w:ascii="Times New Roman" w:hAnsi="Times New Roman"/>
          <w:sz w:val="28"/>
          <w:szCs w:val="28"/>
        </w:rPr>
        <w:t>ереведено на упрощенную систему налогообложения.</w:t>
      </w:r>
      <w:r>
        <w:rPr>
          <w:rFonts w:ascii="Times New Roman" w:hAnsi="Times New Roman"/>
          <w:sz w:val="28"/>
          <w:szCs w:val="28"/>
        </w:rPr>
        <w:t xml:space="preserve"> В отчетном году</w:t>
      </w:r>
      <w:r w:rsidRPr="003446E4">
        <w:rPr>
          <w:rFonts w:ascii="Times New Roman" w:hAnsi="Times New Roman"/>
          <w:sz w:val="28"/>
          <w:szCs w:val="28"/>
        </w:rPr>
        <w:t xml:space="preserve"> получена электронная подпись и налажен электронный документооборот с налоговой и фондом социального страхования.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446E4">
        <w:rPr>
          <w:rFonts w:ascii="Times New Roman" w:hAnsi="Times New Roman"/>
          <w:sz w:val="28"/>
          <w:szCs w:val="28"/>
        </w:rPr>
        <w:t xml:space="preserve">а сегодняшний день ХКО «Староковыльное» одно из самых активных казачьих обществ Нижнедонского Юрта, </w:t>
      </w:r>
      <w:r>
        <w:rPr>
          <w:rFonts w:ascii="Times New Roman" w:hAnsi="Times New Roman"/>
          <w:sz w:val="28"/>
          <w:szCs w:val="28"/>
        </w:rPr>
        <w:t>только за прошлый год совместно с общественными организациями поселения, при поддержке Администрации поселения и МУК «Красногорняцкий СДК» обществом было организованно и проведено семь масштабных мероприятий</w:t>
      </w:r>
      <w:r w:rsidRPr="003446E4">
        <w:rPr>
          <w:rFonts w:ascii="Times New Roman" w:hAnsi="Times New Roman"/>
          <w:sz w:val="28"/>
          <w:szCs w:val="28"/>
        </w:rPr>
        <w:t xml:space="preserve">, причем большинство из них регионального и даже федерального уровня. Начиная в 2014 году с масленицы в п. Новосветловский </w:t>
      </w:r>
      <w:r>
        <w:rPr>
          <w:rFonts w:ascii="Times New Roman" w:hAnsi="Times New Roman"/>
          <w:sz w:val="28"/>
          <w:szCs w:val="28"/>
        </w:rPr>
        <w:t>к</w:t>
      </w:r>
      <w:r w:rsidRPr="003446E4">
        <w:rPr>
          <w:rFonts w:ascii="Times New Roman" w:hAnsi="Times New Roman"/>
          <w:sz w:val="28"/>
          <w:szCs w:val="28"/>
        </w:rPr>
        <w:t xml:space="preserve"> 2018 году </w:t>
      </w:r>
      <w:r>
        <w:rPr>
          <w:rFonts w:ascii="Times New Roman" w:hAnsi="Times New Roman"/>
          <w:sz w:val="28"/>
          <w:szCs w:val="28"/>
        </w:rPr>
        <w:t>проводится</w:t>
      </w:r>
      <w:r w:rsidRPr="003446E4">
        <w:rPr>
          <w:rFonts w:ascii="Times New Roman" w:hAnsi="Times New Roman"/>
          <w:sz w:val="28"/>
          <w:szCs w:val="28"/>
        </w:rPr>
        <w:t xml:space="preserve"> уже </w:t>
      </w:r>
      <w:r>
        <w:rPr>
          <w:rFonts w:ascii="Times New Roman" w:hAnsi="Times New Roman"/>
          <w:sz w:val="28"/>
          <w:szCs w:val="28"/>
        </w:rPr>
        <w:t>8</w:t>
      </w:r>
      <w:r w:rsidRPr="003446E4">
        <w:rPr>
          <w:rFonts w:ascii="Times New Roman" w:hAnsi="Times New Roman"/>
          <w:sz w:val="28"/>
          <w:szCs w:val="28"/>
        </w:rPr>
        <w:t xml:space="preserve"> традиционных ежегодных масштабных мероприятий, а именно Рождество для детей проводиться ежегодно с 2016 года, Фестиваль Рождественский сочельник, в котором принимали участие гармонисты-золотодесятники телепроекта «Играй гармонь» с 2017 года, крещенск</w:t>
      </w:r>
      <w:r>
        <w:rPr>
          <w:rFonts w:ascii="Times New Roman" w:hAnsi="Times New Roman"/>
          <w:sz w:val="28"/>
          <w:szCs w:val="28"/>
        </w:rPr>
        <w:t>ие купания с 2016 года</w:t>
      </w:r>
      <w:r w:rsidRPr="003446E4">
        <w:rPr>
          <w:rFonts w:ascii="Times New Roman" w:hAnsi="Times New Roman"/>
          <w:sz w:val="28"/>
          <w:szCs w:val="28"/>
        </w:rPr>
        <w:t>, казачьи национальные игры «Степной сокол» с 2015 года, фестиваль «Казачья осень», в рамках которого</w:t>
      </w:r>
      <w:r>
        <w:rPr>
          <w:rFonts w:ascii="Times New Roman" w:hAnsi="Times New Roman"/>
          <w:sz w:val="28"/>
          <w:szCs w:val="28"/>
        </w:rPr>
        <w:t xml:space="preserve"> проводятся скачки с 2015 года, а так же</w:t>
      </w:r>
      <w:r w:rsidRPr="003446E4">
        <w:rPr>
          <w:rFonts w:ascii="Times New Roman" w:hAnsi="Times New Roman"/>
          <w:sz w:val="28"/>
          <w:szCs w:val="28"/>
        </w:rPr>
        <w:t xml:space="preserve"> с 2015 года мы принимаем и организовываем чемпионат по рубке шашкой «</w:t>
      </w:r>
      <w:r>
        <w:rPr>
          <w:rFonts w:ascii="Times New Roman" w:hAnsi="Times New Roman"/>
          <w:sz w:val="28"/>
          <w:szCs w:val="28"/>
        </w:rPr>
        <w:t xml:space="preserve">Степная Казарла» на Нижнем Дону, так же ярким концертом был отмечен 5-лений юбилей со дня образования общества </w:t>
      </w:r>
      <w:r w:rsidRPr="003446E4">
        <w:rPr>
          <w:rFonts w:ascii="Times New Roman" w:hAnsi="Times New Roman"/>
          <w:sz w:val="28"/>
          <w:szCs w:val="28"/>
        </w:rPr>
        <w:t xml:space="preserve"> В СМИ постоянно появляются сюжеты о наших мероприятиях.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>Сегодня казаки общества работают в разных направлениях развития казачьих традиций и быта, культивирование казачьих видов спорта, укрепление патриотизма и силы казачьего духа</w:t>
      </w:r>
      <w:r>
        <w:rPr>
          <w:rFonts w:ascii="Times New Roman" w:hAnsi="Times New Roman"/>
          <w:sz w:val="28"/>
          <w:szCs w:val="28"/>
        </w:rPr>
        <w:t>, а также совместно с ДНД поселения охрана общественного порядка, профилактика терроризма и экстремизма на территории поселения.</w:t>
      </w:r>
      <w:r w:rsidRPr="003446E4">
        <w:rPr>
          <w:rFonts w:ascii="Times New Roman" w:hAnsi="Times New Roman"/>
          <w:sz w:val="28"/>
          <w:szCs w:val="28"/>
        </w:rPr>
        <w:t xml:space="preserve"> 4 члена нашего общества являются членами федерации по рубке шашкой «Казарла», более того Ростовское отделение возглавляет мой первый товарищ хорунжий Черный Вячеслав Дмитриевич</w:t>
      </w:r>
      <w:r>
        <w:rPr>
          <w:rFonts w:ascii="Times New Roman" w:hAnsi="Times New Roman"/>
          <w:sz w:val="28"/>
          <w:szCs w:val="28"/>
        </w:rPr>
        <w:t>, который так же является дружинником казачьей дружины района</w:t>
      </w:r>
      <w:r w:rsidRPr="003446E4">
        <w:rPr>
          <w:rFonts w:ascii="Times New Roman" w:hAnsi="Times New Roman"/>
          <w:sz w:val="28"/>
          <w:szCs w:val="28"/>
        </w:rPr>
        <w:t>, еженедельно по воскресеньям в п. Новосветловский проводятся тренировки по рубке шашкой для детей и взрослых</w:t>
      </w:r>
      <w:r>
        <w:rPr>
          <w:rFonts w:ascii="Times New Roman" w:hAnsi="Times New Roman"/>
          <w:sz w:val="28"/>
          <w:szCs w:val="28"/>
        </w:rPr>
        <w:t>.</w:t>
      </w:r>
      <w:r w:rsidRPr="003446E4">
        <w:rPr>
          <w:rFonts w:ascii="Times New Roman" w:hAnsi="Times New Roman"/>
          <w:sz w:val="28"/>
          <w:szCs w:val="28"/>
        </w:rPr>
        <w:t xml:space="preserve"> 3-е членов нашего общества (всего с юрта 4) подписали контракт и служат в роте национальной обороны, они хорошо зарекомендовали себя в учениях запад 2017 и имеют благодарственные письма от Главы Администрации района. Так же не могу не отметить Младшего вахмистра Авдеева Александра Викторовича, обучающего детей боевым единоборствам.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Вообще </w:t>
      </w:r>
      <w:r w:rsidRPr="003446E4">
        <w:rPr>
          <w:rFonts w:ascii="Times New Roman" w:hAnsi="Times New Roman"/>
          <w:sz w:val="28"/>
          <w:szCs w:val="28"/>
        </w:rPr>
        <w:t xml:space="preserve">общество достаточно открыто к взаимодействию. За прошедший период у нас налажены добрые отношения со многими организациями и объединениями, такими как федерация по Рубке шашкой «Степная Казарла», Казачьи коллективы «Азовские Сказанья», «Синегорцы молодцы», «Любо», военный казачий клуб «Казачья Слава» г. Азов, Ансамбль «Мелодия» г. Шахты, я уже не говорю о наших, местных коллективах. Так же хочу отметить положительное взаимодействие с Региональным Отделением «Казаки нижнего Дона» г. Шахты, Сидорово Кадамовским казачьим обществом, Мало-несветаевским казачье общество г. Новошахтинск, Симикаракорским Юртом и мн. другие. Мы не только проводим свои мероприятия, но и активно участвуем в мероприятиях, проводимых за пределами станицы, это и покрова богородицы в ст. Кривянской и г. Шахты, День георгиевского кавалера в г. Азове, Фестиваль «Степь ковыльная» в Керчике-Саврове и </w:t>
      </w:r>
      <w:r>
        <w:rPr>
          <w:rFonts w:ascii="Times New Roman" w:hAnsi="Times New Roman"/>
          <w:sz w:val="28"/>
          <w:szCs w:val="28"/>
        </w:rPr>
        <w:t xml:space="preserve">другие </w:t>
      </w:r>
      <w:r w:rsidRPr="003446E4">
        <w:rPr>
          <w:rFonts w:ascii="Times New Roman" w:hAnsi="Times New Roman"/>
          <w:sz w:val="28"/>
          <w:szCs w:val="28"/>
        </w:rPr>
        <w:t>различные мероприятия, проводимые в юрту, округе и войске.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же </w:t>
      </w:r>
      <w:r w:rsidRPr="003446E4">
        <w:rPr>
          <w:rFonts w:ascii="Times New Roman" w:hAnsi="Times New Roman"/>
          <w:sz w:val="28"/>
          <w:szCs w:val="28"/>
        </w:rPr>
        <w:t>не могу не коснуться духовно-нравственной деятельности общества, на сегодняшний день между ХКО «Староковыльное» и приходом храма Архистратига Михаила заключено соглашение о сотрудничестве. Казаки кто в большей, кто в меньшей мере участвуют во всех духовных мероприятиях посвященным празднованию великих праздников или панихид. К сожалению, хочу отметить недостаточное участие членов обществ</w:t>
      </w:r>
      <w:r>
        <w:rPr>
          <w:rFonts w:ascii="Times New Roman" w:hAnsi="Times New Roman"/>
          <w:sz w:val="28"/>
          <w:szCs w:val="28"/>
        </w:rPr>
        <w:t>а в жизни церкви.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 xml:space="preserve">Продолжая тему религии хочу коснуться уникального события в жизни нашего общества, о котором не упомянул ранее, казаком </w:t>
      </w:r>
      <w:r>
        <w:rPr>
          <w:rFonts w:ascii="Times New Roman" w:hAnsi="Times New Roman"/>
          <w:sz w:val="28"/>
          <w:szCs w:val="28"/>
        </w:rPr>
        <w:t>п</w:t>
      </w:r>
      <w:r w:rsidRPr="003446E4">
        <w:rPr>
          <w:rFonts w:ascii="Times New Roman" w:hAnsi="Times New Roman"/>
          <w:sz w:val="28"/>
          <w:szCs w:val="28"/>
        </w:rPr>
        <w:t>. Малая Сопка Хрущовым Валерием Васильевичем, было инициирована и поддержана как казаками общества, так и жителями п. Малая Сопка установка православного креста на въезде в х</w:t>
      </w:r>
      <w:r>
        <w:rPr>
          <w:rFonts w:ascii="Times New Roman" w:hAnsi="Times New Roman"/>
          <w:sz w:val="28"/>
          <w:szCs w:val="28"/>
        </w:rPr>
        <w:t>уторе.</w:t>
      </w:r>
      <w:r w:rsidRPr="003446E4">
        <w:rPr>
          <w:rFonts w:ascii="Times New Roman" w:hAnsi="Times New Roman"/>
          <w:sz w:val="28"/>
          <w:szCs w:val="28"/>
        </w:rPr>
        <w:t xml:space="preserve"> С момента установки и освящения креста в хуторе появился свой праздник, который весело отмечают как жители поселка, так и мы вместе за одним столом, </w:t>
      </w:r>
      <w:r>
        <w:rPr>
          <w:rFonts w:ascii="Times New Roman" w:hAnsi="Times New Roman"/>
          <w:sz w:val="28"/>
          <w:szCs w:val="28"/>
        </w:rPr>
        <w:t>позже</w:t>
      </w:r>
      <w:r w:rsidRPr="003446E4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поселке</w:t>
      </w:r>
      <w:r w:rsidRPr="003446E4">
        <w:rPr>
          <w:rFonts w:ascii="Times New Roman" w:hAnsi="Times New Roman"/>
          <w:sz w:val="28"/>
          <w:szCs w:val="28"/>
        </w:rPr>
        <w:t xml:space="preserve"> появился и памятник павшим войнам в ВОВ, и я думаю жители </w:t>
      </w:r>
      <w:r>
        <w:rPr>
          <w:rFonts w:ascii="Times New Roman" w:hAnsi="Times New Roman"/>
          <w:sz w:val="28"/>
          <w:szCs w:val="28"/>
        </w:rPr>
        <w:t>поселка</w:t>
      </w:r>
      <w:r w:rsidRPr="003446E4">
        <w:rPr>
          <w:rFonts w:ascii="Times New Roman" w:hAnsi="Times New Roman"/>
          <w:sz w:val="28"/>
          <w:szCs w:val="28"/>
        </w:rPr>
        <w:t xml:space="preserve"> на этом не остановятся. Вот так одно событие рождает новые и новые инициативы.</w:t>
      </w:r>
      <w:r>
        <w:rPr>
          <w:rFonts w:ascii="Times New Roman" w:hAnsi="Times New Roman"/>
          <w:sz w:val="28"/>
          <w:szCs w:val="28"/>
        </w:rPr>
        <w:t xml:space="preserve"> Переняв эстафету у жителей Малая Сопка, казаками Агаповым Александром Алексеевичем и Середа Александр Петровичем, при участии жителей п. Заозереье, в отчетном году на въезде в их поселок, так же был установлен поклонный крест, при освящении креста впервые в поселке прошло освящение водного источника-колодца и крестный ход. День установки поклонного креста был отмечен выступлением хоровых художественных коллективов Коммунарского сельского поселения и г. Шахты, а также ярким выступлением казачьего военно-патриотического клуба «Сокол», я искренне надеюсь, что этот день станет для жителей посёлка ежегодным праздником, поскольку у поселка появился свой небесный покровитель – преподобный Сергей Радонежский.  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 xml:space="preserve">Жизнь хуторского или станичного общества неразрывно связана </w:t>
      </w:r>
      <w:r>
        <w:rPr>
          <w:rFonts w:ascii="Times New Roman" w:hAnsi="Times New Roman"/>
          <w:sz w:val="28"/>
          <w:szCs w:val="28"/>
        </w:rPr>
        <w:t>с жизнью юрта</w:t>
      </w:r>
      <w:r w:rsidRPr="003446E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2018 году прошел выборный круг Нижнедонского Юрта атаманом был выбран Гудков Анатолий Михайлович, глава Администрации Бессергеневского сельского поселения, родовой казак, опытный руководитель</w:t>
      </w:r>
      <w:r w:rsidRPr="003446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Деятельность прошлого правления Юрта</w:t>
      </w:r>
      <w:r w:rsidRPr="003446E4">
        <w:rPr>
          <w:rFonts w:ascii="Times New Roman" w:hAnsi="Times New Roman"/>
          <w:sz w:val="28"/>
          <w:szCs w:val="28"/>
        </w:rPr>
        <w:t xml:space="preserve"> негативно сказал</w:t>
      </w:r>
      <w:r>
        <w:rPr>
          <w:rFonts w:ascii="Times New Roman" w:hAnsi="Times New Roman"/>
          <w:sz w:val="28"/>
          <w:szCs w:val="28"/>
        </w:rPr>
        <w:t>а</w:t>
      </w:r>
      <w:r w:rsidRPr="003446E4">
        <w:rPr>
          <w:rFonts w:ascii="Times New Roman" w:hAnsi="Times New Roman"/>
          <w:sz w:val="28"/>
          <w:szCs w:val="28"/>
        </w:rPr>
        <w:t>сь на взаимоотношениях между п</w:t>
      </w:r>
      <w:r>
        <w:rPr>
          <w:rFonts w:ascii="Times New Roman" w:hAnsi="Times New Roman"/>
          <w:sz w:val="28"/>
          <w:szCs w:val="28"/>
        </w:rPr>
        <w:t xml:space="preserve">ервичными казачьими обществами и участии казаков других обществ в наших мероприятиях. </w:t>
      </w:r>
      <w:r w:rsidRPr="003446E4">
        <w:rPr>
          <w:rFonts w:ascii="Times New Roman" w:hAnsi="Times New Roman"/>
          <w:sz w:val="28"/>
          <w:szCs w:val="28"/>
        </w:rPr>
        <w:t xml:space="preserve">Но мы проводим </w:t>
      </w:r>
      <w:r>
        <w:rPr>
          <w:rFonts w:ascii="Times New Roman" w:hAnsi="Times New Roman"/>
          <w:sz w:val="28"/>
          <w:szCs w:val="28"/>
        </w:rPr>
        <w:t xml:space="preserve">наши </w:t>
      </w:r>
      <w:r w:rsidRPr="003446E4">
        <w:rPr>
          <w:rFonts w:ascii="Times New Roman" w:hAnsi="Times New Roman"/>
          <w:sz w:val="28"/>
          <w:szCs w:val="28"/>
        </w:rPr>
        <w:t>мероприятия не для галочки, не для того чтобы возвысится или отличиться, наши мероприятия направлены на развитие настоящего казачества, настоящей культуры, настоящих традиций, настоящего патриотизма, они направлены на жителей станиц и хуторов, на наших детей и внуков</w:t>
      </w:r>
      <w:r>
        <w:rPr>
          <w:rFonts w:ascii="Times New Roman" w:hAnsi="Times New Roman"/>
          <w:sz w:val="28"/>
          <w:szCs w:val="28"/>
        </w:rPr>
        <w:t xml:space="preserve">. Искренне надеюсь, что новое руководство Юрта в корне изменит ситуацию и проводимые нами мероприятия станут еще более массовыми, поскольку все они направлены на патриотическое воспитание молодежи и объединение казаков. </w:t>
      </w:r>
      <w:r w:rsidRPr="003446E4">
        <w:rPr>
          <w:rFonts w:ascii="Times New Roman" w:hAnsi="Times New Roman"/>
          <w:sz w:val="28"/>
          <w:szCs w:val="28"/>
        </w:rPr>
        <w:t>У нас много помощников, среди тех, кто по тем или иным причинам не хочет или, в силу своей национальности, не может стать членом нашего общества. Но даже они видят свет в том, что мы делаем, и готовы помогать и далее.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 xml:space="preserve">Теперь о недостатках и планах на будущее. </w:t>
      </w:r>
      <w:r>
        <w:rPr>
          <w:rFonts w:ascii="Times New Roman" w:hAnsi="Times New Roman"/>
          <w:sz w:val="28"/>
          <w:szCs w:val="28"/>
        </w:rPr>
        <w:t>Мы не окрыл</w:t>
      </w:r>
      <w:r w:rsidRPr="003446E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емся</w:t>
      </w:r>
      <w:r w:rsidRPr="003446E4">
        <w:rPr>
          <w:rFonts w:ascii="Times New Roman" w:hAnsi="Times New Roman"/>
          <w:sz w:val="28"/>
          <w:szCs w:val="28"/>
        </w:rPr>
        <w:t xml:space="preserve"> нашими успехами, </w:t>
      </w:r>
      <w:r>
        <w:rPr>
          <w:rFonts w:ascii="Times New Roman" w:hAnsi="Times New Roman"/>
          <w:sz w:val="28"/>
          <w:szCs w:val="28"/>
        </w:rPr>
        <w:t xml:space="preserve">сейчас нам необходимо </w:t>
      </w:r>
      <w:r w:rsidRPr="003446E4">
        <w:rPr>
          <w:rFonts w:ascii="Times New Roman" w:hAnsi="Times New Roman"/>
          <w:sz w:val="28"/>
          <w:szCs w:val="28"/>
        </w:rPr>
        <w:t xml:space="preserve">вспомнить о том, что мы начали, но не доделали, запланировали, но не начали. </w:t>
      </w:r>
      <w:r>
        <w:rPr>
          <w:rFonts w:ascii="Times New Roman" w:hAnsi="Times New Roman"/>
          <w:sz w:val="28"/>
          <w:szCs w:val="28"/>
        </w:rPr>
        <w:t>О</w:t>
      </w:r>
      <w:r w:rsidRPr="003446E4">
        <w:rPr>
          <w:rFonts w:ascii="Times New Roman" w:hAnsi="Times New Roman"/>
          <w:sz w:val="28"/>
          <w:szCs w:val="28"/>
        </w:rPr>
        <w:t>пределить приоритеты развития общества и самое главное заняться экономичес</w:t>
      </w:r>
      <w:r>
        <w:rPr>
          <w:rFonts w:ascii="Times New Roman" w:hAnsi="Times New Roman"/>
          <w:sz w:val="28"/>
          <w:szCs w:val="28"/>
        </w:rPr>
        <w:t>кой составлявшей</w:t>
      </w:r>
      <w:r w:rsidRPr="003446E4">
        <w:rPr>
          <w:rFonts w:ascii="Times New Roman" w:hAnsi="Times New Roman"/>
          <w:sz w:val="28"/>
          <w:szCs w:val="28"/>
        </w:rPr>
        <w:t xml:space="preserve">, с целью не только уйти от взносов и вывести общество на самообеспечение, но и улучшить благосостояние членов общества и </w:t>
      </w:r>
      <w:r>
        <w:rPr>
          <w:rFonts w:ascii="Times New Roman" w:hAnsi="Times New Roman"/>
          <w:sz w:val="28"/>
          <w:szCs w:val="28"/>
        </w:rPr>
        <w:t xml:space="preserve">казачьих </w:t>
      </w:r>
      <w:r w:rsidRPr="003446E4">
        <w:rPr>
          <w:rFonts w:ascii="Times New Roman" w:hAnsi="Times New Roman"/>
          <w:sz w:val="28"/>
          <w:szCs w:val="28"/>
        </w:rPr>
        <w:t xml:space="preserve">семей. Необходимо вернуться к вопросам </w:t>
      </w:r>
      <w:r>
        <w:rPr>
          <w:rFonts w:ascii="Times New Roman" w:hAnsi="Times New Roman"/>
          <w:sz w:val="28"/>
          <w:szCs w:val="28"/>
        </w:rPr>
        <w:t xml:space="preserve">развития </w:t>
      </w:r>
      <w:r w:rsidRPr="003446E4">
        <w:rPr>
          <w:rFonts w:ascii="Times New Roman" w:hAnsi="Times New Roman"/>
          <w:sz w:val="28"/>
          <w:szCs w:val="28"/>
        </w:rPr>
        <w:t xml:space="preserve">животноводства, в том числе пищевого коневодства и создания базы сбыта продукции, туристического объекта, развитие швейного и шорного ремесла, кузнечного дела. </w:t>
      </w:r>
      <w:r>
        <w:rPr>
          <w:rFonts w:ascii="Times New Roman" w:hAnsi="Times New Roman"/>
          <w:sz w:val="28"/>
          <w:szCs w:val="28"/>
        </w:rPr>
        <w:t>Далее у</w:t>
      </w:r>
      <w:r w:rsidRPr="003446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общества</w:t>
      </w:r>
      <w:r w:rsidRPr="003446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есть</w:t>
      </w:r>
      <w:r w:rsidRPr="003446E4">
        <w:rPr>
          <w:rFonts w:ascii="Times New Roman" w:hAnsi="Times New Roman"/>
          <w:sz w:val="28"/>
          <w:szCs w:val="28"/>
        </w:rPr>
        <w:t xml:space="preserve"> помещение </w:t>
      </w:r>
      <w:r>
        <w:rPr>
          <w:rFonts w:ascii="Times New Roman" w:hAnsi="Times New Roman"/>
          <w:sz w:val="28"/>
          <w:szCs w:val="28"/>
        </w:rPr>
        <w:t>под правление</w:t>
      </w:r>
      <w:r w:rsidRPr="003446E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нужен </w:t>
      </w:r>
      <w:r w:rsidRPr="003446E4">
        <w:rPr>
          <w:rFonts w:ascii="Times New Roman" w:hAnsi="Times New Roman"/>
          <w:sz w:val="28"/>
          <w:szCs w:val="28"/>
        </w:rPr>
        <w:t xml:space="preserve">только внутренний косметический ремонт, </w:t>
      </w:r>
      <w:r>
        <w:rPr>
          <w:rFonts w:ascii="Times New Roman" w:hAnsi="Times New Roman"/>
          <w:sz w:val="28"/>
          <w:szCs w:val="28"/>
        </w:rPr>
        <w:t>я думаю в текущем году мы этот вопрос закроем</w:t>
      </w:r>
      <w:r w:rsidRPr="003446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Необходимо наращивать материальную базу. Увеличить количество посещений и обеспечить участие в мероприятиях, проводимых другими казачьими обществами, нужно формировать официальные делегации на участие в масштабных историко-культурных фестивалях, реконструкциях, исторических форумах и т.д. Т</w:t>
      </w:r>
      <w:r w:rsidRPr="003446E4">
        <w:rPr>
          <w:rFonts w:ascii="Times New Roman" w:hAnsi="Times New Roman"/>
          <w:sz w:val="28"/>
          <w:szCs w:val="28"/>
        </w:rPr>
        <w:t>акже необходимо проводить работу по привлечению в общество новых казаков, желательно из числа уже отслужившей молодежи и казаков, имеющих опыт в управлении бизнесом.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46E4">
        <w:rPr>
          <w:rFonts w:ascii="Times New Roman" w:hAnsi="Times New Roman"/>
          <w:sz w:val="28"/>
          <w:szCs w:val="28"/>
        </w:rPr>
        <w:t>Ставя перед собой амбициозные цели надо стремиться к их воплощению, сил и возможностей у нас хватает, ведь мы казаки 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46E4">
        <w:rPr>
          <w:rFonts w:ascii="Times New Roman" w:hAnsi="Times New Roman"/>
          <w:sz w:val="28"/>
          <w:szCs w:val="28"/>
        </w:rPr>
        <w:t>нами Бог.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 доклад по отчету о деятельности ХКО Староковыльное и других общественных организаций Коммунарского сельского поселения за прошедший год окончен, спасибо за внимание.</w:t>
      </w:r>
    </w:p>
    <w:p w:rsidR="002243FA" w:rsidRPr="003446E4" w:rsidRDefault="002243FA" w:rsidP="005136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принять мой отчет, и я готов ответить на все ваши вопросы и выслушать предложения.</w:t>
      </w:r>
    </w:p>
    <w:sectPr w:rsidR="002243FA" w:rsidRPr="003446E4" w:rsidSect="005136F4">
      <w:pgSz w:w="11906" w:h="16838" w:code="9"/>
      <w:pgMar w:top="624" w:right="737" w:bottom="624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09A3"/>
    <w:rsid w:val="00166A71"/>
    <w:rsid w:val="001A2075"/>
    <w:rsid w:val="0021398D"/>
    <w:rsid w:val="002243FA"/>
    <w:rsid w:val="00266C60"/>
    <w:rsid w:val="002D6FFB"/>
    <w:rsid w:val="00306572"/>
    <w:rsid w:val="003446E4"/>
    <w:rsid w:val="003522A8"/>
    <w:rsid w:val="003F09A3"/>
    <w:rsid w:val="00403782"/>
    <w:rsid w:val="00417381"/>
    <w:rsid w:val="00466987"/>
    <w:rsid w:val="00484653"/>
    <w:rsid w:val="005136F4"/>
    <w:rsid w:val="00615640"/>
    <w:rsid w:val="00635A02"/>
    <w:rsid w:val="006503EF"/>
    <w:rsid w:val="00652D89"/>
    <w:rsid w:val="00681474"/>
    <w:rsid w:val="006978A1"/>
    <w:rsid w:val="006A1BEA"/>
    <w:rsid w:val="006A2625"/>
    <w:rsid w:val="0070371E"/>
    <w:rsid w:val="00805D1A"/>
    <w:rsid w:val="00831A3F"/>
    <w:rsid w:val="008A72B4"/>
    <w:rsid w:val="00936B13"/>
    <w:rsid w:val="00937926"/>
    <w:rsid w:val="00A56057"/>
    <w:rsid w:val="00B52AEC"/>
    <w:rsid w:val="00B55C5E"/>
    <w:rsid w:val="00BD5D31"/>
    <w:rsid w:val="00C26110"/>
    <w:rsid w:val="00C44314"/>
    <w:rsid w:val="00C66016"/>
    <w:rsid w:val="00C91E5B"/>
    <w:rsid w:val="00CA01A5"/>
    <w:rsid w:val="00CC79A5"/>
    <w:rsid w:val="00CD46AF"/>
    <w:rsid w:val="00CF7CCF"/>
    <w:rsid w:val="00D20C1D"/>
    <w:rsid w:val="00D5455E"/>
    <w:rsid w:val="00D81E7A"/>
    <w:rsid w:val="00DA1F24"/>
    <w:rsid w:val="00DC1B51"/>
    <w:rsid w:val="00E65FB8"/>
    <w:rsid w:val="00E90782"/>
    <w:rsid w:val="00ED23E3"/>
    <w:rsid w:val="00F21D5B"/>
    <w:rsid w:val="00F24B47"/>
    <w:rsid w:val="00F31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CC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B52AE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52A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52AE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52A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52AE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52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2AE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D5D3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167</TotalTime>
  <Pages>5</Pages>
  <Words>2327</Words>
  <Characters>13265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Rederic</dc:creator>
  <cp:keywords/>
  <dc:description/>
  <cp:lastModifiedBy>Admin</cp:lastModifiedBy>
  <cp:revision>6</cp:revision>
  <cp:lastPrinted>2019-02-11T13:44:00Z</cp:lastPrinted>
  <dcterms:created xsi:type="dcterms:W3CDTF">2019-02-10T15:01:00Z</dcterms:created>
  <dcterms:modified xsi:type="dcterms:W3CDTF">2019-02-25T11:33:00Z</dcterms:modified>
</cp:coreProperties>
</file>