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156" w:rsidRDefault="00966156" w:rsidP="00A30E67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966156" w:rsidRPr="00A30E67" w:rsidRDefault="00966156" w:rsidP="00A30E67">
      <w:pPr>
        <w:spacing w:after="0" w:line="240" w:lineRule="auto"/>
        <w:jc w:val="center"/>
        <w:rPr>
          <w:rFonts w:ascii="Times New Roman" w:hAnsi="Times New Roman"/>
          <w:b/>
          <w:noProof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91.3pt;margin-top:-20.75pt;width:40.15pt;height:63pt;z-index:251658240;visibility:visible;mso-wrap-distance-left:7.1pt;mso-wrap-distance-right:7.1pt;mso-position-horizontal-relative:page">
            <v:imagedata r:id="rId5" o:title=""/>
            <w10:wrap type="topAndBottom" anchorx="page"/>
          </v:shape>
        </w:pict>
      </w:r>
      <w:r w:rsidRPr="005B3D17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966156" w:rsidRPr="005B3D17" w:rsidRDefault="00966156" w:rsidP="00EC187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3D17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966156" w:rsidRPr="005B3D17" w:rsidRDefault="00966156" w:rsidP="00A30E67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3D17">
        <w:rPr>
          <w:rFonts w:ascii="Times New Roman" w:hAnsi="Times New Roman"/>
          <w:b/>
          <w:caps/>
          <w:sz w:val="28"/>
          <w:szCs w:val="28"/>
        </w:rPr>
        <w:t>октябрьский район</w:t>
      </w:r>
    </w:p>
    <w:p w:rsidR="00966156" w:rsidRPr="005B3D17" w:rsidRDefault="00966156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3D17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b/>
          <w:sz w:val="28"/>
          <w:szCs w:val="28"/>
        </w:rPr>
        <w:t>Коммунарское</w:t>
      </w:r>
      <w:r w:rsidRPr="005B3D17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:rsidR="00966156" w:rsidRPr="00A30E67" w:rsidRDefault="00966156" w:rsidP="00A30E6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B3D17">
        <w:rPr>
          <w:rFonts w:ascii="Times New Roman" w:hAnsi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/>
          <w:b/>
          <w:sz w:val="28"/>
          <w:szCs w:val="28"/>
        </w:rPr>
        <w:t>Коммунарского</w:t>
      </w:r>
      <w:r w:rsidRPr="005B3D17">
        <w:rPr>
          <w:rFonts w:ascii="Times New Roman" w:hAnsi="Times New Roman"/>
          <w:b/>
          <w:sz w:val="28"/>
          <w:szCs w:val="28"/>
        </w:rPr>
        <w:t xml:space="preserve">  сельского поселения</w:t>
      </w:r>
    </w:p>
    <w:p w:rsidR="00966156" w:rsidRPr="00EF5C03" w:rsidRDefault="00966156" w:rsidP="00EC1878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EF5C03">
        <w:rPr>
          <w:rFonts w:ascii="Times New Roman" w:hAnsi="Times New Roman"/>
          <w:b/>
          <w:sz w:val="44"/>
          <w:szCs w:val="44"/>
        </w:rPr>
        <w:t>ПОСТАНОВЛЕНИЕ</w:t>
      </w:r>
    </w:p>
    <w:p w:rsidR="00966156" w:rsidRPr="005B3D17" w:rsidRDefault="00966156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6156" w:rsidRPr="005B3D17" w:rsidRDefault="00966156" w:rsidP="001159E6">
      <w:pPr>
        <w:spacing w:after="0" w:line="240" w:lineRule="auto"/>
        <w:ind w:right="-28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smartTag w:uri="urn:schemas-microsoft-com:office:smarttags" w:element="date">
        <w:smartTagPr>
          <w:attr w:name="Year" w:val="2022"/>
          <w:attr w:name="Day" w:val="24"/>
          <w:attr w:name="Month" w:val="10"/>
          <w:attr w:name="ls" w:val="trans"/>
        </w:smartTagPr>
        <w:r>
          <w:rPr>
            <w:rFonts w:ascii="Times New Roman" w:hAnsi="Times New Roman"/>
            <w:b/>
            <w:bCs/>
            <w:sz w:val="28"/>
            <w:szCs w:val="28"/>
          </w:rPr>
          <w:t>24.10.2022</w:t>
        </w:r>
      </w:smartTag>
      <w:r w:rsidRPr="005B3D17">
        <w:rPr>
          <w:rFonts w:ascii="Times New Roman" w:hAnsi="Times New Roman"/>
          <w:b/>
          <w:bCs/>
          <w:sz w:val="28"/>
          <w:szCs w:val="28"/>
        </w:rPr>
        <w:t xml:space="preserve">г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Pr="005B3D17"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5B3D17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Pr="005B3D17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 w:rsidRPr="005B3D17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160</w:t>
      </w:r>
      <w:r w:rsidRPr="005B3D17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Pr="005B3D17"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</w:rPr>
        <w:t xml:space="preserve"> п. Новосветловский</w:t>
      </w:r>
    </w:p>
    <w:p w:rsidR="00966156" w:rsidRPr="005B3D17" w:rsidRDefault="00966156" w:rsidP="00FE7F00">
      <w:pPr>
        <w:spacing w:after="0" w:line="240" w:lineRule="auto"/>
        <w:ind w:right="5130"/>
        <w:jc w:val="both"/>
        <w:rPr>
          <w:rFonts w:ascii="Times New Roman" w:hAnsi="Times New Roman"/>
          <w:bCs/>
          <w:sz w:val="28"/>
          <w:szCs w:val="28"/>
        </w:rPr>
      </w:pPr>
    </w:p>
    <w:p w:rsidR="00966156" w:rsidRDefault="00966156" w:rsidP="00FE7F00">
      <w:pPr>
        <w:pStyle w:val="NoSpacing"/>
        <w:ind w:right="5130"/>
        <w:jc w:val="both"/>
        <w:rPr>
          <w:rFonts w:ascii="Times New Roman" w:hAnsi="Times New Roman"/>
          <w:sz w:val="28"/>
          <w:szCs w:val="28"/>
        </w:rPr>
      </w:pPr>
      <w:r w:rsidRPr="00FE7F00">
        <w:rPr>
          <w:rFonts w:ascii="Times New Roman" w:hAnsi="Times New Roman"/>
          <w:sz w:val="28"/>
          <w:szCs w:val="28"/>
        </w:rPr>
        <w:t>Об утверждении порядка взаимодействия</w:t>
      </w:r>
      <w:r>
        <w:rPr>
          <w:rFonts w:ascii="Times New Roman" w:hAnsi="Times New Roman"/>
          <w:sz w:val="28"/>
          <w:szCs w:val="28"/>
        </w:rPr>
        <w:t xml:space="preserve"> Администрация </w:t>
      </w:r>
      <w:r w:rsidRPr="00FE7F00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оммунарского </w:t>
      </w:r>
      <w:r w:rsidRPr="00FE7F00">
        <w:rPr>
          <w:rFonts w:ascii="Times New Roman" w:hAnsi="Times New Roman"/>
          <w:sz w:val="28"/>
          <w:szCs w:val="28"/>
        </w:rPr>
        <w:t xml:space="preserve">сельского </w:t>
      </w:r>
    </w:p>
    <w:p w:rsidR="00966156" w:rsidRPr="00FE7F00" w:rsidRDefault="00966156" w:rsidP="00FE7F00">
      <w:pPr>
        <w:pStyle w:val="NoSpacing"/>
        <w:ind w:right="5130"/>
        <w:jc w:val="both"/>
        <w:rPr>
          <w:rFonts w:ascii="Times New Roman" w:hAnsi="Times New Roman"/>
          <w:sz w:val="28"/>
          <w:szCs w:val="28"/>
        </w:rPr>
      </w:pPr>
      <w:r w:rsidRPr="00FE7F00">
        <w:rPr>
          <w:rFonts w:ascii="Times New Roman" w:hAnsi="Times New Roman"/>
          <w:sz w:val="28"/>
          <w:szCs w:val="28"/>
        </w:rPr>
        <w:t>поселения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966156" w:rsidRDefault="00966156" w:rsidP="00FE7F00">
      <w:pPr>
        <w:pStyle w:val="ConsPlusCell"/>
        <w:ind w:firstLine="709"/>
        <w:jc w:val="both"/>
      </w:pPr>
    </w:p>
    <w:p w:rsidR="00966156" w:rsidRPr="000F7607" w:rsidRDefault="00966156" w:rsidP="00FE7F00">
      <w:pPr>
        <w:pStyle w:val="ConsPlusCell"/>
        <w:ind w:firstLine="709"/>
        <w:jc w:val="both"/>
      </w:pPr>
      <w:r>
        <w:t xml:space="preserve">В соответствии с </w:t>
      </w:r>
      <w:r w:rsidRPr="00FE7F00">
        <w:t>Федеральны</w:t>
      </w:r>
      <w:r>
        <w:t>м</w:t>
      </w:r>
      <w:r w:rsidRPr="00FE7F00">
        <w:t xml:space="preserve"> закон</w:t>
      </w:r>
      <w:r>
        <w:t>ом</w:t>
      </w:r>
      <w:r w:rsidRPr="00FE7F00">
        <w:t xml:space="preserve"> от </w:t>
      </w:r>
      <w:smartTag w:uri="urn:schemas-microsoft-com:office:smarttags" w:element="date">
        <w:smartTagPr>
          <w:attr w:name="Year" w:val="2022"/>
          <w:attr w:name="Day" w:val="14"/>
          <w:attr w:name="Month" w:val="07"/>
          <w:attr w:name="ls" w:val="trans"/>
        </w:smartTagPr>
        <w:r w:rsidRPr="00FE7F00">
          <w:t>14.07.2022</w:t>
        </w:r>
      </w:smartTag>
      <w:r w:rsidRPr="00FE7F00">
        <w:t xml:space="preserve"> № 340-ФЗ "О внесении изменений в статью 2 Федерального закона "О благотворительной деятельности и добровольчестве (волонтерстве)"</w:t>
      </w:r>
      <w:r>
        <w:t xml:space="preserve">, Федеральным законом от </w:t>
      </w:r>
      <w:smartTag w:uri="urn:schemas-microsoft-com:office:smarttags" w:element="date">
        <w:smartTagPr>
          <w:attr w:name="Year" w:val="2018"/>
          <w:attr w:name="Day" w:val="05"/>
          <w:attr w:name="Month" w:val="2"/>
          <w:attr w:name="ls" w:val="trans"/>
        </w:smartTagPr>
        <w:r>
          <w:t>05.02.2018</w:t>
        </w:r>
      </w:smartTag>
      <w:r>
        <w:t xml:space="preserve"> № 15-ФЗ «О внесении изменений в отдельные законодательные акты Российской Федерации по вопросам добровольчества (волонтерства)», Федеральным законом  от </w:t>
      </w:r>
      <w:smartTag w:uri="urn:schemas-microsoft-com:office:smarttags" w:element="date">
        <w:smartTagPr>
          <w:attr w:name="Year" w:val="1995"/>
          <w:attr w:name="Day" w:val="11"/>
          <w:attr w:name="Month" w:val="08"/>
          <w:attr w:name="ls" w:val="trans"/>
        </w:smartTagPr>
        <w:r>
          <w:t>11.08.1995</w:t>
        </w:r>
      </w:smartTag>
      <w:r>
        <w:t xml:space="preserve"> года № 135-ФЗ «О благотворительной деятельности и добровольчестве (волонтерстве)», Постановлением Правительства от </w:t>
      </w:r>
      <w:smartTag w:uri="urn:schemas-microsoft-com:office:smarttags" w:element="date">
        <w:smartTagPr>
          <w:attr w:name="Year" w:val="2018"/>
          <w:attr w:name="Day" w:val="28"/>
          <w:attr w:name="Month" w:val="11"/>
          <w:attr w:name="ls" w:val="trans"/>
        </w:smartTagPr>
        <w:r>
          <w:t>28.11.2018</w:t>
        </w:r>
      </w:smartTag>
      <w:r>
        <w:t xml:space="preserve"> года №1425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организациями, руководствуясь Уставом</w:t>
      </w:r>
      <w:r w:rsidRPr="00FC4F22">
        <w:t xml:space="preserve"> муниципального образования «Коммунарское сельское поселение»,</w:t>
      </w:r>
    </w:p>
    <w:p w:rsidR="00966156" w:rsidRPr="0064021B" w:rsidRDefault="00966156" w:rsidP="00494415">
      <w:pPr>
        <w:spacing w:after="0" w:line="240" w:lineRule="auto"/>
        <w:ind w:right="-284"/>
        <w:rPr>
          <w:rFonts w:ascii="Times New Roman" w:hAnsi="Times New Roman"/>
          <w:b/>
          <w:kern w:val="2"/>
          <w:sz w:val="36"/>
          <w:szCs w:val="36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EE2E86">
        <w:rPr>
          <w:rFonts w:ascii="Times New Roman" w:hAnsi="Times New Roman"/>
          <w:b/>
          <w:sz w:val="28"/>
          <w:szCs w:val="36"/>
        </w:rPr>
        <w:t>ПОСТАНОВЛЯЮ</w:t>
      </w:r>
      <w:r w:rsidRPr="0064021B">
        <w:rPr>
          <w:rFonts w:ascii="Times New Roman" w:hAnsi="Times New Roman"/>
          <w:b/>
          <w:sz w:val="36"/>
          <w:szCs w:val="36"/>
        </w:rPr>
        <w:t>:</w:t>
      </w:r>
    </w:p>
    <w:p w:rsidR="00966156" w:rsidRDefault="00966156" w:rsidP="00A30E67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FE7F00">
        <w:rPr>
          <w:rFonts w:ascii="Times New Roman" w:hAnsi="Times New Roman"/>
          <w:sz w:val="28"/>
          <w:szCs w:val="28"/>
        </w:rPr>
        <w:t>.Утвердить Порядок взаимодействия органов местного самоуправления и муниципальных учреждений с организаторами добровольческой (волонтерской) деятельности, добровольческими (волонтерскими) организациями (прил</w:t>
      </w:r>
      <w:r>
        <w:rPr>
          <w:rFonts w:ascii="Times New Roman" w:hAnsi="Times New Roman"/>
          <w:sz w:val="28"/>
          <w:szCs w:val="28"/>
        </w:rPr>
        <w:t>ожение</w:t>
      </w:r>
      <w:r w:rsidRPr="00FE7F00">
        <w:rPr>
          <w:rFonts w:ascii="Times New Roman" w:hAnsi="Times New Roman"/>
          <w:sz w:val="28"/>
          <w:szCs w:val="28"/>
        </w:rPr>
        <w:t>).</w:t>
      </w:r>
    </w:p>
    <w:p w:rsidR="00966156" w:rsidRPr="00494415" w:rsidRDefault="00966156" w:rsidP="00A30E67">
      <w:pPr>
        <w:pStyle w:val="NoSpacing"/>
        <w:rPr>
          <w:rFonts w:ascii="Times New Roman" w:hAnsi="Times New Roman"/>
          <w:kern w:val="2"/>
          <w:sz w:val="28"/>
          <w:szCs w:val="28"/>
        </w:rPr>
      </w:pPr>
      <w:r w:rsidRPr="005B3D17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>Настоящее постановление вступает в силу со дня его подписания</w:t>
      </w:r>
      <w:r w:rsidRPr="00A2788A">
        <w:rPr>
          <w:rFonts w:ascii="Times New Roman" w:hAnsi="Times New Roman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                        </w:t>
      </w:r>
    </w:p>
    <w:p w:rsidR="00966156" w:rsidRDefault="00966156" w:rsidP="00A30E67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  <w:lang w:eastAsia="en-US"/>
        </w:rPr>
        <w:t>3</w:t>
      </w:r>
      <w:r w:rsidRPr="00647B72">
        <w:rPr>
          <w:rFonts w:ascii="Times New Roman" w:hAnsi="Times New Roman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647B72">
        <w:rPr>
          <w:rFonts w:ascii="Times New Roman" w:hAnsi="Times New Roman"/>
          <w:sz w:val="28"/>
          <w:szCs w:val="28"/>
        </w:rPr>
        <w:t xml:space="preserve">Постановление подлежит официальному обнародованию и размещению на </w:t>
      </w:r>
    </w:p>
    <w:p w:rsidR="00966156" w:rsidRPr="00494415" w:rsidRDefault="00966156" w:rsidP="00A30E67">
      <w:pPr>
        <w:pStyle w:val="NoSpacing"/>
        <w:rPr>
          <w:rFonts w:ascii="Times New Roman" w:hAnsi="Times New Roman"/>
          <w:sz w:val="28"/>
          <w:szCs w:val="28"/>
        </w:rPr>
      </w:pPr>
      <w:r w:rsidRPr="00647B72">
        <w:rPr>
          <w:rFonts w:ascii="Times New Roman" w:hAnsi="Times New Roman"/>
          <w:sz w:val="28"/>
          <w:szCs w:val="28"/>
        </w:rPr>
        <w:t>сайте администрации в сети Интернет.</w:t>
      </w:r>
    </w:p>
    <w:p w:rsidR="00966156" w:rsidRDefault="00966156" w:rsidP="00A30E67">
      <w:pPr>
        <w:widowControl w:val="0"/>
        <w:autoSpaceDE w:val="0"/>
        <w:autoSpaceDN w:val="0"/>
        <w:adjustRightInd w:val="0"/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439BE">
        <w:rPr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>по</w:t>
      </w:r>
      <w:r w:rsidRPr="000439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</w:t>
      </w:r>
      <w:r w:rsidRPr="000439BE">
        <w:rPr>
          <w:rFonts w:ascii="Times New Roman" w:hAnsi="Times New Roman"/>
          <w:sz w:val="28"/>
          <w:szCs w:val="28"/>
        </w:rPr>
        <w:t>полнени</w:t>
      </w:r>
      <w:r>
        <w:rPr>
          <w:rFonts w:ascii="Times New Roman" w:hAnsi="Times New Roman"/>
          <w:sz w:val="28"/>
          <w:szCs w:val="28"/>
        </w:rPr>
        <w:t>ю</w:t>
      </w:r>
      <w:r w:rsidRPr="000439BE">
        <w:rPr>
          <w:rFonts w:ascii="Times New Roman" w:hAnsi="Times New Roman"/>
          <w:sz w:val="28"/>
          <w:szCs w:val="28"/>
        </w:rPr>
        <w:t xml:space="preserve"> постановления возложить на </w:t>
      </w:r>
      <w:r>
        <w:rPr>
          <w:rFonts w:ascii="Times New Roman" w:hAnsi="Times New Roman"/>
          <w:sz w:val="28"/>
          <w:szCs w:val="28"/>
        </w:rPr>
        <w:t>Старшего инспектора по работе с молодежью, культуре и спорту Кучеренко Ж.А.</w:t>
      </w:r>
    </w:p>
    <w:p w:rsidR="00966156" w:rsidRDefault="00966156" w:rsidP="00A30E67">
      <w:pPr>
        <w:widowControl w:val="0"/>
        <w:autoSpaceDE w:val="0"/>
        <w:autoSpaceDN w:val="0"/>
        <w:adjustRightInd w:val="0"/>
        <w:spacing w:after="0" w:line="216" w:lineRule="auto"/>
        <w:rPr>
          <w:rFonts w:ascii="Times New Roman" w:hAnsi="Times New Roman"/>
          <w:sz w:val="28"/>
          <w:szCs w:val="28"/>
        </w:rPr>
      </w:pPr>
    </w:p>
    <w:p w:rsidR="00966156" w:rsidRDefault="00966156" w:rsidP="00A30E67">
      <w:pPr>
        <w:widowControl w:val="0"/>
        <w:autoSpaceDE w:val="0"/>
        <w:autoSpaceDN w:val="0"/>
        <w:adjustRightInd w:val="0"/>
        <w:spacing w:after="0" w:line="216" w:lineRule="auto"/>
        <w:rPr>
          <w:rFonts w:ascii="Times New Roman" w:hAnsi="Times New Roman"/>
          <w:sz w:val="28"/>
          <w:szCs w:val="28"/>
        </w:rPr>
      </w:pPr>
    </w:p>
    <w:p w:rsidR="00966156" w:rsidRPr="005B3D17" w:rsidRDefault="00966156" w:rsidP="00494415">
      <w:pPr>
        <w:widowControl w:val="0"/>
        <w:autoSpaceDE w:val="0"/>
        <w:autoSpaceDN w:val="0"/>
        <w:adjustRightInd w:val="0"/>
        <w:spacing w:after="0" w:line="216" w:lineRule="auto"/>
        <w:ind w:left="567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A0"/>
      </w:tblPr>
      <w:tblGrid>
        <w:gridCol w:w="5137"/>
        <w:gridCol w:w="4841"/>
      </w:tblGrid>
      <w:tr w:rsidR="00966156" w:rsidRPr="005B3D17" w:rsidTr="009F7AF8">
        <w:trPr>
          <w:tblCellSpacing w:w="0" w:type="dxa"/>
        </w:trPr>
        <w:tc>
          <w:tcPr>
            <w:tcW w:w="2574" w:type="pct"/>
            <w:vAlign w:val="bottom"/>
          </w:tcPr>
          <w:p w:rsidR="00966156" w:rsidRPr="005B3D17" w:rsidRDefault="00966156" w:rsidP="000439BE">
            <w:pPr>
              <w:spacing w:after="0" w:line="240" w:lineRule="auto"/>
              <w:ind w:right="-28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Глава Администрации Коммунарского</w:t>
            </w:r>
            <w:r w:rsidRPr="005B3D17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r w:rsidRPr="005B3D17">
              <w:rPr>
                <w:rFonts w:ascii="Times New Roman" w:hAnsi="Times New Roman"/>
                <w:b/>
                <w:bCs/>
                <w:sz w:val="28"/>
                <w:szCs w:val="28"/>
              </w:rPr>
              <w:t>сельского поселения</w:t>
            </w:r>
          </w:p>
        </w:tc>
        <w:tc>
          <w:tcPr>
            <w:tcW w:w="2426" w:type="pct"/>
            <w:vAlign w:val="bottom"/>
          </w:tcPr>
          <w:p w:rsidR="00966156" w:rsidRPr="005B3D17" w:rsidRDefault="00966156" w:rsidP="00234FF5">
            <w:pPr>
              <w:spacing w:after="0" w:line="240" w:lineRule="auto"/>
              <w:ind w:right="-284"/>
              <w:rPr>
                <w:rFonts w:ascii="Times New Roman" w:hAnsi="Times New Roman"/>
                <w:b/>
                <w:sz w:val="28"/>
                <w:szCs w:val="28"/>
              </w:rPr>
            </w:pPr>
            <w:r w:rsidRPr="005B3D1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О.В.Безрукавая</w:t>
            </w:r>
          </w:p>
        </w:tc>
      </w:tr>
    </w:tbl>
    <w:p w:rsidR="00966156" w:rsidRDefault="00966156"/>
    <w:p w:rsidR="00966156" w:rsidRDefault="00966156"/>
    <w:p w:rsidR="00966156" w:rsidRDefault="00966156" w:rsidP="006550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966156" w:rsidSect="00A30E67">
          <w:pgSz w:w="11906" w:h="16838" w:code="9"/>
          <w:pgMar w:top="567" w:right="510" w:bottom="510" w:left="1418" w:header="0" w:footer="0" w:gutter="0"/>
          <w:cols w:space="708"/>
          <w:docGrid w:linePitch="360"/>
        </w:sectPr>
      </w:pPr>
    </w:p>
    <w:p w:rsidR="00966156" w:rsidRPr="00A30E67" w:rsidRDefault="00966156" w:rsidP="0065508A">
      <w:pPr>
        <w:spacing w:after="0" w:line="240" w:lineRule="auto"/>
        <w:jc w:val="right"/>
        <w:rPr>
          <w:rFonts w:ascii="Times New Roman" w:hAnsi="Times New Roman"/>
        </w:rPr>
      </w:pPr>
      <w:r w:rsidRPr="00A30E67">
        <w:rPr>
          <w:rFonts w:ascii="Times New Roman" w:hAnsi="Times New Roman"/>
        </w:rPr>
        <w:t xml:space="preserve">Приложение к постановлению </w:t>
      </w:r>
    </w:p>
    <w:p w:rsidR="00966156" w:rsidRPr="00A30E67" w:rsidRDefault="00966156" w:rsidP="0065508A">
      <w:pPr>
        <w:spacing w:after="0" w:line="240" w:lineRule="auto"/>
        <w:jc w:val="right"/>
        <w:rPr>
          <w:rFonts w:ascii="Times New Roman" w:hAnsi="Times New Roman"/>
        </w:rPr>
      </w:pPr>
      <w:r w:rsidRPr="00A30E67">
        <w:rPr>
          <w:rFonts w:ascii="Times New Roman" w:hAnsi="Times New Roman"/>
        </w:rPr>
        <w:t xml:space="preserve">от </w:t>
      </w:r>
      <w:smartTag w:uri="urn:schemas-microsoft-com:office:smarttags" w:element="date">
        <w:smartTagPr>
          <w:attr w:name="Year" w:val="2022"/>
          <w:attr w:name="Day" w:val="24"/>
          <w:attr w:name="Month" w:val="10"/>
          <w:attr w:name="ls" w:val="trans"/>
        </w:smartTagPr>
        <w:r w:rsidRPr="00A30E67">
          <w:rPr>
            <w:rFonts w:ascii="Times New Roman" w:hAnsi="Times New Roman"/>
          </w:rPr>
          <w:t>24.10.2022</w:t>
        </w:r>
      </w:smartTag>
      <w:r w:rsidRPr="00A30E67">
        <w:rPr>
          <w:rFonts w:ascii="Times New Roman" w:hAnsi="Times New Roman"/>
        </w:rPr>
        <w:t>г. №160</w:t>
      </w:r>
    </w:p>
    <w:p w:rsidR="00966156" w:rsidRPr="00473167" w:rsidRDefault="00966156" w:rsidP="00A30E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6156" w:rsidRPr="00473167" w:rsidRDefault="00966156" w:rsidP="004731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3167">
        <w:rPr>
          <w:rFonts w:ascii="Times New Roman" w:hAnsi="Times New Roman"/>
          <w:b/>
          <w:sz w:val="28"/>
          <w:szCs w:val="28"/>
        </w:rPr>
        <w:t>Порядок</w:t>
      </w:r>
    </w:p>
    <w:p w:rsidR="00966156" w:rsidRPr="00473167" w:rsidRDefault="00966156" w:rsidP="004731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3167">
        <w:rPr>
          <w:rFonts w:ascii="Times New Roman" w:hAnsi="Times New Roman"/>
          <w:b/>
          <w:sz w:val="28"/>
          <w:szCs w:val="28"/>
        </w:rPr>
        <w:t>взаимодействия администрации   Коммунарского сельского поселения 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966156" w:rsidRPr="00473167" w:rsidRDefault="00966156" w:rsidP="004731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6156" w:rsidRPr="00A30E67" w:rsidRDefault="00966156" w:rsidP="00A30E6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A30E67">
        <w:rPr>
          <w:rFonts w:ascii="Times New Roman" w:hAnsi="Times New Roman"/>
          <w:sz w:val="28"/>
          <w:szCs w:val="28"/>
          <w:u w:val="single"/>
        </w:rPr>
        <w:t>I. Общие положения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1.1.Настоящий Порядок</w:t>
      </w:r>
      <w:r>
        <w:rPr>
          <w:rFonts w:ascii="Times New Roman" w:hAnsi="Times New Roman"/>
          <w:sz w:val="28"/>
          <w:szCs w:val="28"/>
        </w:rPr>
        <w:t xml:space="preserve"> взаимодействия администрации Коммунарского</w:t>
      </w:r>
      <w:r w:rsidRPr="00473167">
        <w:rPr>
          <w:rFonts w:ascii="Times New Roman" w:hAnsi="Times New Roman"/>
          <w:sz w:val="28"/>
          <w:szCs w:val="28"/>
        </w:rPr>
        <w:t xml:space="preserve"> сельского поселения и муниципальных учреждений с организаторами добровольческой (волонтерской) деятельности, добровольческими (волонтерскими) организациями (далее – Порядок) регулирует общественные отношения, возникающие в связи с осуществлением добровольческой (волонтерской) деятельности на территории Краснозоренского сельского поселения направлен на развитие, поддержку и популяризацию добровольческой (волонтерской) деятельности на территории Краснозоренского сельского поселения.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1.2.Под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1 статьи 2 Федерального закона от </w:t>
      </w:r>
      <w:smartTag w:uri="urn:schemas-microsoft-com:office:smarttags" w:element="date">
        <w:smartTagPr>
          <w:attr w:name="Year" w:val="2005"/>
          <w:attr w:name="Day" w:val="11"/>
          <w:attr w:name="Month" w:val="08"/>
          <w:attr w:name="ls" w:val="trans"/>
        </w:smartTagPr>
        <w:r w:rsidRPr="00473167">
          <w:rPr>
            <w:rFonts w:ascii="Times New Roman" w:hAnsi="Times New Roman"/>
            <w:sz w:val="28"/>
            <w:szCs w:val="28"/>
          </w:rPr>
          <w:t>11.08.2005</w:t>
        </w:r>
      </w:smartTag>
      <w:r w:rsidRPr="00473167">
        <w:rPr>
          <w:rFonts w:ascii="Times New Roman" w:hAnsi="Times New Roman"/>
          <w:sz w:val="28"/>
          <w:szCs w:val="28"/>
        </w:rPr>
        <w:t xml:space="preserve"> № 135-ФЗ "О благотворительной деятельности и добровольчестве (волонт</w:t>
      </w:r>
      <w:r>
        <w:rPr>
          <w:rFonts w:ascii="Times New Roman" w:hAnsi="Times New Roman"/>
          <w:sz w:val="28"/>
          <w:szCs w:val="28"/>
        </w:rPr>
        <w:t>ерстве)" (далее – закон 135-ФЗ)(ред</w:t>
      </w:r>
      <w:r w:rsidRPr="00473167">
        <w:rPr>
          <w:rFonts w:ascii="Times New Roman" w:hAnsi="Times New Roman"/>
          <w:sz w:val="28"/>
          <w:szCs w:val="28"/>
        </w:rPr>
        <w:t xml:space="preserve">.  </w:t>
      </w:r>
      <w:r w:rsidRPr="0047316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 </w:t>
      </w:r>
      <w:smartTag w:uri="urn:schemas-microsoft-com:office:smarttags" w:element="date">
        <w:smartTagPr>
          <w:attr w:name="Year" w:val="2022"/>
          <w:attr w:name="Day" w:val="14"/>
          <w:attr w:name="Month" w:val="07"/>
          <w:attr w:name="ls" w:val="trans"/>
        </w:smartTagPr>
        <w:r w:rsidRPr="00473167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14.07.2022</w:t>
        </w:r>
      </w:smartTag>
      <w:r w:rsidRPr="0047316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№ 340-ФЗ "О внесении изменений в статью 2 Федерального закона "О благотворительной деятельности и добровольчестве (волонтерстве)»)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1.3.Добровольцы (волонтеры) – физические лица, осуществляющие добровольческую (волонтерскую) деятельность в целях, указанных в пункте 1 статьи 2 закона 135-ФЗ. </w:t>
      </w:r>
      <w:r>
        <w:rPr>
          <w:rFonts w:ascii="Times New Roman" w:hAnsi="Times New Roman"/>
          <w:sz w:val="28"/>
          <w:szCs w:val="28"/>
        </w:rPr>
        <w:t>(ред</w:t>
      </w:r>
      <w:r w:rsidRPr="00473167">
        <w:rPr>
          <w:rFonts w:ascii="Times New Roman" w:hAnsi="Times New Roman"/>
          <w:sz w:val="28"/>
          <w:szCs w:val="28"/>
        </w:rPr>
        <w:t xml:space="preserve">.  </w:t>
      </w:r>
      <w:r w:rsidRPr="0047316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 </w:t>
      </w:r>
      <w:smartTag w:uri="urn:schemas-microsoft-com:office:smarttags" w:element="date">
        <w:smartTagPr>
          <w:attr w:name="Year" w:val="2022"/>
          <w:attr w:name="Day" w:val="14"/>
          <w:attr w:name="Month" w:val="07"/>
          <w:attr w:name="ls" w:val="trans"/>
        </w:smartTagPr>
        <w:r w:rsidRPr="00473167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14.07.2022</w:t>
        </w:r>
      </w:smartTag>
      <w:r w:rsidRPr="0047316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№ 340-ФЗ "О внесении изменений в статью 2 Федерального закона "О благотворительной деятельности и добровольчестве (волонтерстве)»)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1.4.Организаторы добровольческой (волонтерской) деятельности – 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 деятельностью.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1.5.Добровольческая (волонтерская) организация – некоммерческая организация в форме общественной организации, общественного движения, общественного учреждения, религиозной организации, ассоциации (союза), фонда или автономной некоммерческой организации, которая осуществляет деятельность в целях, указанных в пункте 1 статьи 2 закона 135-ФЗ,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деятельностью. </w:t>
      </w:r>
      <w:r>
        <w:rPr>
          <w:rFonts w:ascii="Times New Roman" w:hAnsi="Times New Roman"/>
          <w:sz w:val="28"/>
          <w:szCs w:val="28"/>
        </w:rPr>
        <w:t>(ред</w:t>
      </w:r>
      <w:r w:rsidRPr="00473167">
        <w:rPr>
          <w:rFonts w:ascii="Times New Roman" w:hAnsi="Times New Roman"/>
          <w:sz w:val="28"/>
          <w:szCs w:val="28"/>
        </w:rPr>
        <w:t xml:space="preserve">.  </w:t>
      </w:r>
      <w:r w:rsidRPr="0047316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 </w:t>
      </w:r>
      <w:smartTag w:uri="urn:schemas-microsoft-com:office:smarttags" w:element="date">
        <w:smartTagPr>
          <w:attr w:name="Year" w:val="2022"/>
          <w:attr w:name="Day" w:val="14"/>
          <w:attr w:name="Month" w:val="07"/>
          <w:attr w:name="ls" w:val="trans"/>
        </w:smartTagPr>
        <w:r w:rsidRPr="00473167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14.07.2022</w:t>
        </w:r>
      </w:smartTag>
      <w:r w:rsidRPr="0047316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№ 340-ФЗ "О внесении изменений в статью 2 Федерального закона "О благотворительной деятельности и добровольчестве (волонтерстве)»)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1.6.Муниципальные учреждения – учреждения, созданные муниципальным образованием, функции и полномочия учредителя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в отношении которых осуществляются органом местного самоуправления.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 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6156" w:rsidRPr="00A30E67" w:rsidRDefault="00966156" w:rsidP="00A30E6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A30E67">
        <w:rPr>
          <w:rFonts w:ascii="Times New Roman" w:hAnsi="Times New Roman"/>
          <w:sz w:val="28"/>
          <w:szCs w:val="28"/>
          <w:u w:val="single"/>
        </w:rPr>
        <w:t>II. Цели и задачи</w:t>
      </w:r>
    </w:p>
    <w:p w:rsidR="00966156" w:rsidRPr="00A30E67" w:rsidRDefault="00966156" w:rsidP="00A30E6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A30E67">
        <w:rPr>
          <w:rFonts w:ascii="Times New Roman" w:hAnsi="Times New Roman"/>
          <w:sz w:val="28"/>
          <w:szCs w:val="28"/>
          <w:u w:val="single"/>
        </w:rPr>
        <w:t>взаимодействия администрации Коммунарского сельского поселения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2.1.Основная цель организации взаимодействия администрации </w:t>
      </w:r>
      <w:r>
        <w:rPr>
          <w:rFonts w:ascii="Times New Roman" w:hAnsi="Times New Roman"/>
          <w:sz w:val="28"/>
          <w:szCs w:val="28"/>
        </w:rPr>
        <w:t>Коммунарского</w:t>
      </w:r>
      <w:r w:rsidRPr="00473167">
        <w:rPr>
          <w:rFonts w:ascii="Times New Roman" w:hAnsi="Times New Roman"/>
          <w:sz w:val="28"/>
          <w:szCs w:val="28"/>
        </w:rPr>
        <w:t xml:space="preserve"> сельского поселения и учреждений с организаторами добровольческой (волонтерской) деятельности, добровольческими (волонтерскими) организациями – создать условия для развития и распространения добровольческой (волонтерской) деятельности на территории </w:t>
      </w:r>
      <w:r>
        <w:rPr>
          <w:rFonts w:ascii="Times New Roman" w:hAnsi="Times New Roman"/>
          <w:sz w:val="28"/>
          <w:szCs w:val="28"/>
        </w:rPr>
        <w:t>Коммунарского</w:t>
      </w:r>
      <w:r w:rsidRPr="00473167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2.2.Задачи взаимодействия: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2.3.Обеспечение эффективного партнерского сотрудничества администрации </w:t>
      </w:r>
      <w:r>
        <w:rPr>
          <w:rFonts w:ascii="Times New Roman" w:hAnsi="Times New Roman"/>
          <w:sz w:val="28"/>
          <w:szCs w:val="28"/>
        </w:rPr>
        <w:t>Коммунарского</w:t>
      </w:r>
      <w:r w:rsidRPr="00473167">
        <w:rPr>
          <w:rFonts w:ascii="Times New Roman" w:hAnsi="Times New Roman"/>
          <w:sz w:val="28"/>
          <w:szCs w:val="28"/>
        </w:rPr>
        <w:t xml:space="preserve"> сельского поселения и учреждений с организаторами добровольческой (волонтерской) деятельности, добровольческими (волонтерскими) организациями.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2.4.Содействие в работе организаторам добровольческой (волонтерской) деятельности, добровольческим (волонтерскими) организациям.</w:t>
      </w:r>
    </w:p>
    <w:p w:rsidR="00966156" w:rsidRPr="008C29AD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6156" w:rsidRPr="00A30E67" w:rsidRDefault="00966156" w:rsidP="00A30E6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A30E67">
        <w:rPr>
          <w:rFonts w:ascii="Times New Roman" w:hAnsi="Times New Roman"/>
          <w:sz w:val="28"/>
          <w:szCs w:val="28"/>
          <w:u w:val="single"/>
        </w:rPr>
        <w:t>III. Принципы взаимодействия</w:t>
      </w:r>
    </w:p>
    <w:p w:rsidR="00966156" w:rsidRPr="00A30E67" w:rsidRDefault="00966156" w:rsidP="00A30E6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A30E67">
        <w:rPr>
          <w:rFonts w:ascii="Times New Roman" w:hAnsi="Times New Roman"/>
          <w:sz w:val="28"/>
          <w:szCs w:val="28"/>
          <w:u w:val="single"/>
        </w:rPr>
        <w:t>администрации Коммунарского сельского поселения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3.1.Взаимодействие администрации </w:t>
      </w:r>
      <w:r>
        <w:rPr>
          <w:rFonts w:ascii="Times New Roman" w:hAnsi="Times New Roman"/>
          <w:sz w:val="28"/>
          <w:szCs w:val="28"/>
        </w:rPr>
        <w:t>Коммунарского</w:t>
      </w:r>
      <w:r w:rsidRPr="0047316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3167">
        <w:rPr>
          <w:rFonts w:ascii="Times New Roman" w:hAnsi="Times New Roman"/>
          <w:sz w:val="28"/>
          <w:szCs w:val="28"/>
        </w:rPr>
        <w:t>и муниципальных учреждений с организаторами добровольческой (волонтерской) деятельности, добровольческими (волонтерскими) организациями основывается на принципах партнерского сотрудничества, добровольного взаимодействия, взаимного контроля и ответственности сторон за выполнение принятых обязательств.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3.2.В целях реализации настоящего Порядка:  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-под партнерским сотрудничеством понимают совместное решение определенных задач, направленных на достижение общих целей, администрацией </w:t>
      </w:r>
      <w:r>
        <w:rPr>
          <w:rFonts w:ascii="Times New Roman" w:hAnsi="Times New Roman"/>
          <w:sz w:val="28"/>
          <w:szCs w:val="28"/>
        </w:rPr>
        <w:t>Коммунарского</w:t>
      </w:r>
      <w:r w:rsidRPr="00473167">
        <w:rPr>
          <w:rFonts w:ascii="Times New Roman" w:hAnsi="Times New Roman"/>
          <w:sz w:val="28"/>
          <w:szCs w:val="28"/>
        </w:rPr>
        <w:t xml:space="preserve"> сельского поселения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3167">
        <w:rPr>
          <w:rFonts w:ascii="Times New Roman" w:hAnsi="Times New Roman"/>
          <w:sz w:val="28"/>
          <w:szCs w:val="28"/>
        </w:rPr>
        <w:t>муниципальными учреждениями с организаторами добровольческой (волонтерской) деятельности, добровольческими (волонтерскими) организациями на равных правах и условиях;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-под добровольным взаимодействием понимают взаимодействие администрации </w:t>
      </w:r>
      <w:r>
        <w:rPr>
          <w:rFonts w:ascii="Times New Roman" w:hAnsi="Times New Roman"/>
          <w:sz w:val="28"/>
          <w:szCs w:val="28"/>
        </w:rPr>
        <w:t>Коммунарского</w:t>
      </w:r>
      <w:r w:rsidRPr="00473167">
        <w:rPr>
          <w:rFonts w:ascii="Times New Roman" w:hAnsi="Times New Roman"/>
          <w:sz w:val="28"/>
          <w:szCs w:val="28"/>
        </w:rPr>
        <w:t xml:space="preserve"> сельского поселения и учреждений с организаторами добровольческой (волонтерской) деятельности, добровольческими (волонтерскими) организациями на добровольных началах;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-под взаимным контролем понимают контроль за исполнением обязате</w:t>
      </w:r>
      <w:r>
        <w:rPr>
          <w:rFonts w:ascii="Times New Roman" w:hAnsi="Times New Roman"/>
          <w:sz w:val="28"/>
          <w:szCs w:val="28"/>
        </w:rPr>
        <w:t>льств, принятых администрацией Коммунарского</w:t>
      </w:r>
      <w:r w:rsidRPr="0047316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3167">
        <w:rPr>
          <w:rFonts w:ascii="Times New Roman" w:hAnsi="Times New Roman"/>
          <w:sz w:val="28"/>
          <w:szCs w:val="28"/>
        </w:rPr>
        <w:t>и муниципальными учреждениями, организаторами добровольческой (волонтерской) деятельности, добровольческими (волонтерскими)организациями,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в рамках партнерского сотрудничества со стороны всех участников;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-под ответственностью сторон за выполнение принятых обязательств понимают  ответственность администрации</w:t>
      </w:r>
      <w:r>
        <w:rPr>
          <w:rFonts w:ascii="Times New Roman" w:hAnsi="Times New Roman"/>
          <w:sz w:val="28"/>
          <w:szCs w:val="28"/>
        </w:rPr>
        <w:t xml:space="preserve"> Коммунарского</w:t>
      </w:r>
      <w:r w:rsidRPr="00473167">
        <w:rPr>
          <w:rFonts w:ascii="Times New Roman" w:hAnsi="Times New Roman"/>
          <w:sz w:val="28"/>
          <w:szCs w:val="28"/>
        </w:rPr>
        <w:t xml:space="preserve"> сельского поселения и учреждений, организаторов добровольческой (волонтерской) деятельности, добровольческих (волонтерских) организаций по обязательствам в рамках осуществления партнерского сотрудничества.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 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6156" w:rsidRPr="00A30E67" w:rsidRDefault="00966156" w:rsidP="00A30E6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A30E67">
        <w:rPr>
          <w:rFonts w:ascii="Times New Roman" w:hAnsi="Times New Roman"/>
          <w:sz w:val="28"/>
          <w:szCs w:val="28"/>
          <w:u w:val="single"/>
        </w:rPr>
        <w:t>IV. Порядок взаимодействия</w:t>
      </w:r>
    </w:p>
    <w:p w:rsidR="00966156" w:rsidRPr="00A30E67" w:rsidRDefault="00966156" w:rsidP="00A30E67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A30E67">
        <w:rPr>
          <w:rFonts w:ascii="Times New Roman" w:hAnsi="Times New Roman"/>
          <w:sz w:val="28"/>
          <w:szCs w:val="28"/>
          <w:u w:val="single"/>
        </w:rPr>
        <w:t>администрации Коммунарского сельского поселения и муниципальных  учреждений с организаторами добровольческой (волонтерской) деятельности, добровольческими (волонтерскими) организациями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 4.1.Взаимодействие администрации </w:t>
      </w:r>
      <w:r>
        <w:rPr>
          <w:rFonts w:ascii="Times New Roman" w:hAnsi="Times New Roman"/>
          <w:sz w:val="28"/>
          <w:szCs w:val="28"/>
        </w:rPr>
        <w:t>Коммунарского</w:t>
      </w:r>
      <w:r w:rsidRPr="00473167">
        <w:rPr>
          <w:rFonts w:ascii="Times New Roman" w:hAnsi="Times New Roman"/>
          <w:sz w:val="28"/>
          <w:szCs w:val="28"/>
        </w:rPr>
        <w:t xml:space="preserve"> сельского поселения и муниципальными учреждений с организаторами добровольческой (волонтерской) деятельности, добровольческими (волонтерскими) организациями может быть инициировано каждой из сторон.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4.2.С целью организации взаимодействия одна из сторон формирует предложение о сотрудничестве.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4.3.Предложение о сотрудничестве включает официальное юридическое название организации, сведения о государственной регистрации, перечень видов деятельности с их описанием, описание предлагаемого социального проекта, программы или иного вида благотворительной деятельности, ФИО и контакты руководителя организации и ответственного исполнителя, адрес официального сайта в сети "Интернет".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4.4.Предложение по организации сотрудничества рассматривается соответствующей стороной в течение 20 (двадцати) рабочих дней.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4.5.По результатам рассмотрения предложения о сотрудничестве выносится решение о согласовании намерений или отказ, которые оформляются в письменном виде.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4.6.Основные формы взаимодействия администрации </w:t>
      </w:r>
      <w:r>
        <w:rPr>
          <w:rFonts w:ascii="Times New Roman" w:hAnsi="Times New Roman"/>
          <w:sz w:val="28"/>
          <w:szCs w:val="28"/>
        </w:rPr>
        <w:t>Коммунарского</w:t>
      </w:r>
      <w:r w:rsidRPr="00473167">
        <w:rPr>
          <w:rFonts w:ascii="Times New Roman" w:hAnsi="Times New Roman"/>
          <w:sz w:val="28"/>
          <w:szCs w:val="28"/>
        </w:rPr>
        <w:t xml:space="preserve"> сельского поселения и учреждений с организаторами добровольческой (волонтерской) деятельности, добровольческими (волонтерскими) организациями: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-информационное;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-консультационно-методическое;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- совместная организация и проведение мероприятий,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-разработка нормативных правовых актов.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4.7.Конкретные формы сотрудничества, а также виды благотворительной деятельности определяются договором о сотрудничестве (Приложение).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4.8.Договор о сотрудничестве заключается в течение 14 (четырнадцати) рабочих дней от даты согласования предложения о сотрудничестве.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4.9.Договор о сотрудничестве, заключаемый муниципальным   учреждением с организаторами добровольческой (волонтерской) деятельности, добровольческими (волонтерскими) организациями, направляется на согласование</w:t>
      </w:r>
    </w:p>
    <w:p w:rsidR="00966156" w:rsidRPr="00473167" w:rsidRDefault="00966156" w:rsidP="00A30E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 xml:space="preserve">в администрацию </w:t>
      </w:r>
      <w:r>
        <w:rPr>
          <w:rFonts w:ascii="Times New Roman" w:hAnsi="Times New Roman"/>
          <w:sz w:val="28"/>
          <w:szCs w:val="28"/>
        </w:rPr>
        <w:t>Коммунарского</w:t>
      </w:r>
      <w:r w:rsidRPr="00473167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966156" w:rsidRPr="00473167" w:rsidRDefault="00966156" w:rsidP="00A30E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73167">
        <w:rPr>
          <w:rFonts w:ascii="Times New Roman" w:hAnsi="Times New Roman"/>
          <w:sz w:val="28"/>
          <w:szCs w:val="28"/>
        </w:rPr>
        <w:t>4.10.Должностное лицо администрации ответственное за  взаимодействие с организаторами добровольческой (волонтерской) деятельности, добровольческими (волонтерскими) организациями ведет учет заключенных договоров о сотрудничестве и реализуемых социальных проектов и программ.</w:t>
      </w:r>
    </w:p>
    <w:p w:rsidR="00966156" w:rsidRPr="008C29AD" w:rsidRDefault="00966156" w:rsidP="00A30E6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66156" w:rsidRPr="008C29AD" w:rsidRDefault="00966156" w:rsidP="00A30E6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C29AD">
        <w:rPr>
          <w:rFonts w:ascii="Times New Roman" w:hAnsi="Times New Roman"/>
          <w:b/>
          <w:sz w:val="28"/>
          <w:szCs w:val="28"/>
        </w:rPr>
        <w:t xml:space="preserve">Ведущий специалист по </w:t>
      </w:r>
    </w:p>
    <w:p w:rsidR="00966156" w:rsidRDefault="00966156" w:rsidP="00A30E6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C29AD">
        <w:rPr>
          <w:rFonts w:ascii="Times New Roman" w:hAnsi="Times New Roman"/>
          <w:b/>
          <w:sz w:val="28"/>
          <w:szCs w:val="28"/>
        </w:rPr>
        <w:t>делопроизводству, архивной   работе                                            Т.В.Толстолуцкая</w:t>
      </w:r>
    </w:p>
    <w:p w:rsidR="00966156" w:rsidRDefault="00966156" w:rsidP="00A30E6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66156" w:rsidRDefault="00966156" w:rsidP="00A30E6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66156" w:rsidRDefault="00966156" w:rsidP="00A30E6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66156" w:rsidRDefault="00966156" w:rsidP="00A30E6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66156" w:rsidRDefault="00966156" w:rsidP="00A30E6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66156" w:rsidRDefault="00966156" w:rsidP="00A30E6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4644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812"/>
      </w:tblGrid>
      <w:tr w:rsidR="00966156" w:rsidRPr="008C29AD" w:rsidTr="008C29AD">
        <w:tc>
          <w:tcPr>
            <w:tcW w:w="58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8C29AD">
              <w:rPr>
                <w:rFonts w:ascii="Times New Roman" w:hAnsi="Times New Roman"/>
                <w:b/>
                <w:bCs/>
                <w:color w:val="212121"/>
                <w:sz w:val="26"/>
                <w:szCs w:val="26"/>
              </w:rPr>
              <w:t>Приложение</w:t>
            </w:r>
          </w:p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212121"/>
                <w:sz w:val="26"/>
                <w:szCs w:val="26"/>
              </w:rPr>
            </w:pPr>
            <w:r w:rsidRPr="008C29AD">
              <w:rPr>
                <w:rFonts w:ascii="Times New Roman" w:hAnsi="Times New Roman"/>
                <w:b/>
                <w:bCs/>
                <w:color w:val="212121"/>
                <w:sz w:val="26"/>
                <w:szCs w:val="26"/>
              </w:rPr>
              <w:t>к порядку взаимодействия администрации Коммунарского</w:t>
            </w:r>
            <w:r w:rsidRPr="008C29AD">
              <w:rPr>
                <w:rFonts w:ascii="Times New Roman" w:hAnsi="Times New Roman"/>
                <w:color w:val="212121"/>
                <w:sz w:val="26"/>
                <w:szCs w:val="26"/>
              </w:rPr>
              <w:t xml:space="preserve"> </w:t>
            </w:r>
            <w:r w:rsidRPr="008C29AD">
              <w:rPr>
                <w:rFonts w:ascii="Times New Roman" w:hAnsi="Times New Roman"/>
                <w:b/>
                <w:bCs/>
                <w:color w:val="212121"/>
                <w:sz w:val="26"/>
                <w:szCs w:val="26"/>
              </w:rPr>
              <w:t>сельского поселения и</w:t>
            </w:r>
          </w:p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8C29AD">
              <w:rPr>
                <w:rFonts w:ascii="Times New Roman" w:hAnsi="Times New Roman"/>
                <w:b/>
                <w:bCs/>
                <w:color w:val="212121"/>
                <w:sz w:val="26"/>
                <w:szCs w:val="26"/>
              </w:rPr>
              <w:t>муниципальных учреждений с организаторами добровольческой</w:t>
            </w:r>
            <w:r w:rsidRPr="008C29AD">
              <w:rPr>
                <w:rFonts w:ascii="Times New Roman" w:hAnsi="Times New Roman"/>
                <w:color w:val="212121"/>
                <w:sz w:val="26"/>
                <w:szCs w:val="26"/>
              </w:rPr>
              <w:t xml:space="preserve"> </w:t>
            </w:r>
            <w:r w:rsidRPr="008C29AD">
              <w:rPr>
                <w:rFonts w:ascii="Times New Roman" w:hAnsi="Times New Roman"/>
                <w:b/>
                <w:bCs/>
                <w:color w:val="212121"/>
                <w:sz w:val="26"/>
                <w:szCs w:val="26"/>
              </w:rPr>
              <w:t>(волонтерской) деятельности,</w:t>
            </w:r>
          </w:p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1"/>
                <w:szCs w:val="21"/>
              </w:rPr>
            </w:pPr>
            <w:r w:rsidRPr="008C29AD">
              <w:rPr>
                <w:rFonts w:ascii="Times New Roman" w:hAnsi="Times New Roman"/>
                <w:b/>
                <w:bCs/>
                <w:color w:val="212121"/>
                <w:sz w:val="26"/>
                <w:szCs w:val="26"/>
              </w:rPr>
              <w:t>добровольческими (волонтерскими) организациями</w:t>
            </w:r>
          </w:p>
        </w:tc>
      </w:tr>
    </w:tbl>
    <w:p w:rsidR="00966156" w:rsidRPr="008C29AD" w:rsidRDefault="00966156" w:rsidP="00A30E6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1"/>
          <w:szCs w:val="21"/>
        </w:rPr>
      </w:pPr>
    </w:p>
    <w:p w:rsidR="00966156" w:rsidRPr="008C29AD" w:rsidRDefault="00966156" w:rsidP="00A30E6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Cs w:val="21"/>
        </w:rPr>
      </w:pPr>
      <w:r w:rsidRPr="008C29AD">
        <w:rPr>
          <w:rFonts w:ascii="Times New Roman" w:hAnsi="Times New Roman"/>
          <w:color w:val="212121"/>
          <w:sz w:val="21"/>
          <w:szCs w:val="21"/>
        </w:rPr>
        <w:t> </w:t>
      </w:r>
    </w:p>
    <w:p w:rsidR="00966156" w:rsidRPr="008C29AD" w:rsidRDefault="00966156" w:rsidP="00A30E6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8"/>
          <w:szCs w:val="26"/>
        </w:rPr>
      </w:pPr>
      <w:r w:rsidRPr="008C29AD">
        <w:rPr>
          <w:rFonts w:ascii="Times New Roman" w:hAnsi="Times New Roman"/>
          <w:b/>
          <w:bCs/>
          <w:color w:val="212121"/>
          <w:sz w:val="28"/>
          <w:szCs w:val="26"/>
        </w:rPr>
        <w:t>Договор о сотрудничестве</w:t>
      </w:r>
    </w:p>
    <w:p w:rsidR="00966156" w:rsidRPr="008C29AD" w:rsidRDefault="00966156" w:rsidP="00A30E6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 </w:t>
      </w:r>
    </w:p>
    <w:p w:rsidR="00966156" w:rsidRPr="008C29AD" w:rsidRDefault="00966156" w:rsidP="00A30E6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>
        <w:rPr>
          <w:rFonts w:ascii="Times New Roman" w:hAnsi="Times New Roman"/>
          <w:color w:val="212121"/>
          <w:sz w:val="26"/>
          <w:szCs w:val="26"/>
        </w:rPr>
        <w:t>п. Новосветловский</w:t>
      </w:r>
      <w:r w:rsidRPr="008C29AD">
        <w:rPr>
          <w:rFonts w:ascii="Times New Roman" w:hAnsi="Times New Roman"/>
          <w:color w:val="212121"/>
          <w:sz w:val="26"/>
          <w:szCs w:val="26"/>
        </w:rPr>
        <w:t>            </w:t>
      </w:r>
      <w:r>
        <w:rPr>
          <w:rFonts w:ascii="Times New Roman" w:hAnsi="Times New Roman"/>
          <w:color w:val="212121"/>
          <w:sz w:val="26"/>
          <w:szCs w:val="26"/>
        </w:rPr>
        <w:t xml:space="preserve">                                                                  </w:t>
      </w:r>
      <w:r w:rsidRPr="008C29AD">
        <w:rPr>
          <w:rFonts w:ascii="Times New Roman" w:hAnsi="Times New Roman"/>
          <w:color w:val="212121"/>
          <w:sz w:val="26"/>
          <w:szCs w:val="26"/>
        </w:rPr>
        <w:t xml:space="preserve"> "__" _________ 20__ года</w:t>
      </w:r>
    </w:p>
    <w:p w:rsidR="00966156" w:rsidRPr="008C29AD" w:rsidRDefault="00966156" w:rsidP="00A30E6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 </w:t>
      </w:r>
    </w:p>
    <w:p w:rsidR="00966156" w:rsidRPr="008C29AD" w:rsidRDefault="00966156" w:rsidP="00A30E6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Администрация К</w:t>
      </w:r>
      <w:r>
        <w:rPr>
          <w:rFonts w:ascii="Times New Roman" w:hAnsi="Times New Roman"/>
          <w:color w:val="212121"/>
          <w:sz w:val="26"/>
          <w:szCs w:val="26"/>
        </w:rPr>
        <w:t>оммунарского</w:t>
      </w:r>
      <w:r w:rsidRPr="008C29AD">
        <w:rPr>
          <w:rFonts w:ascii="Times New Roman" w:hAnsi="Times New Roman"/>
          <w:color w:val="212121"/>
          <w:sz w:val="26"/>
          <w:szCs w:val="26"/>
        </w:rPr>
        <w:t xml:space="preserve">  сельского поселения (муниципальное  учреждение),именуемая в дальнейшем "Администрация" ("Учреждение"), в лице _________________________,действующего  на основании __</w:t>
      </w:r>
      <w:r>
        <w:rPr>
          <w:rFonts w:ascii="Times New Roman" w:hAnsi="Times New Roman"/>
          <w:color w:val="212121"/>
          <w:sz w:val="26"/>
          <w:szCs w:val="26"/>
        </w:rPr>
        <w:t xml:space="preserve">_____________, с одной стороны, </w:t>
      </w:r>
      <w:r w:rsidRPr="008C29AD">
        <w:rPr>
          <w:rFonts w:ascii="Times New Roman" w:hAnsi="Times New Roman"/>
          <w:color w:val="212121"/>
          <w:sz w:val="26"/>
          <w:szCs w:val="26"/>
        </w:rPr>
        <w:t>и ____________________,</w:t>
      </w:r>
      <w:r>
        <w:rPr>
          <w:rFonts w:ascii="Times New Roman" w:hAnsi="Times New Roman"/>
          <w:color w:val="212121"/>
          <w:sz w:val="26"/>
          <w:szCs w:val="26"/>
        </w:rPr>
        <w:t xml:space="preserve"> именуемая    </w:t>
      </w:r>
      <w:r w:rsidRPr="008C29AD">
        <w:rPr>
          <w:rFonts w:ascii="Times New Roman" w:hAnsi="Times New Roman"/>
          <w:color w:val="212121"/>
          <w:sz w:val="26"/>
          <w:szCs w:val="26"/>
        </w:rPr>
        <w:t>в дальнейшем "Организация", в лице  ________________________________________ , действующего на основании Устава, с другой стороны, заключили настоящий договор о нижеследующем:</w:t>
      </w:r>
    </w:p>
    <w:p w:rsidR="00966156" w:rsidRPr="008C29AD" w:rsidRDefault="00966156" w:rsidP="00A30E6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1. ПРЕДМЕТ ДОГОВОРА</w:t>
      </w:r>
    </w:p>
    <w:p w:rsidR="00966156" w:rsidRPr="008C29AD" w:rsidRDefault="00966156" w:rsidP="00B8518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Администрация (Учреждение) и Организация совместно осуществляют мероприятия в целях стимулирования добровольческой (волонтерской) деятельности на территории К</w:t>
      </w:r>
      <w:r>
        <w:rPr>
          <w:rFonts w:ascii="Times New Roman" w:hAnsi="Times New Roman"/>
          <w:color w:val="212121"/>
          <w:sz w:val="26"/>
          <w:szCs w:val="26"/>
        </w:rPr>
        <w:t>оммунарского</w:t>
      </w:r>
      <w:r w:rsidRPr="008C29AD">
        <w:rPr>
          <w:rFonts w:ascii="Times New Roman" w:hAnsi="Times New Roman"/>
          <w:color w:val="212121"/>
          <w:sz w:val="26"/>
          <w:szCs w:val="26"/>
        </w:rPr>
        <w:t xml:space="preserve">  сельского поселения, а также обеспечения общественного согласия государственных и общественных институтов.</w:t>
      </w:r>
    </w:p>
    <w:p w:rsidR="00966156" w:rsidRPr="008C29AD" w:rsidRDefault="00966156" w:rsidP="00A30E67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2. ПРАВА И ОБЯЗАННОСТИ СТОРОН</w:t>
      </w:r>
    </w:p>
    <w:p w:rsidR="00966156" w:rsidRPr="008C29AD" w:rsidRDefault="00966156" w:rsidP="00B8518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Администрация (Учреждение) и Организация осуществляют совместную деятельность в соответствии с планом совместной деятельности, утвержденнымпо форме согласно Приложению № 1 к настоящему договору. Отчетностьо реализации плана совместной деятельности предоставляется по форме согласно Приложению № 2 к настоящему договору.</w:t>
      </w:r>
    </w:p>
    <w:p w:rsidR="00966156" w:rsidRPr="008C29AD" w:rsidRDefault="00966156" w:rsidP="00B8518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3. УСЛОВИЯ ОПЛАТЫ</w:t>
      </w:r>
    </w:p>
    <w:p w:rsidR="00966156" w:rsidRPr="008C29AD" w:rsidRDefault="00966156" w:rsidP="00B8518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Оплата услуг сотрудников администрации (Учреждения) и Организациипо реализации договора о сотрудничестве не предусматривается.</w:t>
      </w:r>
    </w:p>
    <w:p w:rsidR="00966156" w:rsidRPr="008C29AD" w:rsidRDefault="00966156" w:rsidP="00B8518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4. ОТВЕТСТВЕННОСТЬ СТОРОН И ПОРЯДОК РАЗРЕШЕНИЯ СПОРОВ</w:t>
      </w:r>
    </w:p>
    <w:p w:rsidR="00966156" w:rsidRPr="008C29AD" w:rsidRDefault="00966156" w:rsidP="00B8518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Стороны несут ответственность за ненадлежащее выполнение своих обязанностей по настоящему Договору в соответствии с законодательством Российской Федерации.</w:t>
      </w:r>
    </w:p>
    <w:p w:rsidR="00966156" w:rsidRPr="008C29AD" w:rsidRDefault="00966156" w:rsidP="00B8518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5. СРОК ДЕЙСТВИЯ ДОГОВОРА</w:t>
      </w:r>
    </w:p>
    <w:p w:rsidR="00966156" w:rsidRPr="008C29AD" w:rsidRDefault="00966156" w:rsidP="00B8518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5.1.Настоящий договор заключается сроком на 1 (один) календарный годи действует с момента подписания. Если ни одна из сторон договора по окончании срока его действия не потребовала его расторжения, договор считается продленным на тех же условиях на неопределенный срок.</w:t>
      </w:r>
    </w:p>
    <w:p w:rsidR="00966156" w:rsidRPr="008C29AD" w:rsidRDefault="00966156" w:rsidP="00B8518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5.2.Дополнения и уточнения настоящего договора, принимаемые</w:t>
      </w:r>
      <w:r w:rsidRPr="008C29AD">
        <w:rPr>
          <w:rFonts w:ascii="Times New Roman" w:hAnsi="Times New Roman"/>
          <w:color w:val="212121"/>
          <w:sz w:val="26"/>
          <w:szCs w:val="26"/>
        </w:rPr>
        <w:br/>
        <w:t>по предложению сторон, оформляются в письменном виде и становятся неотъемлемой частью с момента их подписания сторонами.</w:t>
      </w:r>
    </w:p>
    <w:p w:rsidR="00966156" w:rsidRPr="008C29AD" w:rsidRDefault="00966156" w:rsidP="00B8518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6. АДРЕСА И РЕКВИЗИТЫ СТОРОН</w:t>
      </w:r>
    </w:p>
    <w:p w:rsidR="00966156" w:rsidRPr="008C29AD" w:rsidRDefault="00966156" w:rsidP="00A30E6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8C29AD">
        <w:rPr>
          <w:rFonts w:ascii="Times New Roman" w:hAnsi="Times New Roman"/>
          <w:color w:val="212121"/>
          <w:sz w:val="26"/>
          <w:szCs w:val="26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964"/>
        <w:gridCol w:w="993"/>
        <w:gridCol w:w="4247"/>
      </w:tblGrid>
      <w:tr w:rsidR="00966156" w:rsidRPr="008C29AD" w:rsidTr="008C29AD"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8C29AD">
              <w:rPr>
                <w:rFonts w:ascii="Times New Roman" w:hAnsi="Times New Roman"/>
                <w:color w:val="212121"/>
                <w:sz w:val="26"/>
                <w:szCs w:val="26"/>
              </w:rPr>
              <w:t>От администрации (Учреждения)</w:t>
            </w:r>
          </w:p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8C29AD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8C29AD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color w:val="212121"/>
                <w:sz w:val="26"/>
                <w:szCs w:val="26"/>
              </w:rPr>
              <w:t xml:space="preserve">    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8C29AD">
              <w:rPr>
                <w:rFonts w:ascii="Times New Roman" w:hAnsi="Times New Roman"/>
                <w:color w:val="212121"/>
                <w:sz w:val="26"/>
                <w:szCs w:val="26"/>
              </w:rPr>
              <w:t>От Организации</w:t>
            </w:r>
          </w:p>
        </w:tc>
      </w:tr>
      <w:tr w:rsidR="00966156" w:rsidRPr="008C29AD" w:rsidTr="008C29AD"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8C29AD">
              <w:rPr>
                <w:rFonts w:ascii="Times New Roman" w:hAnsi="Times New Roman"/>
                <w:color w:val="212121"/>
                <w:sz w:val="26"/>
                <w:szCs w:val="26"/>
              </w:rPr>
              <w:t>____________    ____________</w:t>
            </w:r>
          </w:p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8C29AD">
              <w:rPr>
                <w:rFonts w:ascii="Times New Roman" w:hAnsi="Times New Roman"/>
                <w:color w:val="212121"/>
                <w:sz w:val="26"/>
                <w:szCs w:val="26"/>
              </w:rPr>
              <w:t>М.П. (подпись)   (Ф.И.О.)</w:t>
            </w:r>
          </w:p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8C29AD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8C29AD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8C29AD">
              <w:rPr>
                <w:rFonts w:ascii="Times New Roman" w:hAnsi="Times New Roman"/>
                <w:color w:val="212121"/>
                <w:sz w:val="26"/>
                <w:szCs w:val="26"/>
              </w:rPr>
              <w:t>_______________   ____________</w:t>
            </w:r>
          </w:p>
          <w:p w:rsidR="00966156" w:rsidRPr="008C29AD" w:rsidRDefault="00966156" w:rsidP="00A30E67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8C29AD">
              <w:rPr>
                <w:rFonts w:ascii="Times New Roman" w:hAnsi="Times New Roman"/>
                <w:color w:val="212121"/>
                <w:sz w:val="26"/>
                <w:szCs w:val="26"/>
              </w:rPr>
              <w:t>М.П. (подпись)   (Ф.И.О.)</w:t>
            </w:r>
          </w:p>
        </w:tc>
      </w:tr>
    </w:tbl>
    <w:p w:rsidR="00966156" w:rsidRDefault="00966156" w:rsidP="0076710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66156" w:rsidRPr="00B8518F" w:rsidRDefault="00966156" w:rsidP="00D64660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212121"/>
        </w:rPr>
      </w:pPr>
      <w:r w:rsidRPr="00B8518F">
        <w:rPr>
          <w:rFonts w:ascii="Times New Roman" w:hAnsi="Times New Roman"/>
          <w:color w:val="212121"/>
        </w:rPr>
        <w:t>Приложение № 1</w:t>
      </w:r>
    </w:p>
    <w:p w:rsidR="00966156" w:rsidRPr="00B8518F" w:rsidRDefault="00966156" w:rsidP="00D64660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212121"/>
        </w:rPr>
      </w:pPr>
      <w:r w:rsidRPr="00B8518F">
        <w:rPr>
          <w:rFonts w:ascii="Times New Roman" w:hAnsi="Times New Roman"/>
          <w:color w:val="212121"/>
        </w:rPr>
        <w:t>к Договору о сотрудничестве № ___</w:t>
      </w:r>
    </w:p>
    <w:p w:rsidR="00966156" w:rsidRPr="00B8518F" w:rsidRDefault="00966156" w:rsidP="00D64660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212121"/>
        </w:rPr>
      </w:pPr>
      <w:r w:rsidRPr="00B8518F">
        <w:rPr>
          <w:rFonts w:ascii="Times New Roman" w:hAnsi="Times New Roman"/>
          <w:color w:val="212121"/>
        </w:rPr>
        <w:t>от "___" ________ 20 ___ г.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 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"СОГЛАСОВАНО"                      </w:t>
      </w:r>
      <w:r>
        <w:rPr>
          <w:rFonts w:ascii="Times New Roman" w:hAnsi="Times New Roman"/>
          <w:color w:val="212121"/>
          <w:sz w:val="26"/>
          <w:szCs w:val="26"/>
        </w:rPr>
        <w:t xml:space="preserve">                                                   </w:t>
      </w:r>
      <w:r w:rsidRPr="00D64660">
        <w:rPr>
          <w:rFonts w:ascii="Times New Roman" w:hAnsi="Times New Roman"/>
          <w:color w:val="212121"/>
          <w:sz w:val="26"/>
          <w:szCs w:val="26"/>
        </w:rPr>
        <w:t>        </w:t>
      </w:r>
      <w:r>
        <w:rPr>
          <w:rFonts w:ascii="Times New Roman" w:hAnsi="Times New Roman"/>
          <w:color w:val="212121"/>
          <w:sz w:val="26"/>
          <w:szCs w:val="26"/>
        </w:rPr>
        <w:t xml:space="preserve">      </w:t>
      </w:r>
      <w:r w:rsidRPr="00D64660">
        <w:rPr>
          <w:rFonts w:ascii="Times New Roman" w:hAnsi="Times New Roman"/>
          <w:color w:val="212121"/>
          <w:sz w:val="26"/>
          <w:szCs w:val="26"/>
        </w:rPr>
        <w:t>  "УТВЕРЖДАЮ"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 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_____________                                    </w:t>
      </w:r>
      <w:r>
        <w:rPr>
          <w:rFonts w:ascii="Times New Roman" w:hAnsi="Times New Roman"/>
          <w:color w:val="212121"/>
          <w:sz w:val="26"/>
          <w:szCs w:val="26"/>
        </w:rPr>
        <w:t xml:space="preserve">                                        </w:t>
      </w:r>
      <w:r w:rsidRPr="00D64660">
        <w:rPr>
          <w:rFonts w:ascii="Times New Roman" w:hAnsi="Times New Roman"/>
          <w:color w:val="212121"/>
          <w:sz w:val="26"/>
          <w:szCs w:val="26"/>
        </w:rPr>
        <w:t>    </w:t>
      </w:r>
      <w:r>
        <w:rPr>
          <w:rFonts w:ascii="Times New Roman" w:hAnsi="Times New Roman"/>
          <w:color w:val="212121"/>
          <w:sz w:val="26"/>
          <w:szCs w:val="26"/>
        </w:rPr>
        <w:t xml:space="preserve">     </w:t>
      </w:r>
      <w:r w:rsidRPr="00D64660">
        <w:rPr>
          <w:rFonts w:ascii="Times New Roman" w:hAnsi="Times New Roman"/>
          <w:color w:val="212121"/>
          <w:sz w:val="26"/>
          <w:szCs w:val="26"/>
        </w:rPr>
        <w:t>     _________________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"__" ____________ 20года               </w:t>
      </w:r>
      <w:r>
        <w:rPr>
          <w:rFonts w:ascii="Times New Roman" w:hAnsi="Times New Roman"/>
          <w:color w:val="212121"/>
          <w:sz w:val="26"/>
          <w:szCs w:val="26"/>
        </w:rPr>
        <w:t xml:space="preserve">                                    </w:t>
      </w:r>
      <w:r w:rsidRPr="00D64660">
        <w:rPr>
          <w:rFonts w:ascii="Times New Roman" w:hAnsi="Times New Roman"/>
          <w:color w:val="212121"/>
          <w:sz w:val="26"/>
          <w:szCs w:val="26"/>
        </w:rPr>
        <w:t>  </w:t>
      </w:r>
      <w:r>
        <w:rPr>
          <w:rFonts w:ascii="Times New Roman" w:hAnsi="Times New Roman"/>
          <w:color w:val="212121"/>
          <w:sz w:val="26"/>
          <w:szCs w:val="26"/>
        </w:rPr>
        <w:t xml:space="preserve">      </w:t>
      </w:r>
      <w:r w:rsidRPr="00D64660">
        <w:rPr>
          <w:rFonts w:ascii="Times New Roman" w:hAnsi="Times New Roman"/>
          <w:color w:val="212121"/>
          <w:sz w:val="26"/>
          <w:szCs w:val="26"/>
        </w:rPr>
        <w:t xml:space="preserve"> "__" ____________ 20 года</w:t>
      </w:r>
    </w:p>
    <w:p w:rsidR="00966156" w:rsidRPr="00D64660" w:rsidRDefault="00966156" w:rsidP="00B8518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 </w:t>
      </w:r>
      <w:bookmarkStart w:id="0" w:name="P148"/>
      <w:bookmarkEnd w:id="0"/>
      <w:r w:rsidRPr="00D64660">
        <w:rPr>
          <w:rFonts w:ascii="Times New Roman" w:hAnsi="Times New Roman"/>
          <w:color w:val="212121"/>
          <w:sz w:val="26"/>
          <w:szCs w:val="26"/>
        </w:rPr>
        <w:t>  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План совместной деятельности  _____________</w:t>
      </w:r>
    </w:p>
    <w:p w:rsidR="00966156" w:rsidRPr="00D64660" w:rsidRDefault="00966156" w:rsidP="00B8518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на 20__ год </w:t>
      </w:r>
    </w:p>
    <w:tbl>
      <w:tblPr>
        <w:tblW w:w="97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680"/>
        <w:gridCol w:w="3701"/>
        <w:gridCol w:w="2154"/>
        <w:gridCol w:w="3245"/>
      </w:tblGrid>
      <w:tr w:rsidR="00966156" w:rsidRPr="00D64660" w:rsidTr="00D64660">
        <w:tc>
          <w:tcPr>
            <w:tcW w:w="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№</w:t>
            </w:r>
          </w:p>
        </w:tc>
        <w:tc>
          <w:tcPr>
            <w:tcW w:w="3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156" w:rsidRPr="00D64660" w:rsidRDefault="00966156" w:rsidP="00D64660">
            <w:pPr>
              <w:spacing w:after="0" w:line="240" w:lineRule="auto"/>
              <w:jc w:val="center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Мероприятие</w:t>
            </w:r>
          </w:p>
        </w:tc>
        <w:tc>
          <w:tcPr>
            <w:tcW w:w="2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156" w:rsidRPr="00D64660" w:rsidRDefault="00966156" w:rsidP="00D64660">
            <w:pPr>
              <w:spacing w:after="0" w:line="240" w:lineRule="auto"/>
              <w:jc w:val="center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Срок исполнения</w:t>
            </w:r>
          </w:p>
        </w:tc>
        <w:tc>
          <w:tcPr>
            <w:tcW w:w="3246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156" w:rsidRPr="00D64660" w:rsidRDefault="00966156" w:rsidP="00D64660">
            <w:pPr>
              <w:spacing w:after="0" w:line="240" w:lineRule="auto"/>
              <w:jc w:val="center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Ответственный исполнитель</w:t>
            </w:r>
          </w:p>
        </w:tc>
      </w:tr>
      <w:tr w:rsidR="00966156" w:rsidRPr="00D64660" w:rsidTr="00D64660">
        <w:tc>
          <w:tcPr>
            <w:tcW w:w="680" w:type="dxa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1.</w:t>
            </w:r>
          </w:p>
        </w:tc>
        <w:tc>
          <w:tcPr>
            <w:tcW w:w="3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3246" w:type="dxa"/>
            <w:tcBorders>
              <w:top w:val="nil"/>
              <w:left w:val="nil"/>
              <w:bottom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</w:tr>
    </w:tbl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 </w:t>
      </w:r>
    </w:p>
    <w:p w:rsidR="00966156" w:rsidRPr="00D64660" w:rsidRDefault="00966156" w:rsidP="00B8518F">
      <w:pPr>
        <w:shd w:val="clear" w:color="auto" w:fill="FFFFFF"/>
        <w:spacing w:after="0" w:line="240" w:lineRule="auto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964"/>
        <w:gridCol w:w="993"/>
        <w:gridCol w:w="4247"/>
      </w:tblGrid>
      <w:tr w:rsidR="00966156" w:rsidRPr="00D64660" w:rsidTr="00B8518F">
        <w:trPr>
          <w:trHeight w:val="477"/>
        </w:trPr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От администрации (Учреждения)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От Организации</w:t>
            </w:r>
          </w:p>
        </w:tc>
      </w:tr>
      <w:tr w:rsidR="00966156" w:rsidRPr="00D64660" w:rsidTr="00D64660"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____________    ____________</w:t>
            </w:r>
          </w:p>
          <w:p w:rsidR="00966156" w:rsidRPr="00B8518F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0"/>
                <w:szCs w:val="20"/>
              </w:rPr>
            </w:pPr>
            <w:r w:rsidRPr="00B8518F">
              <w:rPr>
                <w:rFonts w:ascii="Times New Roman" w:hAnsi="Times New Roman"/>
                <w:color w:val="212121"/>
                <w:sz w:val="20"/>
                <w:szCs w:val="20"/>
              </w:rPr>
              <w:t>М.П. (подпись)   (Ф.И.О.)</w:t>
            </w:r>
          </w:p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42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_______________   ____________</w:t>
            </w:r>
          </w:p>
          <w:p w:rsidR="00966156" w:rsidRPr="00B8518F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0"/>
                <w:szCs w:val="20"/>
              </w:rPr>
            </w:pPr>
            <w:r w:rsidRPr="00B8518F">
              <w:rPr>
                <w:rFonts w:ascii="Times New Roman" w:hAnsi="Times New Roman"/>
                <w:color w:val="212121"/>
                <w:sz w:val="20"/>
                <w:szCs w:val="20"/>
              </w:rPr>
              <w:t>М.П. (подпись)   (Ф.И.О.)</w:t>
            </w:r>
          </w:p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</w:tr>
    </w:tbl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1"/>
          <w:szCs w:val="21"/>
        </w:rPr>
      </w:pPr>
      <w:r w:rsidRPr="00D64660">
        <w:rPr>
          <w:rFonts w:ascii="Times New Roman" w:hAnsi="Times New Roman"/>
          <w:color w:val="212121"/>
          <w:sz w:val="21"/>
          <w:szCs w:val="21"/>
        </w:rPr>
        <w:t> </w:t>
      </w:r>
    </w:p>
    <w:p w:rsidR="00966156" w:rsidRPr="00B8518F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1"/>
          <w:szCs w:val="21"/>
        </w:rPr>
      </w:pPr>
      <w:r w:rsidRPr="00D64660">
        <w:rPr>
          <w:rFonts w:ascii="Times New Roman" w:hAnsi="Times New Roman"/>
          <w:color w:val="212121"/>
          <w:sz w:val="21"/>
          <w:szCs w:val="21"/>
        </w:rPr>
        <w:t> </w:t>
      </w:r>
    </w:p>
    <w:p w:rsidR="00966156" w:rsidRPr="00B8518F" w:rsidRDefault="00966156" w:rsidP="00D64660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212121"/>
        </w:rPr>
      </w:pPr>
      <w:r w:rsidRPr="00B8518F">
        <w:rPr>
          <w:rFonts w:ascii="Times New Roman" w:hAnsi="Times New Roman"/>
          <w:color w:val="212121"/>
        </w:rPr>
        <w:t>Приложение № 2</w:t>
      </w:r>
    </w:p>
    <w:p w:rsidR="00966156" w:rsidRPr="00B8518F" w:rsidRDefault="00966156" w:rsidP="00B8518F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212121"/>
        </w:rPr>
      </w:pPr>
      <w:r w:rsidRPr="00B8518F">
        <w:rPr>
          <w:rFonts w:ascii="Times New Roman" w:hAnsi="Times New Roman"/>
          <w:color w:val="212121"/>
        </w:rPr>
        <w:t>к Договору  о сотрудничестве № _____</w:t>
      </w:r>
    </w:p>
    <w:p w:rsidR="00966156" w:rsidRPr="00B8518F" w:rsidRDefault="00966156" w:rsidP="00D64660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212121"/>
        </w:rPr>
      </w:pPr>
      <w:r w:rsidRPr="00B8518F">
        <w:rPr>
          <w:rFonts w:ascii="Times New Roman" w:hAnsi="Times New Roman"/>
          <w:color w:val="212121"/>
        </w:rPr>
        <w:t>от "___" ________ 20 ___ г.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</w:rPr>
      </w:pPr>
      <w:r>
        <w:rPr>
          <w:rFonts w:ascii="Times New Roman" w:hAnsi="Times New Roman"/>
          <w:b/>
          <w:bCs/>
          <w:color w:val="212121"/>
          <w:sz w:val="26"/>
          <w:szCs w:val="26"/>
        </w:rPr>
        <w:t xml:space="preserve"> </w:t>
      </w:r>
      <w:r w:rsidRPr="00D64660">
        <w:rPr>
          <w:rFonts w:ascii="Times New Roman" w:hAnsi="Times New Roman"/>
          <w:b/>
          <w:bCs/>
          <w:color w:val="212121"/>
          <w:sz w:val="26"/>
          <w:szCs w:val="26"/>
        </w:rPr>
        <w:t> 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"СОГЛАСОВАНО"                              </w:t>
      </w:r>
      <w:r>
        <w:rPr>
          <w:rFonts w:ascii="Times New Roman" w:hAnsi="Times New Roman"/>
          <w:color w:val="212121"/>
          <w:sz w:val="26"/>
          <w:szCs w:val="26"/>
        </w:rPr>
        <w:t xml:space="preserve">                                                         </w:t>
      </w:r>
      <w:r w:rsidRPr="00D64660">
        <w:rPr>
          <w:rFonts w:ascii="Times New Roman" w:hAnsi="Times New Roman"/>
          <w:color w:val="212121"/>
          <w:sz w:val="26"/>
          <w:szCs w:val="26"/>
        </w:rPr>
        <w:t>  "УТВЕРЖДАЮ"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_____________                                         </w:t>
      </w:r>
      <w:r>
        <w:rPr>
          <w:rFonts w:ascii="Times New Roman" w:hAnsi="Times New Roman"/>
          <w:color w:val="212121"/>
          <w:sz w:val="26"/>
          <w:szCs w:val="26"/>
        </w:rPr>
        <w:t xml:space="preserve">                                              </w:t>
      </w:r>
      <w:r w:rsidRPr="00D64660">
        <w:rPr>
          <w:rFonts w:ascii="Times New Roman" w:hAnsi="Times New Roman"/>
          <w:color w:val="212121"/>
          <w:sz w:val="26"/>
          <w:szCs w:val="26"/>
        </w:rPr>
        <w:t>    _________________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"__" ____________ 20__года            </w:t>
      </w:r>
      <w:r>
        <w:rPr>
          <w:rFonts w:ascii="Times New Roman" w:hAnsi="Times New Roman"/>
          <w:color w:val="212121"/>
          <w:sz w:val="26"/>
          <w:szCs w:val="26"/>
        </w:rPr>
        <w:t xml:space="preserve">                                 </w:t>
      </w:r>
      <w:r w:rsidRPr="00D64660">
        <w:rPr>
          <w:rFonts w:ascii="Times New Roman" w:hAnsi="Times New Roman"/>
          <w:color w:val="212121"/>
          <w:sz w:val="26"/>
          <w:szCs w:val="26"/>
        </w:rPr>
        <w:t>      </w:t>
      </w:r>
      <w:r>
        <w:rPr>
          <w:rFonts w:ascii="Times New Roman" w:hAnsi="Times New Roman"/>
          <w:color w:val="212121"/>
          <w:sz w:val="26"/>
          <w:szCs w:val="26"/>
        </w:rPr>
        <w:t xml:space="preserve"> </w:t>
      </w:r>
      <w:r w:rsidRPr="00D64660">
        <w:rPr>
          <w:rFonts w:ascii="Times New Roman" w:hAnsi="Times New Roman"/>
          <w:color w:val="212121"/>
          <w:sz w:val="26"/>
          <w:szCs w:val="26"/>
        </w:rPr>
        <w:t xml:space="preserve"> "__" ____________ 20__ года</w:t>
      </w:r>
    </w:p>
    <w:p w:rsidR="00966156" w:rsidRPr="00D64660" w:rsidRDefault="00966156" w:rsidP="00B8518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b/>
          <w:bCs/>
          <w:color w:val="212121"/>
          <w:sz w:val="26"/>
          <w:szCs w:val="26"/>
        </w:rPr>
        <w:t> 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b/>
          <w:bCs/>
          <w:color w:val="212121"/>
          <w:sz w:val="26"/>
          <w:szCs w:val="26"/>
        </w:rPr>
        <w:t>Отчетность о реализации плана совместной деятельности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 </w:t>
      </w:r>
    </w:p>
    <w:p w:rsidR="00966156" w:rsidRPr="00B8518F" w:rsidRDefault="00966156" w:rsidP="00B8518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  <w:u w:val="single"/>
        </w:rPr>
      </w:pPr>
      <w:r w:rsidRPr="00B8518F">
        <w:rPr>
          <w:rFonts w:ascii="Times New Roman" w:hAnsi="Times New Roman"/>
          <w:color w:val="212121"/>
          <w:sz w:val="26"/>
          <w:szCs w:val="26"/>
          <w:u w:val="single"/>
        </w:rPr>
        <w:t>1.Информационный отчет о реализации плана</w:t>
      </w:r>
      <w:r>
        <w:rPr>
          <w:rFonts w:ascii="Times New Roman" w:hAnsi="Times New Roman"/>
          <w:color w:val="212121"/>
          <w:sz w:val="26"/>
          <w:szCs w:val="26"/>
          <w:u w:val="single"/>
        </w:rPr>
        <w:t xml:space="preserve"> с</w:t>
      </w:r>
      <w:r w:rsidRPr="00B8518F">
        <w:rPr>
          <w:rFonts w:ascii="Times New Roman" w:hAnsi="Times New Roman"/>
          <w:color w:val="212121"/>
          <w:sz w:val="26"/>
          <w:szCs w:val="26"/>
          <w:u w:val="single"/>
        </w:rPr>
        <w:t>овместной деятельности 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Отчет должен включать в себя следующие виды аналитической информации: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1) описание содержания проделанной работы в соответствии с планом совместной деятельности с указанием фактического срока реализации мероприятий, с приложением фотоматериалов;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2) достигнутые результаты;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3) общие выводы по реализуемому мероприятию;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4) прочая информация.</w:t>
      </w:r>
    </w:p>
    <w:p w:rsidR="00966156" w:rsidRPr="00B8518F" w:rsidRDefault="00966156" w:rsidP="00B8518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12121"/>
          <w:sz w:val="26"/>
          <w:szCs w:val="26"/>
          <w:u w:val="single"/>
        </w:rPr>
      </w:pPr>
      <w:r w:rsidRPr="00B8518F">
        <w:rPr>
          <w:rFonts w:ascii="Times New Roman" w:hAnsi="Times New Roman"/>
          <w:color w:val="212121"/>
          <w:sz w:val="26"/>
          <w:szCs w:val="26"/>
          <w:u w:val="single"/>
        </w:rPr>
        <w:t>2.Статистические данные</w:t>
      </w:r>
      <w:r w:rsidRPr="00D64660">
        <w:rPr>
          <w:rFonts w:ascii="Times New Roman" w:hAnsi="Times New Roman"/>
          <w:color w:val="212121"/>
          <w:sz w:val="26"/>
          <w:szCs w:val="26"/>
        </w:rPr>
        <w:t> </w:t>
      </w:r>
    </w:p>
    <w:tbl>
      <w:tblPr>
        <w:tblW w:w="10108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100"/>
        <w:gridCol w:w="1686"/>
        <w:gridCol w:w="1546"/>
        <w:gridCol w:w="2146"/>
        <w:gridCol w:w="1589"/>
        <w:gridCol w:w="2041"/>
      </w:tblGrid>
      <w:tr w:rsidR="00966156" w:rsidRPr="00D64660" w:rsidTr="00B8518F">
        <w:trPr>
          <w:trHeight w:val="1044"/>
        </w:trPr>
        <w:tc>
          <w:tcPr>
            <w:tcW w:w="1100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B8518F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4"/>
                <w:szCs w:val="24"/>
              </w:rPr>
            </w:pPr>
            <w:r w:rsidRPr="00B8518F">
              <w:rPr>
                <w:rFonts w:ascii="Times New Roman" w:hAnsi="Times New Roman"/>
                <w:color w:val="212121"/>
                <w:sz w:val="24"/>
                <w:szCs w:val="24"/>
              </w:rPr>
              <w:t>№ п/п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B8518F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4"/>
                <w:szCs w:val="24"/>
              </w:rPr>
            </w:pPr>
            <w:r w:rsidRPr="00B8518F">
              <w:rPr>
                <w:rFonts w:ascii="Times New Roman" w:hAnsi="Times New Roman"/>
                <w:color w:val="212121"/>
                <w:sz w:val="24"/>
                <w:szCs w:val="24"/>
              </w:rPr>
              <w:t>Наимено-вание мероприятия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B8518F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4"/>
                <w:szCs w:val="24"/>
              </w:rPr>
            </w:pPr>
            <w:r w:rsidRPr="00B8518F">
              <w:rPr>
                <w:rFonts w:ascii="Times New Roman" w:hAnsi="Times New Roman"/>
                <w:color w:val="212121"/>
                <w:sz w:val="24"/>
                <w:szCs w:val="24"/>
              </w:rPr>
              <w:t>Количество привлечен-ных к работе волонтеров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9" w:type="dxa"/>
              <w:bottom w:w="15" w:type="dxa"/>
              <w:right w:w="19" w:type="dxa"/>
            </w:tcMar>
          </w:tcPr>
          <w:p w:rsidR="00966156" w:rsidRPr="00B8518F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/>
                <w:color w:val="212121"/>
                <w:sz w:val="24"/>
                <w:szCs w:val="24"/>
              </w:rPr>
              <w:t>Количество участ-иков мероприя</w:t>
            </w:r>
            <w:r w:rsidRPr="00B8518F">
              <w:rPr>
                <w:rFonts w:ascii="Times New Roman" w:hAnsi="Times New Roman"/>
                <w:color w:val="212121"/>
                <w:sz w:val="24"/>
                <w:szCs w:val="24"/>
              </w:rPr>
              <w:t>тий</w:t>
            </w:r>
          </w:p>
          <w:p w:rsidR="00966156" w:rsidRPr="00B8518F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4"/>
                <w:szCs w:val="24"/>
              </w:rPr>
            </w:pPr>
            <w:r w:rsidRPr="00B8518F">
              <w:rPr>
                <w:rFonts w:ascii="Times New Roman" w:hAnsi="Times New Roman"/>
                <w:color w:val="212121"/>
                <w:sz w:val="24"/>
                <w:szCs w:val="24"/>
              </w:rPr>
              <w:t>(без учета волонтеров)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</w:tcPr>
          <w:p w:rsidR="00966156" w:rsidRPr="00B8518F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4"/>
                <w:szCs w:val="24"/>
              </w:rPr>
            </w:pPr>
            <w:r w:rsidRPr="00B8518F">
              <w:rPr>
                <w:rFonts w:ascii="Times New Roman" w:hAnsi="Times New Roman"/>
                <w:color w:val="212121"/>
                <w:sz w:val="24"/>
                <w:szCs w:val="24"/>
              </w:rPr>
              <w:t>Вклад добровольцев в денежном выражении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6156" w:rsidRPr="00B8518F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/>
                <w:color w:val="212121"/>
                <w:sz w:val="24"/>
                <w:szCs w:val="24"/>
              </w:rPr>
              <w:t>Количество поло-</w:t>
            </w:r>
            <w:r w:rsidRPr="00B8518F">
              <w:rPr>
                <w:rFonts w:ascii="Times New Roman" w:hAnsi="Times New Roman"/>
                <w:color w:val="212121"/>
                <w:sz w:val="24"/>
                <w:szCs w:val="24"/>
              </w:rPr>
              <w:t>ельных отзывов о проведенном мероприятии*</w:t>
            </w:r>
          </w:p>
        </w:tc>
      </w:tr>
      <w:tr w:rsidR="00966156" w:rsidRPr="00D64660" w:rsidTr="00B8518F">
        <w:tc>
          <w:tcPr>
            <w:tcW w:w="1100" w:type="dxa"/>
            <w:tcBorders>
              <w:top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1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15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21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9" w:type="dxa"/>
              <w:bottom w:w="15" w:type="dxa"/>
              <w:right w:w="19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158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2041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</w:tr>
      <w:tr w:rsidR="00966156" w:rsidRPr="00D64660" w:rsidTr="00B8518F">
        <w:tc>
          <w:tcPr>
            <w:tcW w:w="1100" w:type="dxa"/>
            <w:tcBorders>
              <w:top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1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15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21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9" w:type="dxa"/>
              <w:bottom w:w="15" w:type="dxa"/>
              <w:right w:w="19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158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2041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</w:tr>
      <w:tr w:rsidR="00966156" w:rsidRPr="00D64660" w:rsidTr="00B8518F">
        <w:tc>
          <w:tcPr>
            <w:tcW w:w="1100" w:type="dxa"/>
            <w:tcBorders>
              <w:top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16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15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214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9" w:type="dxa"/>
              <w:bottom w:w="15" w:type="dxa"/>
              <w:right w:w="19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158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  <w:tc>
          <w:tcPr>
            <w:tcW w:w="2041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66156" w:rsidRPr="00D64660" w:rsidRDefault="00966156" w:rsidP="00D64660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6"/>
                <w:szCs w:val="26"/>
              </w:rPr>
            </w:pPr>
            <w:r w:rsidRPr="00D64660">
              <w:rPr>
                <w:rFonts w:ascii="Times New Roman" w:hAnsi="Times New Roman"/>
                <w:color w:val="212121"/>
                <w:sz w:val="26"/>
                <w:szCs w:val="26"/>
              </w:rPr>
              <w:t> </w:t>
            </w:r>
          </w:p>
        </w:tc>
      </w:tr>
    </w:tbl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 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*- при проведении опроса по итогам проведения мероприятия</w:t>
      </w:r>
    </w:p>
    <w:p w:rsidR="00966156" w:rsidRPr="00D64660" w:rsidRDefault="00966156" w:rsidP="00D6466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12121"/>
          <w:sz w:val="26"/>
          <w:szCs w:val="26"/>
        </w:rPr>
      </w:pPr>
      <w:r w:rsidRPr="00D64660">
        <w:rPr>
          <w:rFonts w:ascii="Times New Roman" w:hAnsi="Times New Roman"/>
          <w:color w:val="212121"/>
          <w:sz w:val="26"/>
          <w:szCs w:val="26"/>
        </w:rPr>
        <w:t> </w:t>
      </w:r>
    </w:p>
    <w:p w:rsidR="00966156" w:rsidRPr="00D64660" w:rsidRDefault="00966156" w:rsidP="00767109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1" w:name="_GoBack"/>
      <w:bookmarkEnd w:id="1"/>
    </w:p>
    <w:sectPr w:rsidR="00966156" w:rsidRPr="00D64660" w:rsidSect="00473167">
      <w:pgSz w:w="11906" w:h="16838"/>
      <w:pgMar w:top="454" w:right="454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707FA"/>
    <w:multiLevelType w:val="hybridMultilevel"/>
    <w:tmpl w:val="9B9C1912"/>
    <w:lvl w:ilvl="0" w:tplc="D7B01D4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2CB32C3"/>
    <w:multiLevelType w:val="hybridMultilevel"/>
    <w:tmpl w:val="DCFA1A1C"/>
    <w:lvl w:ilvl="0" w:tplc="38C2E272">
      <w:start w:val="1"/>
      <w:numFmt w:val="decimal"/>
      <w:lvlText w:val="%1."/>
      <w:lvlJc w:val="left"/>
      <w:pPr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2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1878"/>
    <w:rsid w:val="000155AD"/>
    <w:rsid w:val="00031035"/>
    <w:rsid w:val="00032653"/>
    <w:rsid w:val="000439BE"/>
    <w:rsid w:val="000779AD"/>
    <w:rsid w:val="00084899"/>
    <w:rsid w:val="000A4538"/>
    <w:rsid w:val="000F7607"/>
    <w:rsid w:val="001060F0"/>
    <w:rsid w:val="00107FD8"/>
    <w:rsid w:val="001159E6"/>
    <w:rsid w:val="00167CAD"/>
    <w:rsid w:val="001D3FF9"/>
    <w:rsid w:val="00234FF5"/>
    <w:rsid w:val="002520EA"/>
    <w:rsid w:val="002544CB"/>
    <w:rsid w:val="00257F38"/>
    <w:rsid w:val="002A010F"/>
    <w:rsid w:val="002B039E"/>
    <w:rsid w:val="0032458D"/>
    <w:rsid w:val="00325A16"/>
    <w:rsid w:val="00331C7F"/>
    <w:rsid w:val="00332D04"/>
    <w:rsid w:val="00345786"/>
    <w:rsid w:val="003915FF"/>
    <w:rsid w:val="003F79B5"/>
    <w:rsid w:val="004019ED"/>
    <w:rsid w:val="00440DE5"/>
    <w:rsid w:val="00472605"/>
    <w:rsid w:val="00472A90"/>
    <w:rsid w:val="00473167"/>
    <w:rsid w:val="0047737A"/>
    <w:rsid w:val="00486E25"/>
    <w:rsid w:val="00494415"/>
    <w:rsid w:val="004D08B8"/>
    <w:rsid w:val="004E7048"/>
    <w:rsid w:val="004F45E4"/>
    <w:rsid w:val="00550737"/>
    <w:rsid w:val="00552874"/>
    <w:rsid w:val="005637CD"/>
    <w:rsid w:val="005646B6"/>
    <w:rsid w:val="00594830"/>
    <w:rsid w:val="005A3522"/>
    <w:rsid w:val="005A3813"/>
    <w:rsid w:val="005B3D17"/>
    <w:rsid w:val="005D7E46"/>
    <w:rsid w:val="0061224D"/>
    <w:rsid w:val="0062324D"/>
    <w:rsid w:val="0064021B"/>
    <w:rsid w:val="00647B72"/>
    <w:rsid w:val="0065508A"/>
    <w:rsid w:val="006607B5"/>
    <w:rsid w:val="006C4FF4"/>
    <w:rsid w:val="006F6E59"/>
    <w:rsid w:val="00707225"/>
    <w:rsid w:val="007162E7"/>
    <w:rsid w:val="007327AD"/>
    <w:rsid w:val="0074349D"/>
    <w:rsid w:val="007555E9"/>
    <w:rsid w:val="00767109"/>
    <w:rsid w:val="00784367"/>
    <w:rsid w:val="00794F75"/>
    <w:rsid w:val="0079610E"/>
    <w:rsid w:val="008023E3"/>
    <w:rsid w:val="00851C04"/>
    <w:rsid w:val="00857B52"/>
    <w:rsid w:val="008674F3"/>
    <w:rsid w:val="00870DE0"/>
    <w:rsid w:val="00882617"/>
    <w:rsid w:val="0088332D"/>
    <w:rsid w:val="008968F4"/>
    <w:rsid w:val="008A0850"/>
    <w:rsid w:val="008A4E88"/>
    <w:rsid w:val="008C29AD"/>
    <w:rsid w:val="008C383C"/>
    <w:rsid w:val="008E0DD4"/>
    <w:rsid w:val="008F2B58"/>
    <w:rsid w:val="008F4FCA"/>
    <w:rsid w:val="00910FD3"/>
    <w:rsid w:val="00913007"/>
    <w:rsid w:val="00916BB5"/>
    <w:rsid w:val="00932E0E"/>
    <w:rsid w:val="0096372E"/>
    <w:rsid w:val="00965179"/>
    <w:rsid w:val="00966156"/>
    <w:rsid w:val="009763F8"/>
    <w:rsid w:val="009C1E06"/>
    <w:rsid w:val="009C56AF"/>
    <w:rsid w:val="009F7AF8"/>
    <w:rsid w:val="00A02A66"/>
    <w:rsid w:val="00A2788A"/>
    <w:rsid w:val="00A30E67"/>
    <w:rsid w:val="00A33FFC"/>
    <w:rsid w:val="00AE6249"/>
    <w:rsid w:val="00B01455"/>
    <w:rsid w:val="00B17E87"/>
    <w:rsid w:val="00B67FB9"/>
    <w:rsid w:val="00B72FF5"/>
    <w:rsid w:val="00B847C8"/>
    <w:rsid w:val="00B84B8A"/>
    <w:rsid w:val="00B8518F"/>
    <w:rsid w:val="00BF2A14"/>
    <w:rsid w:val="00BF5D51"/>
    <w:rsid w:val="00C27E48"/>
    <w:rsid w:val="00C344B9"/>
    <w:rsid w:val="00C518A5"/>
    <w:rsid w:val="00C75A96"/>
    <w:rsid w:val="00CA7E0F"/>
    <w:rsid w:val="00D64660"/>
    <w:rsid w:val="00D83132"/>
    <w:rsid w:val="00DC1797"/>
    <w:rsid w:val="00DC6E9B"/>
    <w:rsid w:val="00DF5AB5"/>
    <w:rsid w:val="00E62728"/>
    <w:rsid w:val="00E97FB8"/>
    <w:rsid w:val="00EC1878"/>
    <w:rsid w:val="00EE2E86"/>
    <w:rsid w:val="00EE7EB5"/>
    <w:rsid w:val="00EF5C03"/>
    <w:rsid w:val="00F146BC"/>
    <w:rsid w:val="00F17705"/>
    <w:rsid w:val="00F422D1"/>
    <w:rsid w:val="00F45BD0"/>
    <w:rsid w:val="00F6208F"/>
    <w:rsid w:val="00F64839"/>
    <w:rsid w:val="00F74A22"/>
    <w:rsid w:val="00FC4F22"/>
    <w:rsid w:val="00FD2721"/>
    <w:rsid w:val="00FE7F00"/>
    <w:rsid w:val="00FF7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semiHidden="1" w:unhideWhenUsed="1"/>
    <w:lsdException w:name="Table Grid" w:uiPriority="59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C1878"/>
    <w:pPr>
      <w:spacing w:after="200" w:line="276" w:lineRule="auto"/>
    </w:pPr>
    <w:rPr>
      <w:rFonts w:ascii="Calibri" w:hAnsi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EC1878"/>
    <w:rPr>
      <w:rFonts w:ascii="Calibri" w:hAnsi="Calibri"/>
    </w:rPr>
  </w:style>
  <w:style w:type="table" w:styleId="TableGrid">
    <w:name w:val="Table Grid"/>
    <w:basedOn w:val="TableNormal"/>
    <w:uiPriority w:val="99"/>
    <w:rsid w:val="0065508A"/>
    <w:pPr>
      <w:spacing w:after="200" w:line="276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422D1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">
    <w:name w:val="Без интервала1"/>
    <w:uiPriority w:val="99"/>
    <w:rsid w:val="009F7AF8"/>
    <w:rPr>
      <w:rFonts w:ascii="Calibri" w:hAnsi="Calibr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75A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7C"/>
    <w:rPr>
      <w:sz w:val="0"/>
      <w:szCs w:val="0"/>
    </w:rPr>
  </w:style>
  <w:style w:type="paragraph" w:customStyle="1" w:styleId="10">
    <w:name w:val="Абзац списка1"/>
    <w:basedOn w:val="Normal"/>
    <w:uiPriority w:val="99"/>
    <w:rsid w:val="00784367"/>
    <w:pPr>
      <w:widowControl w:val="0"/>
      <w:suppressAutoHyphens/>
      <w:spacing w:after="0" w:line="240" w:lineRule="auto"/>
      <w:ind w:left="720"/>
      <w:contextualSpacing/>
    </w:pPr>
    <w:rPr>
      <w:rFonts w:ascii="Arial" w:hAnsi="Arial"/>
      <w:kern w:val="1"/>
      <w:sz w:val="20"/>
      <w:szCs w:val="24"/>
    </w:rPr>
  </w:style>
  <w:style w:type="character" w:customStyle="1" w:styleId="NoSpacingChar">
    <w:name w:val="No Spacing Char"/>
    <w:link w:val="NoSpacing"/>
    <w:uiPriority w:val="99"/>
    <w:locked/>
    <w:rsid w:val="009C56AF"/>
    <w:rPr>
      <w:rFonts w:ascii="Calibri" w:hAnsi="Calibri"/>
      <w:sz w:val="22"/>
    </w:rPr>
  </w:style>
  <w:style w:type="paragraph" w:styleId="NormalWeb">
    <w:name w:val="Normal (Web)"/>
    <w:basedOn w:val="Normal"/>
    <w:uiPriority w:val="99"/>
    <w:rsid w:val="008C29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384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7</Pages>
  <Words>2264</Words>
  <Characters>12908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3</cp:revision>
  <cp:lastPrinted>2022-10-25T06:25:00Z</cp:lastPrinted>
  <dcterms:created xsi:type="dcterms:W3CDTF">2022-10-25T07:21:00Z</dcterms:created>
  <dcterms:modified xsi:type="dcterms:W3CDTF">2022-10-25T06:42:00Z</dcterms:modified>
</cp:coreProperties>
</file>