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768" w:rsidRDefault="00ED2768" w:rsidP="009042CC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404040"/>
          <w:sz w:val="28"/>
          <w:szCs w:val="28"/>
        </w:rPr>
      </w:pPr>
      <w:r w:rsidRPr="00C71337">
        <w:rPr>
          <w:rFonts w:ascii="Times New Roman" w:hAnsi="Times New Roman"/>
          <w:b/>
          <w:bCs/>
          <w:color w:val="404040"/>
          <w:sz w:val="28"/>
          <w:szCs w:val="28"/>
        </w:rPr>
        <w:t>Разъяснение трудового законодательства</w:t>
      </w:r>
    </w:p>
    <w:p w:rsidR="00ED2768" w:rsidRPr="00C71337" w:rsidRDefault="00ED2768" w:rsidP="00DB4CB1">
      <w:pPr>
        <w:spacing w:after="0" w:line="240" w:lineRule="auto"/>
        <w:jc w:val="both"/>
        <w:textAlignment w:val="baseline"/>
        <w:rPr>
          <w:rFonts w:ascii="Times New Roman" w:hAnsi="Times New Roman"/>
          <w:color w:val="404040"/>
          <w:sz w:val="28"/>
          <w:szCs w:val="28"/>
        </w:rPr>
      </w:pPr>
    </w:p>
    <w:p w:rsidR="00ED2768" w:rsidRDefault="00ED2768" w:rsidP="009042CC">
      <w:pPr>
        <w:spacing w:after="0" w:line="240" w:lineRule="auto"/>
        <w:ind w:firstLine="720"/>
        <w:jc w:val="both"/>
        <w:textAlignment w:val="baseline"/>
        <w:rPr>
          <w:rFonts w:ascii="Times New Roman" w:hAnsi="Times New Roman"/>
          <w:color w:val="404040"/>
          <w:sz w:val="28"/>
          <w:szCs w:val="28"/>
        </w:rPr>
      </w:pPr>
      <w:r w:rsidRPr="00C71337">
        <w:rPr>
          <w:rFonts w:ascii="Times New Roman" w:hAnsi="Times New Roman"/>
          <w:color w:val="404040"/>
          <w:sz w:val="28"/>
          <w:szCs w:val="28"/>
        </w:rPr>
        <w:t>В</w:t>
      </w:r>
      <w:r w:rsidRPr="00101219">
        <w:rPr>
          <w:rFonts w:ascii="Times New Roman" w:hAnsi="Times New Roman"/>
          <w:color w:val="404040"/>
          <w:sz w:val="28"/>
          <w:szCs w:val="28"/>
        </w:rPr>
        <w:t> </w:t>
      </w:r>
      <w:r w:rsidRPr="00C71337">
        <w:rPr>
          <w:rFonts w:ascii="Times New Roman" w:hAnsi="Times New Roman"/>
          <w:color w:val="000000"/>
          <w:sz w:val="28"/>
          <w:szCs w:val="28"/>
        </w:rPr>
        <w:t>соответствии со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4" w:history="1">
        <w:r w:rsidRPr="00101219">
          <w:rPr>
            <w:rFonts w:ascii="Times New Roman" w:hAnsi="Times New Roman"/>
            <w:color w:val="5B5B5B"/>
            <w:sz w:val="28"/>
            <w:szCs w:val="28"/>
            <w:u w:val="single"/>
          </w:rPr>
          <w:t>статьями 136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71337">
        <w:rPr>
          <w:rFonts w:ascii="Times New Roman" w:hAnsi="Times New Roman"/>
          <w:color w:val="000000"/>
          <w:sz w:val="28"/>
          <w:szCs w:val="28"/>
        </w:rPr>
        <w:t>ТК РФ работодатель обязан выплачивать заработную плату не реже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71337">
        <w:rPr>
          <w:rFonts w:ascii="Times New Roman" w:hAnsi="Times New Roman"/>
          <w:color w:val="404040"/>
          <w:sz w:val="28"/>
          <w:szCs w:val="28"/>
        </w:rPr>
        <w:t>чем каждые полмесяца в дни, установленные правилами внутреннего трудового распорядка, коллективным договором, трудовым договором с работником. При этом необходимо иметь ввиду, что оплата отпуска производится не позднее, чем за три дня до его начала, в случае совпадения дня выплаты с выходным или нерабочим праздничным днем выплата заработной платы производится накануне этого дня.</w:t>
      </w:r>
    </w:p>
    <w:p w:rsidR="00ED2768" w:rsidRDefault="00ED2768" w:rsidP="009042CC">
      <w:pPr>
        <w:spacing w:after="0" w:line="240" w:lineRule="auto"/>
        <w:ind w:firstLine="720"/>
        <w:jc w:val="both"/>
        <w:textAlignment w:val="baseline"/>
        <w:rPr>
          <w:rFonts w:ascii="Times New Roman" w:hAnsi="Times New Roman"/>
          <w:color w:val="404040"/>
          <w:sz w:val="28"/>
          <w:szCs w:val="28"/>
        </w:rPr>
      </w:pPr>
      <w:r w:rsidRPr="00C71337">
        <w:rPr>
          <w:rFonts w:ascii="Times New Roman" w:hAnsi="Times New Roman"/>
          <w:color w:val="404040"/>
          <w:sz w:val="28"/>
          <w:szCs w:val="28"/>
        </w:rPr>
        <w:t>Несвоевременная выдача заработной платы приравнивается к принудительному труду (статья 4 Трудового кодекса РФ).</w:t>
      </w:r>
    </w:p>
    <w:p w:rsidR="00ED2768" w:rsidRDefault="00ED2768" w:rsidP="009042CC">
      <w:pPr>
        <w:spacing w:after="0" w:line="240" w:lineRule="auto"/>
        <w:ind w:firstLine="720"/>
        <w:jc w:val="both"/>
        <w:textAlignment w:val="baseline"/>
        <w:rPr>
          <w:rFonts w:ascii="Times New Roman" w:hAnsi="Times New Roman"/>
          <w:color w:val="404040"/>
          <w:sz w:val="28"/>
          <w:szCs w:val="28"/>
        </w:rPr>
      </w:pPr>
      <w:r w:rsidRPr="00C71337">
        <w:rPr>
          <w:rFonts w:ascii="Times New Roman" w:hAnsi="Times New Roman"/>
          <w:color w:val="404040"/>
          <w:sz w:val="28"/>
          <w:szCs w:val="28"/>
        </w:rPr>
        <w:t>Согласно статье 142 ТК РФ при задержке выплаты заработной платы на срок более 15 дней работник (за отдельными исключениями, например, государственные служащие) имеет право, известив работодателя в письменной форме, приостановить работу на весь период до выплаты задержанной суммы. При этом он имеет право не присутствовать на рабочем месте и обязан выйти на работу не позднее следующего рабочего дня после получения письменного уведомления от работодателя о готовности произвести выплату задержанной заработной платы в день выхода работника на работу.</w:t>
      </w:r>
    </w:p>
    <w:p w:rsidR="00ED2768" w:rsidRDefault="00ED2768" w:rsidP="009042CC">
      <w:pPr>
        <w:spacing w:after="0" w:line="240" w:lineRule="auto"/>
        <w:ind w:firstLine="720"/>
        <w:jc w:val="both"/>
        <w:textAlignment w:val="baseline"/>
        <w:rPr>
          <w:rFonts w:ascii="Times New Roman" w:hAnsi="Times New Roman"/>
          <w:color w:val="404040"/>
          <w:sz w:val="28"/>
          <w:szCs w:val="28"/>
        </w:rPr>
      </w:pPr>
      <w:r w:rsidRPr="00C71337">
        <w:rPr>
          <w:rFonts w:ascii="Times New Roman" w:hAnsi="Times New Roman"/>
          <w:color w:val="404040"/>
          <w:sz w:val="28"/>
          <w:szCs w:val="28"/>
        </w:rPr>
        <w:t>В соответствии со статьей 236 ТК РФ при нарушении работодателем срока выплаты заработной платы, оплаты отпуска и (или) других выплат, причитающихся работнику, он обязан выплатить их с уплатой</w:t>
      </w:r>
      <w:r w:rsidRPr="00101219">
        <w:rPr>
          <w:rFonts w:ascii="Times New Roman" w:hAnsi="Times New Roman"/>
          <w:color w:val="404040"/>
          <w:sz w:val="28"/>
          <w:szCs w:val="28"/>
        </w:rPr>
        <w:t> </w:t>
      </w:r>
      <w:r w:rsidRPr="00C71337">
        <w:rPr>
          <w:rFonts w:ascii="Times New Roman" w:hAnsi="Times New Roman"/>
          <w:color w:val="000000"/>
          <w:sz w:val="28"/>
          <w:szCs w:val="28"/>
        </w:rPr>
        <w:t>процентов в размере не ниже одной трехсотой</w:t>
      </w:r>
      <w:r w:rsidRPr="00101219">
        <w:rPr>
          <w:rFonts w:ascii="Times New Roman" w:hAnsi="Times New Roman"/>
          <w:color w:val="000000"/>
          <w:sz w:val="28"/>
          <w:szCs w:val="28"/>
        </w:rPr>
        <w:t> </w:t>
      </w:r>
      <w:hyperlink r:id="rId5" w:history="1">
        <w:r w:rsidRPr="00101219">
          <w:rPr>
            <w:rFonts w:ascii="Times New Roman" w:hAnsi="Times New Roman"/>
            <w:color w:val="5B5B5B"/>
            <w:sz w:val="28"/>
            <w:szCs w:val="28"/>
            <w:u w:val="single"/>
          </w:rPr>
          <w:t>ставки рефинансирования</w:t>
        </w:r>
      </w:hyperlink>
      <w:r w:rsidRPr="00101219">
        <w:rPr>
          <w:rFonts w:ascii="Times New Roman" w:hAnsi="Times New Roman"/>
          <w:color w:val="000000"/>
          <w:sz w:val="28"/>
          <w:szCs w:val="28"/>
        </w:rPr>
        <w:t> </w:t>
      </w:r>
      <w:r w:rsidRPr="00C71337">
        <w:rPr>
          <w:rFonts w:ascii="Times New Roman" w:hAnsi="Times New Roman"/>
          <w:color w:val="000000"/>
          <w:sz w:val="28"/>
          <w:szCs w:val="28"/>
        </w:rPr>
        <w:t>Центрального банка РФ от невыплаченных в срок сумм за каждый день задержки начиная со следующего</w:t>
      </w:r>
      <w:r w:rsidRPr="00101219">
        <w:rPr>
          <w:rFonts w:ascii="Times New Roman" w:hAnsi="Times New Roman"/>
          <w:color w:val="404040"/>
          <w:sz w:val="28"/>
          <w:szCs w:val="28"/>
        </w:rPr>
        <w:t> </w:t>
      </w:r>
      <w:r w:rsidRPr="00C71337">
        <w:rPr>
          <w:rFonts w:ascii="Times New Roman" w:hAnsi="Times New Roman"/>
          <w:color w:val="404040"/>
          <w:sz w:val="28"/>
          <w:szCs w:val="28"/>
        </w:rPr>
        <w:t>дня после установленного срока выплаты по день фактического расчета включительно.</w:t>
      </w:r>
    </w:p>
    <w:p w:rsidR="00ED2768" w:rsidRDefault="00ED2768" w:rsidP="009042CC">
      <w:pPr>
        <w:spacing w:after="0" w:line="240" w:lineRule="auto"/>
        <w:ind w:firstLine="720"/>
        <w:jc w:val="both"/>
        <w:textAlignment w:val="baseline"/>
        <w:rPr>
          <w:rFonts w:ascii="Times New Roman" w:hAnsi="Times New Roman"/>
          <w:color w:val="404040"/>
          <w:sz w:val="28"/>
          <w:szCs w:val="28"/>
        </w:rPr>
      </w:pPr>
      <w:r w:rsidRPr="00C71337">
        <w:rPr>
          <w:rFonts w:ascii="Times New Roman" w:hAnsi="Times New Roman"/>
          <w:color w:val="404040"/>
          <w:sz w:val="28"/>
          <w:szCs w:val="28"/>
        </w:rPr>
        <w:t>Таким образом, действующим законодательством работнику определены способы защиты работником своих трудовых прав, установлена материальная ответственность работодателя перед работником за несвоевре</w:t>
      </w:r>
      <w:r>
        <w:rPr>
          <w:rFonts w:ascii="Times New Roman" w:hAnsi="Times New Roman"/>
          <w:color w:val="404040"/>
          <w:sz w:val="28"/>
          <w:szCs w:val="28"/>
        </w:rPr>
        <w:t>менную выплату заработной платы.</w:t>
      </w:r>
    </w:p>
    <w:p w:rsidR="00ED2768" w:rsidRDefault="00ED2768" w:rsidP="00DB4CB1">
      <w:pPr>
        <w:spacing w:after="0" w:line="240" w:lineRule="auto"/>
        <w:jc w:val="both"/>
        <w:textAlignment w:val="baseline"/>
        <w:rPr>
          <w:rFonts w:ascii="Times New Roman" w:hAnsi="Times New Roman"/>
          <w:color w:val="404040"/>
          <w:sz w:val="28"/>
          <w:szCs w:val="28"/>
        </w:rPr>
      </w:pPr>
    </w:p>
    <w:p w:rsidR="00ED2768" w:rsidRDefault="00ED2768" w:rsidP="00DB4CB1">
      <w:pPr>
        <w:spacing w:after="0" w:line="240" w:lineRule="auto"/>
        <w:jc w:val="both"/>
        <w:textAlignment w:val="baseline"/>
        <w:rPr>
          <w:rFonts w:ascii="Times New Roman" w:hAnsi="Times New Roman"/>
          <w:color w:val="404040"/>
          <w:sz w:val="28"/>
          <w:szCs w:val="28"/>
        </w:rPr>
      </w:pPr>
    </w:p>
    <w:p w:rsidR="00ED2768" w:rsidRDefault="00ED2768" w:rsidP="007D2B06">
      <w:pPr>
        <w:spacing w:after="0" w:line="240" w:lineRule="exact"/>
        <w:jc w:val="both"/>
        <w:textAlignment w:val="baseline"/>
        <w:rPr>
          <w:rFonts w:ascii="Times New Roman" w:hAnsi="Times New Roman"/>
          <w:color w:val="404040"/>
          <w:sz w:val="28"/>
          <w:szCs w:val="28"/>
        </w:rPr>
      </w:pPr>
      <w:r>
        <w:rPr>
          <w:rFonts w:ascii="Times New Roman" w:hAnsi="Times New Roman"/>
          <w:color w:val="404040"/>
          <w:sz w:val="28"/>
          <w:szCs w:val="28"/>
        </w:rPr>
        <w:t>Старший помощник прокурора</w:t>
      </w:r>
    </w:p>
    <w:p w:rsidR="00ED2768" w:rsidRDefault="00ED2768" w:rsidP="007D2B06">
      <w:pPr>
        <w:spacing w:after="0" w:line="240" w:lineRule="exact"/>
        <w:jc w:val="both"/>
        <w:textAlignment w:val="baseline"/>
        <w:rPr>
          <w:rFonts w:ascii="Times New Roman" w:hAnsi="Times New Roman"/>
          <w:color w:val="404040"/>
          <w:sz w:val="28"/>
          <w:szCs w:val="28"/>
        </w:rPr>
      </w:pPr>
      <w:smartTag w:uri="urn:schemas-microsoft-com:office:smarttags" w:element="PersonName">
        <w:r>
          <w:rPr>
            <w:rFonts w:ascii="Times New Roman" w:hAnsi="Times New Roman"/>
            <w:color w:val="404040"/>
            <w:sz w:val="28"/>
            <w:szCs w:val="28"/>
          </w:rPr>
          <w:t>Октябрьского</w:t>
        </w:r>
      </w:smartTag>
      <w:r>
        <w:rPr>
          <w:rFonts w:ascii="Times New Roman" w:hAnsi="Times New Roman"/>
          <w:color w:val="404040"/>
          <w:sz w:val="28"/>
          <w:szCs w:val="28"/>
        </w:rPr>
        <w:t xml:space="preserve"> (с) района                                                                </w:t>
      </w:r>
    </w:p>
    <w:p w:rsidR="00ED2768" w:rsidRDefault="00ED2768" w:rsidP="007D2B06">
      <w:pPr>
        <w:spacing w:after="0" w:line="240" w:lineRule="exact"/>
        <w:jc w:val="both"/>
        <w:textAlignment w:val="baseline"/>
        <w:rPr>
          <w:rFonts w:ascii="Times New Roman" w:hAnsi="Times New Roman"/>
          <w:color w:val="404040"/>
          <w:sz w:val="28"/>
          <w:szCs w:val="28"/>
        </w:rPr>
      </w:pPr>
    </w:p>
    <w:p w:rsidR="00ED2768" w:rsidRDefault="00ED2768" w:rsidP="007D2B06">
      <w:pPr>
        <w:spacing w:after="0" w:line="240" w:lineRule="exact"/>
        <w:jc w:val="both"/>
        <w:textAlignment w:val="baseline"/>
        <w:rPr>
          <w:rFonts w:ascii="Times New Roman" w:hAnsi="Times New Roman"/>
          <w:color w:val="404040"/>
          <w:sz w:val="28"/>
          <w:szCs w:val="28"/>
        </w:rPr>
      </w:pPr>
      <w:r>
        <w:rPr>
          <w:rFonts w:ascii="Times New Roman" w:hAnsi="Times New Roman"/>
          <w:color w:val="404040"/>
          <w:sz w:val="28"/>
          <w:szCs w:val="28"/>
        </w:rPr>
        <w:t>младший советник юстиции                                                           Е.Н. Алексеева</w:t>
      </w:r>
    </w:p>
    <w:p w:rsidR="00ED2768" w:rsidRPr="00DB4CB1" w:rsidRDefault="00ED2768" w:rsidP="00DB4CB1">
      <w:pPr>
        <w:rPr>
          <w:szCs w:val="28"/>
        </w:rPr>
      </w:pPr>
    </w:p>
    <w:sectPr w:rsidR="00ED2768" w:rsidRPr="00DB4CB1" w:rsidSect="001F4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029A"/>
    <w:rsid w:val="00020E5A"/>
    <w:rsid w:val="00101219"/>
    <w:rsid w:val="0014706F"/>
    <w:rsid w:val="001F444E"/>
    <w:rsid w:val="00296430"/>
    <w:rsid w:val="002C1973"/>
    <w:rsid w:val="002E5FB6"/>
    <w:rsid w:val="00306EB4"/>
    <w:rsid w:val="00310687"/>
    <w:rsid w:val="00310E65"/>
    <w:rsid w:val="00323FCD"/>
    <w:rsid w:val="003B5A49"/>
    <w:rsid w:val="003C0BBF"/>
    <w:rsid w:val="0041797A"/>
    <w:rsid w:val="0042024E"/>
    <w:rsid w:val="0043008C"/>
    <w:rsid w:val="004500B3"/>
    <w:rsid w:val="004C09AB"/>
    <w:rsid w:val="004C1534"/>
    <w:rsid w:val="004D5D52"/>
    <w:rsid w:val="004D732C"/>
    <w:rsid w:val="00513BCC"/>
    <w:rsid w:val="00552462"/>
    <w:rsid w:val="00556C9E"/>
    <w:rsid w:val="00566C0F"/>
    <w:rsid w:val="00590200"/>
    <w:rsid w:val="005C08AB"/>
    <w:rsid w:val="005E0D1A"/>
    <w:rsid w:val="0061266D"/>
    <w:rsid w:val="0063110A"/>
    <w:rsid w:val="006611CA"/>
    <w:rsid w:val="00663D65"/>
    <w:rsid w:val="00705760"/>
    <w:rsid w:val="00736BB5"/>
    <w:rsid w:val="00761BC7"/>
    <w:rsid w:val="007D2B06"/>
    <w:rsid w:val="007D4F70"/>
    <w:rsid w:val="007D6DF5"/>
    <w:rsid w:val="007F150D"/>
    <w:rsid w:val="00826222"/>
    <w:rsid w:val="00850CAD"/>
    <w:rsid w:val="008A1D7F"/>
    <w:rsid w:val="008B6480"/>
    <w:rsid w:val="008C1B80"/>
    <w:rsid w:val="008C3D2B"/>
    <w:rsid w:val="008C63FF"/>
    <w:rsid w:val="008E0BA7"/>
    <w:rsid w:val="0090184E"/>
    <w:rsid w:val="009042CC"/>
    <w:rsid w:val="009224FC"/>
    <w:rsid w:val="009255BE"/>
    <w:rsid w:val="009542F9"/>
    <w:rsid w:val="00954D3C"/>
    <w:rsid w:val="0098718B"/>
    <w:rsid w:val="009C029A"/>
    <w:rsid w:val="009D6BA0"/>
    <w:rsid w:val="00A06652"/>
    <w:rsid w:val="00A1055E"/>
    <w:rsid w:val="00A674F2"/>
    <w:rsid w:val="00A83BE4"/>
    <w:rsid w:val="00AB2BAD"/>
    <w:rsid w:val="00AB55F6"/>
    <w:rsid w:val="00AB5641"/>
    <w:rsid w:val="00AD1564"/>
    <w:rsid w:val="00B048F9"/>
    <w:rsid w:val="00B26434"/>
    <w:rsid w:val="00C06830"/>
    <w:rsid w:val="00C53D01"/>
    <w:rsid w:val="00C65E3D"/>
    <w:rsid w:val="00C71337"/>
    <w:rsid w:val="00C90BBF"/>
    <w:rsid w:val="00CA4CDD"/>
    <w:rsid w:val="00CD4782"/>
    <w:rsid w:val="00CE389D"/>
    <w:rsid w:val="00CF0124"/>
    <w:rsid w:val="00D01529"/>
    <w:rsid w:val="00D04272"/>
    <w:rsid w:val="00D06E43"/>
    <w:rsid w:val="00D7758B"/>
    <w:rsid w:val="00D779A0"/>
    <w:rsid w:val="00D93942"/>
    <w:rsid w:val="00DB4CB1"/>
    <w:rsid w:val="00E91747"/>
    <w:rsid w:val="00EC7202"/>
    <w:rsid w:val="00ED2768"/>
    <w:rsid w:val="00EF49B5"/>
    <w:rsid w:val="00F130F7"/>
    <w:rsid w:val="00F22AF5"/>
    <w:rsid w:val="00F35A21"/>
    <w:rsid w:val="00F82551"/>
    <w:rsid w:val="00F90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29A"/>
    <w:pPr>
      <w:spacing w:after="200" w:line="276" w:lineRule="auto"/>
    </w:pPr>
    <w:rPr>
      <w:rFonts w:eastAsia="Times New Roma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1266D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61266D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61266D"/>
    <w:rPr>
      <w:rFonts w:cs="Times New Roman"/>
    </w:rPr>
  </w:style>
  <w:style w:type="paragraph" w:styleId="NormalWeb">
    <w:name w:val="Normal (Web)"/>
    <w:basedOn w:val="Normal"/>
    <w:uiPriority w:val="99"/>
    <w:rsid w:val="006126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61266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55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F0447DE4FECBA7CB2CD841F89216750A678B50F68677AAAB2F43806cBu0I" TargetMode="External"/><Relationship Id="rId4" Type="http://schemas.openxmlformats.org/officeDocument/2006/relationships/hyperlink" Target="consultantplus://offline/ref=455A08AB3004D7966AF8EF485B5BAB2C4EAB625927A66770A0B91E950D99CCEF223E500B4CC724FEf6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343</Words>
  <Characters>1956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alekseeva.v</cp:lastModifiedBy>
  <cp:revision>4</cp:revision>
  <dcterms:created xsi:type="dcterms:W3CDTF">2013-06-04T08:31:00Z</dcterms:created>
  <dcterms:modified xsi:type="dcterms:W3CDTF">2013-10-21T07:29:00Z</dcterms:modified>
</cp:coreProperties>
</file>