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36D5C" w:rsidRPr="00B80785" w:rsidRDefault="00E36D5C" w:rsidP="0083335C">
      <w:pPr>
        <w:keepNext/>
        <w:keepLines/>
        <w:widowControl w:val="0"/>
        <w:suppressLineNumbers/>
        <w:suppressAutoHyphens/>
        <w:spacing w:after="0"/>
        <w:ind w:firstLine="5400"/>
      </w:pPr>
      <w:r>
        <w:t xml:space="preserve"> </w:t>
      </w:r>
      <w:r>
        <w:rPr>
          <w:vanish/>
        </w:rPr>
        <w:pgNum/>
      </w:r>
      <w:r>
        <w:rPr>
          <w:vanish/>
        </w:rPr>
        <w:pgNum/>
      </w:r>
      <w:r>
        <w:rPr>
          <w:vanish/>
        </w:rPr>
        <w:pgNum/>
      </w:r>
      <w:r>
        <w:rPr>
          <w:vanish/>
        </w:rPr>
        <w:pgNum/>
      </w:r>
      <w:r>
        <w:rPr>
          <w:vanish/>
        </w:rPr>
        <w:pgNum/>
      </w:r>
      <w:r>
        <w:rPr>
          <w:vanish/>
        </w:rPr>
        <w:pgNum/>
      </w:r>
      <w:r>
        <w:rPr>
          <w:vanish/>
        </w:rPr>
        <w:pgNum/>
      </w:r>
      <w:r>
        <w:rPr>
          <w:vanish/>
        </w:rPr>
        <w:pgNum/>
      </w:r>
      <w:r>
        <w:rPr>
          <w:vanish/>
        </w:rPr>
        <w:pgNum/>
      </w:r>
      <w:r>
        <w:rPr>
          <w:vanish/>
        </w:rPr>
        <w:pgNum/>
      </w:r>
      <w:r>
        <w:rPr>
          <w:vanish/>
        </w:rPr>
        <w:pgNum/>
      </w:r>
      <w:r>
        <w:rPr>
          <w:vanish/>
        </w:rPr>
        <w:pgNum/>
      </w:r>
      <w:r>
        <w:rPr>
          <w:vanish/>
        </w:rPr>
        <w:pgNum/>
      </w:r>
      <w:r>
        <w:rPr>
          <w:vanish/>
        </w:rPr>
        <w:pgNum/>
      </w:r>
      <w:r>
        <w:rPr>
          <w:vanish/>
        </w:rPr>
        <w:pgNum/>
      </w:r>
      <w:r>
        <w:rPr>
          <w:vanish/>
        </w:rPr>
        <w:pgNum/>
      </w:r>
      <w:r>
        <w:rPr>
          <w:vanish/>
        </w:rPr>
        <w:pgNum/>
      </w:r>
      <w:r>
        <w:rPr>
          <w:vanish/>
        </w:rPr>
        <w:pgNum/>
      </w:r>
      <w:r>
        <w:rPr>
          <w:vanish/>
        </w:rPr>
        <w:pgNum/>
      </w:r>
      <w:r>
        <w:rPr>
          <w:vanish/>
        </w:rPr>
        <w:pgNum/>
      </w:r>
      <w:r>
        <w:rPr>
          <w:vanish/>
        </w:rPr>
        <w:pgNum/>
      </w:r>
      <w:r>
        <w:rPr>
          <w:vanish/>
        </w:rPr>
        <w:pgNum/>
      </w:r>
      <w:r>
        <w:rPr>
          <w:vanish/>
        </w:rPr>
        <w:pgNum/>
      </w:r>
      <w:r>
        <w:rPr>
          <w:vanish/>
        </w:rPr>
        <w:pgNum/>
      </w:r>
      <w:r>
        <w:rPr>
          <w:vanish/>
        </w:rPr>
        <w:pgNum/>
      </w:r>
      <w:r>
        <w:rPr>
          <w:vanish/>
        </w:rPr>
        <w:pgNum/>
      </w:r>
      <w:r>
        <w:rPr>
          <w:vanish/>
        </w:rPr>
        <w:pgNum/>
      </w:r>
      <w:r>
        <w:rPr>
          <w:vanish/>
        </w:rPr>
        <w:pgNum/>
      </w:r>
      <w:r>
        <w:rPr>
          <w:vanish/>
        </w:rPr>
        <w:pgNum/>
      </w:r>
      <w:r>
        <w:rPr>
          <w:vanish/>
        </w:rPr>
        <w:pgNum/>
      </w:r>
      <w:r>
        <w:rPr>
          <w:vanish/>
        </w:rPr>
        <w:pgNum/>
      </w:r>
      <w:r>
        <w:rPr>
          <w:vanish/>
        </w:rPr>
        <w:pgNum/>
      </w:r>
      <w:r>
        <w:rPr>
          <w:vanish/>
        </w:rPr>
        <w:pgNum/>
      </w:r>
      <w:r>
        <w:rPr>
          <w:vanish/>
        </w:rPr>
        <w:pgNum/>
      </w:r>
      <w:r>
        <w:rPr>
          <w:vanish/>
        </w:rPr>
        <w:pgNum/>
      </w:r>
      <w:r>
        <w:rPr>
          <w:vanish/>
        </w:rPr>
        <w:pgNum/>
      </w:r>
      <w:r>
        <w:rPr>
          <w:vanish/>
        </w:rPr>
        <w:pgNum/>
      </w:r>
      <w:r>
        <w:rPr>
          <w:vanish/>
        </w:rPr>
        <w:pgNum/>
      </w:r>
      <w:r>
        <w:rPr>
          <w:vanish/>
        </w:rPr>
        <w:pgNum/>
      </w:r>
      <w:r>
        <w:rPr>
          <w:vanish/>
        </w:rPr>
        <w:pgNum/>
      </w:r>
      <w:r>
        <w:rPr>
          <w:vanish/>
        </w:rPr>
        <w:pgNum/>
      </w:r>
      <w:r>
        <w:rPr>
          <w:vanish/>
        </w:rPr>
        <w:pgNum/>
      </w:r>
      <w:r>
        <w:rPr>
          <w:vanish/>
        </w:rPr>
        <w:pgNum/>
      </w:r>
      <w:r>
        <w:rPr>
          <w:vanish/>
        </w:rPr>
        <w:pgNum/>
      </w:r>
      <w:r>
        <w:rPr>
          <w:vanish/>
        </w:rPr>
        <w:pgNum/>
      </w:r>
      <w:r>
        <w:rPr>
          <w:vanish/>
        </w:rPr>
        <w:pgNum/>
      </w:r>
      <w:r>
        <w:rPr>
          <w:vanish/>
        </w:rPr>
        <w:pgNum/>
      </w:r>
      <w:r>
        <w:rPr>
          <w:vanish/>
        </w:rPr>
        <w:pgNum/>
      </w:r>
      <w:r>
        <w:rPr>
          <w:vanish/>
        </w:rPr>
        <w:pgNum/>
      </w:r>
      <w:r>
        <w:rPr>
          <w:vanish/>
        </w:rPr>
        <w:pgNum/>
      </w:r>
      <w:r>
        <w:rPr>
          <w:vanish/>
        </w:rPr>
        <w:pgNum/>
      </w:r>
      <w:r>
        <w:rPr>
          <w:vanish/>
        </w:rPr>
        <w:pgNum/>
      </w:r>
      <w:r>
        <w:rPr>
          <w:vanish/>
        </w:rPr>
        <w:pgNum/>
      </w:r>
      <w:r>
        <w:rPr>
          <w:vanish/>
        </w:rPr>
        <w:pgNum/>
      </w:r>
      <w:r>
        <w:rPr>
          <w:vanish/>
        </w:rPr>
        <w:pgNum/>
      </w:r>
      <w:r>
        <w:rPr>
          <w:vanish/>
        </w:rPr>
        <w:pgNum/>
      </w:r>
      <w:r>
        <w:rPr>
          <w:vanish/>
        </w:rPr>
        <w:pgNum/>
      </w:r>
      <w:r>
        <w:rPr>
          <w:vanish/>
        </w:rPr>
        <w:pgNum/>
      </w:r>
      <w:r>
        <w:rPr>
          <w:vanish/>
        </w:rPr>
        <w:pgNum/>
      </w:r>
      <w:r>
        <w:rPr>
          <w:vanish/>
        </w:rPr>
        <w:pgNum/>
      </w:r>
      <w:r>
        <w:rPr>
          <w:vanish/>
        </w:rPr>
        <w:pgNum/>
      </w:r>
      <w:r>
        <w:rPr>
          <w:vanish/>
        </w:rPr>
        <w:pgNum/>
      </w:r>
      <w:r>
        <w:rPr>
          <w:vanish/>
        </w:rPr>
        <w:pgNum/>
      </w:r>
      <w:r>
        <w:rPr>
          <w:vanish/>
        </w:rPr>
        <w:pgNum/>
      </w:r>
      <w:r>
        <w:rPr>
          <w:vanish/>
        </w:rPr>
        <w:pgNum/>
      </w:r>
      <w:r>
        <w:rPr>
          <w:vanish/>
        </w:rPr>
        <w:pgNum/>
      </w:r>
      <w:r>
        <w:rPr>
          <w:vanish/>
        </w:rPr>
        <w:pgNum/>
      </w:r>
      <w:r>
        <w:rPr>
          <w:vanish/>
        </w:rPr>
        <w:pgNum/>
      </w:r>
      <w:r>
        <w:rPr>
          <w:vanish/>
        </w:rPr>
        <w:pgNum/>
      </w:r>
      <w:r>
        <w:rPr>
          <w:vanish/>
        </w:rPr>
        <w:pgNum/>
      </w:r>
      <w:r>
        <w:rPr>
          <w:vanish/>
        </w:rPr>
        <w:pgNum/>
      </w:r>
      <w:r>
        <w:rPr>
          <w:vanish/>
        </w:rPr>
        <w:pgNum/>
      </w:r>
      <w:r>
        <w:rPr>
          <w:vanish/>
        </w:rPr>
        <w:pgNum/>
      </w:r>
      <w:r>
        <w:rPr>
          <w:vanish/>
        </w:rPr>
        <w:pgNum/>
      </w:r>
      <w:r>
        <w:rPr>
          <w:vanish/>
        </w:rPr>
        <w:pgNum/>
      </w:r>
      <w:r>
        <w:rPr>
          <w:vanish/>
        </w:rPr>
        <w:pgNum/>
      </w:r>
      <w:r>
        <w:rPr>
          <w:vanish/>
        </w:rPr>
        <w:pgNum/>
      </w:r>
      <w:r>
        <w:rPr>
          <w:vanish/>
        </w:rPr>
        <w:pgNum/>
      </w:r>
      <w:r>
        <w:rPr>
          <w:vanish/>
        </w:rPr>
        <w:pgNum/>
      </w:r>
      <w:r>
        <w:rPr>
          <w:vanish/>
        </w:rPr>
        <w:pgNum/>
      </w:r>
      <w:r>
        <w:rPr>
          <w:vanish/>
        </w:rPr>
        <w:pgNum/>
      </w:r>
      <w:r>
        <w:rPr>
          <w:vanish/>
        </w:rPr>
        <w:pgNum/>
      </w:r>
      <w:r>
        <w:rPr>
          <w:vanish/>
        </w:rPr>
        <w:pgNum/>
      </w:r>
      <w:r>
        <w:rPr>
          <w:vanish/>
        </w:rPr>
        <w:pgNum/>
      </w:r>
      <w:r>
        <w:rPr>
          <w:vanish/>
        </w:rPr>
        <w:pgNum/>
      </w:r>
      <w:r>
        <w:rPr>
          <w:vanish/>
        </w:rPr>
        <w:pgNum/>
      </w:r>
      <w:r>
        <w:rPr>
          <w:vanish/>
        </w:rPr>
        <w:pgNum/>
      </w:r>
      <w:r>
        <w:rPr>
          <w:vanish/>
        </w:rPr>
        <w:pgNum/>
      </w:r>
      <w:r>
        <w:rPr>
          <w:vanish/>
        </w:rPr>
        <w:pgNum/>
      </w:r>
      <w:r>
        <w:rPr>
          <w:vanish/>
        </w:rPr>
        <w:pgNum/>
      </w:r>
      <w:r>
        <w:rPr>
          <w:vanish/>
        </w:rPr>
        <w:pgNum/>
      </w:r>
      <w:r>
        <w:rPr>
          <w:vanish/>
        </w:rPr>
        <w:pgNum/>
      </w:r>
      <w:r>
        <w:rPr>
          <w:vanish/>
        </w:rPr>
        <w:pgNum/>
      </w:r>
      <w:r>
        <w:rPr>
          <w:vanish/>
        </w:rPr>
        <w:pgNum/>
      </w:r>
      <w:r>
        <w:rPr>
          <w:vanish/>
        </w:rPr>
        <w:pgNum/>
      </w:r>
      <w:r>
        <w:rPr>
          <w:vanish/>
        </w:rPr>
        <w:pgNum/>
      </w:r>
      <w:r>
        <w:rPr>
          <w:vanish/>
        </w:rPr>
        <w:pgNum/>
      </w:r>
      <w:r>
        <w:rPr>
          <w:vanish/>
        </w:rPr>
        <w:pgNum/>
      </w:r>
      <w:r>
        <w:rPr>
          <w:vanish/>
        </w:rPr>
        <w:pgNum/>
      </w:r>
      <w:r>
        <w:rPr>
          <w:vanish/>
        </w:rPr>
        <w:pgNum/>
      </w:r>
      <w:r>
        <w:rPr>
          <w:vanish/>
        </w:rPr>
        <w:pgNum/>
      </w:r>
      <w:r>
        <w:rPr>
          <w:vanish/>
        </w:rPr>
        <w:pgNum/>
      </w:r>
      <w:r>
        <w:rPr>
          <w:vanish/>
        </w:rPr>
        <w:pgNum/>
      </w:r>
      <w:r>
        <w:rPr>
          <w:vanish/>
        </w:rPr>
        <w:pgNum/>
      </w:r>
      <w:r>
        <w:rPr>
          <w:vanish/>
        </w:rPr>
        <w:pgNum/>
      </w:r>
      <w:r>
        <w:rPr>
          <w:vanish/>
        </w:rPr>
        <w:pgNum/>
      </w:r>
      <w:r>
        <w:rPr>
          <w:vanish/>
        </w:rPr>
        <w:pgNum/>
      </w:r>
      <w:r>
        <w:rPr>
          <w:vanish/>
        </w:rPr>
        <w:pgNum/>
      </w:r>
      <w:r>
        <w:rPr>
          <w:vanish/>
        </w:rPr>
        <w:pgNum/>
      </w:r>
      <w:r>
        <w:rPr>
          <w:vanish/>
        </w:rPr>
        <w:pgNum/>
      </w:r>
      <w:r>
        <w:rPr>
          <w:vanish/>
        </w:rPr>
        <w:pgNum/>
      </w:r>
      <w:r>
        <w:rPr>
          <w:vanish/>
        </w:rPr>
        <w:pgNum/>
      </w:r>
      <w:r>
        <w:rPr>
          <w:vanish/>
        </w:rPr>
        <w:pgNum/>
      </w:r>
      <w:r>
        <w:rPr>
          <w:vanish/>
        </w:rPr>
        <w:pgNum/>
      </w:r>
      <w:r>
        <w:rPr>
          <w:vanish/>
        </w:rPr>
        <w:pgNum/>
      </w:r>
      <w:r>
        <w:rPr>
          <w:vanish/>
        </w:rPr>
        <w:pgNum/>
      </w:r>
      <w:r>
        <w:rPr>
          <w:vanish/>
        </w:rPr>
        <w:pgNum/>
      </w:r>
      <w:r>
        <w:rPr>
          <w:vanish/>
        </w:rPr>
        <w:pgNum/>
      </w:r>
      <w:r>
        <w:rPr>
          <w:vanish/>
        </w:rPr>
        <w:pgNum/>
      </w:r>
      <w:r>
        <w:rPr>
          <w:vanish/>
        </w:rPr>
        <w:pgNum/>
      </w:r>
      <w:r>
        <w:rPr>
          <w:vanish/>
        </w:rPr>
        <w:pgNum/>
      </w:r>
      <w:r>
        <w:rPr>
          <w:vanish/>
        </w:rPr>
        <w:pgNum/>
      </w:r>
      <w:r>
        <w:rPr>
          <w:vanish/>
        </w:rPr>
        <w:pgNum/>
      </w:r>
      <w:r>
        <w:rPr>
          <w:vanish/>
        </w:rPr>
        <w:pgNum/>
      </w:r>
      <w:r>
        <w:rPr>
          <w:vanish/>
        </w:rPr>
        <w:pgNum/>
      </w:r>
      <w:r>
        <w:rPr>
          <w:vanish/>
        </w:rPr>
        <w:pgNum/>
      </w:r>
      <w:r>
        <w:rPr>
          <w:vanish/>
        </w:rPr>
        <w:pgNum/>
      </w:r>
      <w: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 w:rsidRPr="00B80785">
        <w:t xml:space="preserve">                                                                                                                                                                                                                  </w:t>
      </w:r>
    </w:p>
    <w:p w:rsidR="00E36D5C" w:rsidRPr="00B80785" w:rsidRDefault="00E36D5C" w:rsidP="0083335C">
      <w:pPr>
        <w:keepNext/>
        <w:keepLines/>
        <w:widowControl w:val="0"/>
        <w:suppressLineNumbers/>
        <w:suppressAutoHyphens/>
        <w:spacing w:after="0"/>
        <w:ind w:left="6720"/>
        <w:jc w:val="left"/>
      </w:pPr>
      <w:r w:rsidRPr="00B80785">
        <w:t>УТВЕРЖДАЮ</w:t>
      </w:r>
    </w:p>
    <w:p w:rsidR="00E36D5C" w:rsidRDefault="00E36D5C" w:rsidP="0083335C">
      <w:pPr>
        <w:keepNext/>
        <w:keepLines/>
        <w:widowControl w:val="0"/>
        <w:suppressLineNumbers/>
        <w:suppressAutoHyphens/>
        <w:spacing w:after="0"/>
        <w:ind w:left="6720"/>
        <w:jc w:val="left"/>
      </w:pPr>
      <w:r>
        <w:t>Глава Коммунарского</w:t>
      </w:r>
    </w:p>
    <w:p w:rsidR="00E36D5C" w:rsidRDefault="00E36D5C" w:rsidP="0083335C">
      <w:pPr>
        <w:keepNext/>
        <w:keepLines/>
        <w:widowControl w:val="0"/>
        <w:suppressLineNumbers/>
        <w:suppressAutoHyphens/>
        <w:spacing w:after="0"/>
        <w:ind w:left="6720"/>
        <w:jc w:val="left"/>
      </w:pPr>
      <w:r>
        <w:t>сельского поселения</w:t>
      </w:r>
      <w:r w:rsidRPr="00B80785">
        <w:t xml:space="preserve"> </w:t>
      </w:r>
    </w:p>
    <w:p w:rsidR="00E36D5C" w:rsidRDefault="00E36D5C" w:rsidP="0083335C">
      <w:pPr>
        <w:keepNext/>
        <w:keepLines/>
        <w:widowControl w:val="0"/>
        <w:suppressLineNumbers/>
        <w:suppressAutoHyphens/>
        <w:spacing w:after="0"/>
        <w:ind w:left="6720"/>
        <w:jc w:val="left"/>
      </w:pPr>
      <w:r>
        <w:t>____________О.В. Безрукавая</w:t>
      </w:r>
    </w:p>
    <w:p w:rsidR="00E36D5C" w:rsidRDefault="00E36D5C" w:rsidP="0083335C">
      <w:pPr>
        <w:keepNext/>
        <w:keepLines/>
        <w:widowControl w:val="0"/>
        <w:suppressLineNumbers/>
        <w:suppressAutoHyphens/>
        <w:spacing w:after="0"/>
        <w:ind w:left="6720"/>
        <w:jc w:val="left"/>
      </w:pPr>
    </w:p>
    <w:p w:rsidR="00E36D5C" w:rsidRPr="00B80785" w:rsidRDefault="00E36D5C" w:rsidP="0083335C">
      <w:pPr>
        <w:keepNext/>
        <w:keepLines/>
        <w:widowControl w:val="0"/>
        <w:suppressLineNumbers/>
        <w:suppressAutoHyphens/>
        <w:spacing w:after="0" w:line="480" w:lineRule="auto"/>
        <w:ind w:left="6720"/>
        <w:jc w:val="left"/>
      </w:pPr>
      <w:r>
        <w:t xml:space="preserve">«__» ____________ </w:t>
      </w:r>
      <w:r w:rsidRPr="00B80785">
        <w:t>201</w:t>
      </w:r>
      <w:r>
        <w:t>2</w:t>
      </w:r>
      <w:r w:rsidRPr="00B80785">
        <w:t>г.</w:t>
      </w:r>
    </w:p>
    <w:p w:rsidR="00E36D5C" w:rsidRDefault="00E36D5C" w:rsidP="0083335C">
      <w:pPr>
        <w:keepNext/>
        <w:keepLines/>
        <w:widowControl w:val="0"/>
        <w:suppressLineNumbers/>
        <w:suppressAutoHyphens/>
        <w:spacing w:after="0"/>
        <w:jc w:val="left"/>
      </w:pPr>
    </w:p>
    <w:p w:rsidR="00E36D5C" w:rsidRPr="00B80785" w:rsidRDefault="00E36D5C" w:rsidP="0083335C">
      <w:pPr>
        <w:keepNext/>
        <w:keepLines/>
        <w:widowControl w:val="0"/>
        <w:suppressLineNumbers/>
        <w:suppressAutoHyphens/>
        <w:spacing w:after="0"/>
        <w:jc w:val="center"/>
        <w:rPr>
          <w:b/>
        </w:rPr>
      </w:pPr>
    </w:p>
    <w:p w:rsidR="00E36D5C" w:rsidRPr="00B80785" w:rsidRDefault="00E36D5C" w:rsidP="0083335C">
      <w:pPr>
        <w:keepNext/>
        <w:keepLines/>
        <w:widowControl w:val="0"/>
        <w:suppressLineNumbers/>
        <w:suppressAutoHyphens/>
        <w:spacing w:after="0"/>
        <w:jc w:val="center"/>
        <w:rPr>
          <w:b/>
        </w:rPr>
      </w:pPr>
    </w:p>
    <w:p w:rsidR="00E36D5C" w:rsidRPr="00B80785" w:rsidRDefault="00E36D5C" w:rsidP="0083335C">
      <w:pPr>
        <w:keepNext/>
        <w:keepLines/>
        <w:widowControl w:val="0"/>
        <w:suppressLineNumbers/>
        <w:suppressAutoHyphens/>
        <w:spacing w:after="0"/>
        <w:jc w:val="center"/>
        <w:rPr>
          <w:b/>
        </w:rPr>
      </w:pPr>
    </w:p>
    <w:p w:rsidR="00E36D5C" w:rsidRPr="00B80785" w:rsidRDefault="00E36D5C" w:rsidP="0083335C">
      <w:pPr>
        <w:keepNext/>
        <w:keepLines/>
        <w:widowControl w:val="0"/>
        <w:suppressLineNumbers/>
        <w:suppressAutoHyphens/>
        <w:spacing w:after="0"/>
        <w:jc w:val="center"/>
        <w:rPr>
          <w:b/>
        </w:rPr>
      </w:pPr>
    </w:p>
    <w:p w:rsidR="00E36D5C" w:rsidRPr="00B80785" w:rsidRDefault="00E36D5C" w:rsidP="0083335C">
      <w:pPr>
        <w:keepNext/>
        <w:keepLines/>
        <w:widowControl w:val="0"/>
        <w:suppressLineNumbers/>
        <w:suppressAutoHyphens/>
        <w:spacing w:after="0"/>
        <w:jc w:val="center"/>
        <w:rPr>
          <w:b/>
        </w:rPr>
      </w:pPr>
    </w:p>
    <w:p w:rsidR="00E36D5C" w:rsidRPr="00B80785" w:rsidRDefault="00E36D5C" w:rsidP="0083335C">
      <w:pPr>
        <w:keepNext/>
        <w:keepLines/>
        <w:widowControl w:val="0"/>
        <w:suppressLineNumbers/>
        <w:suppressAutoHyphens/>
        <w:spacing w:after="0"/>
        <w:jc w:val="center"/>
        <w:rPr>
          <w:b/>
        </w:rPr>
      </w:pPr>
    </w:p>
    <w:p w:rsidR="00E36D5C" w:rsidRPr="00B80785" w:rsidRDefault="00E36D5C" w:rsidP="0083335C">
      <w:pPr>
        <w:keepNext/>
        <w:keepLines/>
        <w:widowControl w:val="0"/>
        <w:suppressLineNumbers/>
        <w:suppressAutoHyphens/>
        <w:spacing w:after="0"/>
        <w:jc w:val="center"/>
        <w:rPr>
          <w:b/>
        </w:rPr>
      </w:pPr>
    </w:p>
    <w:p w:rsidR="00E36D5C" w:rsidRPr="00B80785" w:rsidRDefault="00E36D5C" w:rsidP="0083335C">
      <w:pPr>
        <w:keepNext/>
        <w:keepLines/>
        <w:widowControl w:val="0"/>
        <w:suppressLineNumbers/>
        <w:suppressAutoHyphens/>
        <w:spacing w:after="0"/>
        <w:jc w:val="center"/>
        <w:rPr>
          <w:b/>
        </w:rPr>
      </w:pPr>
    </w:p>
    <w:p w:rsidR="00E36D5C" w:rsidRPr="00B80785" w:rsidRDefault="00E36D5C" w:rsidP="0083335C">
      <w:pPr>
        <w:keepNext/>
        <w:keepLines/>
        <w:widowControl w:val="0"/>
        <w:suppressLineNumbers/>
        <w:suppressAutoHyphens/>
        <w:spacing w:after="0"/>
        <w:jc w:val="center"/>
        <w:rPr>
          <w:b/>
        </w:rPr>
      </w:pPr>
    </w:p>
    <w:p w:rsidR="00E36D5C" w:rsidRPr="00B80785" w:rsidRDefault="00E36D5C" w:rsidP="0083335C">
      <w:pPr>
        <w:keepNext/>
        <w:keepLines/>
        <w:widowControl w:val="0"/>
        <w:suppressLineNumbers/>
        <w:suppressAutoHyphens/>
        <w:spacing w:after="0"/>
        <w:jc w:val="center"/>
        <w:rPr>
          <w:b/>
          <w:sz w:val="40"/>
          <w:szCs w:val="40"/>
        </w:rPr>
      </w:pPr>
    </w:p>
    <w:p w:rsidR="00E36D5C" w:rsidRPr="00004A7C" w:rsidRDefault="00E36D5C" w:rsidP="0083335C">
      <w:pPr>
        <w:keepNext/>
        <w:keepLines/>
        <w:widowControl w:val="0"/>
        <w:suppressLineNumbers/>
        <w:suppressAutoHyphens/>
        <w:spacing w:after="0"/>
        <w:jc w:val="center"/>
        <w:rPr>
          <w:b/>
          <w:sz w:val="40"/>
          <w:szCs w:val="40"/>
          <w:u w:val="single"/>
        </w:rPr>
      </w:pPr>
      <w:r w:rsidRPr="00B80785">
        <w:rPr>
          <w:b/>
          <w:sz w:val="40"/>
          <w:szCs w:val="40"/>
          <w:u w:val="single"/>
        </w:rPr>
        <w:t>КОНКУРСНАЯ  ДОКУМЕНТАЦИЯ</w:t>
      </w:r>
    </w:p>
    <w:p w:rsidR="00E36D5C" w:rsidRPr="00B80785" w:rsidRDefault="00E36D5C" w:rsidP="0083335C">
      <w:pPr>
        <w:keepNext/>
        <w:keepLines/>
        <w:widowControl w:val="0"/>
        <w:suppressLineNumbers/>
        <w:suppressAutoHyphens/>
        <w:spacing w:after="0"/>
        <w:jc w:val="center"/>
        <w:rPr>
          <w:b/>
          <w:i/>
          <w:sz w:val="32"/>
          <w:szCs w:val="32"/>
        </w:rPr>
      </w:pPr>
    </w:p>
    <w:p w:rsidR="00E36D5C" w:rsidRDefault="00E36D5C" w:rsidP="0083335C">
      <w:pPr>
        <w:pStyle w:val="ConsPlusTitle"/>
        <w:widowControl/>
        <w:jc w:val="center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по проведению</w:t>
      </w:r>
      <w:r w:rsidRPr="00342A60">
        <w:rPr>
          <w:rFonts w:ascii="Times New Roman" w:hAnsi="Times New Roman" w:cs="Times New Roman"/>
          <w:sz w:val="32"/>
          <w:szCs w:val="32"/>
        </w:rPr>
        <w:t xml:space="preserve"> торгов в форме открытого конкурса на право</w:t>
      </w:r>
    </w:p>
    <w:p w:rsidR="00E36D5C" w:rsidRDefault="00E36D5C" w:rsidP="0083335C">
      <w:pPr>
        <w:pStyle w:val="ConsPlusTitle"/>
        <w:widowControl/>
        <w:jc w:val="center"/>
        <w:rPr>
          <w:b w:val="0"/>
          <w:spacing w:val="-1"/>
          <w:sz w:val="40"/>
          <w:szCs w:val="40"/>
          <w:u w:val="single"/>
        </w:rPr>
      </w:pPr>
      <w:r w:rsidRPr="00342A60">
        <w:rPr>
          <w:rFonts w:ascii="Times New Roman" w:hAnsi="Times New Roman" w:cs="Times New Roman"/>
          <w:sz w:val="32"/>
          <w:szCs w:val="32"/>
        </w:rPr>
        <w:t xml:space="preserve"> заключения договора аренды  </w:t>
      </w:r>
      <w:r>
        <w:rPr>
          <w:rFonts w:ascii="Times New Roman" w:hAnsi="Times New Roman" w:cs="Times New Roman"/>
          <w:sz w:val="32"/>
          <w:szCs w:val="32"/>
        </w:rPr>
        <w:t>тепловых сетей, расположенных в границах Коммунарского сельского поселения</w:t>
      </w:r>
    </w:p>
    <w:p w:rsidR="00E36D5C" w:rsidRDefault="00E36D5C" w:rsidP="0083335C">
      <w:pPr>
        <w:shd w:val="clear" w:color="auto" w:fill="FFFFFF"/>
        <w:spacing w:after="0"/>
        <w:jc w:val="center"/>
        <w:rPr>
          <w:b/>
          <w:spacing w:val="-1"/>
          <w:sz w:val="40"/>
          <w:szCs w:val="40"/>
          <w:u w:val="single"/>
        </w:rPr>
      </w:pPr>
    </w:p>
    <w:p w:rsidR="00E36D5C" w:rsidRDefault="00E36D5C" w:rsidP="0083335C">
      <w:pPr>
        <w:shd w:val="clear" w:color="auto" w:fill="FFFFFF"/>
        <w:spacing w:after="0"/>
        <w:jc w:val="center"/>
        <w:rPr>
          <w:b/>
          <w:spacing w:val="-1"/>
          <w:sz w:val="40"/>
          <w:szCs w:val="40"/>
          <w:u w:val="single"/>
        </w:rPr>
      </w:pPr>
    </w:p>
    <w:p w:rsidR="00E36D5C" w:rsidRDefault="00E36D5C" w:rsidP="0083335C">
      <w:pPr>
        <w:shd w:val="clear" w:color="auto" w:fill="FFFFFF"/>
        <w:spacing w:after="0"/>
        <w:jc w:val="center"/>
        <w:rPr>
          <w:b/>
          <w:spacing w:val="-1"/>
          <w:sz w:val="40"/>
          <w:szCs w:val="40"/>
          <w:u w:val="single"/>
        </w:rPr>
      </w:pPr>
    </w:p>
    <w:p w:rsidR="00E36D5C" w:rsidRDefault="00E36D5C" w:rsidP="0083335C">
      <w:pPr>
        <w:shd w:val="clear" w:color="auto" w:fill="FFFFFF"/>
        <w:spacing w:after="0"/>
        <w:jc w:val="center"/>
        <w:rPr>
          <w:b/>
          <w:spacing w:val="-1"/>
          <w:sz w:val="40"/>
          <w:szCs w:val="40"/>
          <w:u w:val="single"/>
        </w:rPr>
      </w:pPr>
    </w:p>
    <w:p w:rsidR="00E36D5C" w:rsidRPr="00B80785" w:rsidRDefault="00E36D5C" w:rsidP="0083335C">
      <w:pPr>
        <w:shd w:val="clear" w:color="auto" w:fill="FFFFFF"/>
        <w:spacing w:after="0"/>
        <w:jc w:val="center"/>
        <w:rPr>
          <w:b/>
          <w:spacing w:val="-1"/>
          <w:sz w:val="40"/>
          <w:szCs w:val="40"/>
          <w:u w:val="single"/>
        </w:rPr>
      </w:pPr>
    </w:p>
    <w:p w:rsidR="00E36D5C" w:rsidRDefault="00E36D5C" w:rsidP="0083335C">
      <w:pPr>
        <w:shd w:val="clear" w:color="auto" w:fill="FFFFFF"/>
        <w:spacing w:after="0"/>
        <w:jc w:val="center"/>
        <w:rPr>
          <w:b/>
          <w:spacing w:val="-1"/>
          <w:u w:val="single"/>
        </w:rPr>
      </w:pPr>
    </w:p>
    <w:p w:rsidR="00E36D5C" w:rsidRDefault="00E36D5C" w:rsidP="0083335C">
      <w:pPr>
        <w:spacing w:after="0"/>
        <w:jc w:val="center"/>
      </w:pPr>
    </w:p>
    <w:p w:rsidR="00E36D5C" w:rsidRPr="00A6380C" w:rsidRDefault="00E36D5C" w:rsidP="0083335C">
      <w:pPr>
        <w:spacing w:after="0"/>
        <w:jc w:val="center"/>
        <w:rPr>
          <w:sz w:val="28"/>
          <w:szCs w:val="28"/>
        </w:rPr>
      </w:pPr>
      <w:r w:rsidRPr="00A6380C">
        <w:rPr>
          <w:sz w:val="28"/>
          <w:szCs w:val="28"/>
        </w:rPr>
        <w:t>Организатор конкурса:</w:t>
      </w:r>
    </w:p>
    <w:p w:rsidR="00E36D5C" w:rsidRDefault="00E36D5C" w:rsidP="0083335C">
      <w:pPr>
        <w:pStyle w:val="a"/>
        <w:spacing w:after="0" w:line="240" w:lineRule="auto"/>
        <w:jc w:val="center"/>
        <w:rPr>
          <w:rFonts w:ascii="Times New Roman" w:hAnsi="Times New Roman"/>
          <w:sz w:val="28"/>
          <w:szCs w:val="28"/>
          <w:lang w:val="ru-RU"/>
        </w:rPr>
      </w:pPr>
      <w:r w:rsidRPr="00A6380C">
        <w:rPr>
          <w:rFonts w:ascii="Times New Roman" w:hAnsi="Times New Roman"/>
          <w:sz w:val="28"/>
          <w:szCs w:val="28"/>
          <w:lang w:val="ru-RU"/>
        </w:rPr>
        <w:t xml:space="preserve">Администрация </w:t>
      </w:r>
      <w:r>
        <w:rPr>
          <w:rFonts w:ascii="Times New Roman" w:hAnsi="Times New Roman"/>
          <w:sz w:val="28"/>
          <w:szCs w:val="28"/>
          <w:lang w:val="ru-RU"/>
        </w:rPr>
        <w:t>Коммунарского</w:t>
      </w:r>
      <w:r w:rsidRPr="00A6380C">
        <w:rPr>
          <w:rFonts w:ascii="Times New Roman" w:hAnsi="Times New Roman"/>
          <w:sz w:val="28"/>
          <w:szCs w:val="28"/>
          <w:lang w:val="ru-RU"/>
        </w:rPr>
        <w:t xml:space="preserve"> сельского поселения Октябрьского района </w:t>
      </w:r>
    </w:p>
    <w:p w:rsidR="00E36D5C" w:rsidRPr="006665FA" w:rsidRDefault="00E36D5C" w:rsidP="0083335C">
      <w:pPr>
        <w:pStyle w:val="a"/>
        <w:spacing w:after="0" w:line="240" w:lineRule="auto"/>
        <w:jc w:val="center"/>
        <w:rPr>
          <w:rFonts w:ascii="Times New Roman" w:hAnsi="Times New Roman"/>
          <w:b/>
          <w:sz w:val="28"/>
          <w:szCs w:val="28"/>
          <w:lang w:val="ru-RU"/>
        </w:rPr>
      </w:pPr>
      <w:r w:rsidRPr="00A6380C">
        <w:rPr>
          <w:rFonts w:ascii="Times New Roman" w:hAnsi="Times New Roman"/>
          <w:sz w:val="28"/>
          <w:szCs w:val="28"/>
          <w:lang w:val="ru-RU"/>
        </w:rPr>
        <w:t>Ростовской области</w:t>
      </w:r>
      <w:r w:rsidRPr="006665FA">
        <w:rPr>
          <w:lang w:val="ru-RU"/>
        </w:rPr>
        <w:br w:type="page"/>
      </w:r>
      <w:r w:rsidRPr="006665FA">
        <w:rPr>
          <w:rFonts w:ascii="Times New Roman" w:hAnsi="Times New Roman"/>
          <w:b/>
          <w:sz w:val="28"/>
          <w:szCs w:val="28"/>
          <w:lang w:val="ru-RU"/>
        </w:rPr>
        <w:t>1.ОБЩИЕ ПОЛОЖЕНИЯ</w:t>
      </w:r>
    </w:p>
    <w:p w:rsidR="00E36D5C" w:rsidRPr="008820AB" w:rsidRDefault="00E36D5C" w:rsidP="0083335C">
      <w:pPr>
        <w:spacing w:after="0"/>
        <w:rPr>
          <w:rStyle w:val="a4"/>
          <w:rFonts w:cs="Times New Roman"/>
          <w:b w:val="0"/>
          <w:bCs w:val="0"/>
          <w:iCs w:val="0"/>
          <w:caps w:val="0"/>
          <w:sz w:val="24"/>
          <w:szCs w:val="24"/>
        </w:rPr>
      </w:pPr>
      <w:bookmarkStart w:id="0" w:name="_Ref119427085"/>
      <w:r w:rsidRPr="00A372C4">
        <w:rPr>
          <w:rStyle w:val="a4"/>
          <w:rFonts w:cs="Times New Roman"/>
        </w:rPr>
        <w:tab/>
      </w:r>
      <w:r w:rsidRPr="006665FA">
        <w:rPr>
          <w:rStyle w:val="a4"/>
          <w:rFonts w:cs="Times New Roman"/>
          <w:bCs w:val="0"/>
          <w:iCs w:val="0"/>
          <w:caps w:val="0"/>
          <w:sz w:val="24"/>
          <w:szCs w:val="24"/>
        </w:rPr>
        <w:t>Настоящая конкурсная документация определяет порядок проведения, условия участия в конкурсе на право заключения договора аренды</w:t>
      </w:r>
      <w:r w:rsidRPr="006665FA">
        <w:rPr>
          <w:sz w:val="32"/>
          <w:szCs w:val="32"/>
        </w:rPr>
        <w:t xml:space="preserve"> </w:t>
      </w:r>
      <w:r>
        <w:rPr>
          <w:bCs/>
        </w:rPr>
        <w:t>тепловых</w:t>
      </w:r>
      <w:r w:rsidRPr="006665FA">
        <w:rPr>
          <w:bCs/>
        </w:rPr>
        <w:t xml:space="preserve"> сетей, расположенных в границах </w:t>
      </w:r>
      <w:r>
        <w:rPr>
          <w:bCs/>
        </w:rPr>
        <w:t>Коммунарского</w:t>
      </w:r>
      <w:r w:rsidRPr="006665FA">
        <w:rPr>
          <w:bCs/>
        </w:rPr>
        <w:t xml:space="preserve"> сельского поселения</w:t>
      </w:r>
      <w:r>
        <w:rPr>
          <w:bCs/>
        </w:rPr>
        <w:t xml:space="preserve"> Октябрьского района Ростовской области </w:t>
      </w:r>
      <w:r w:rsidRPr="008820AB">
        <w:rPr>
          <w:rStyle w:val="a4"/>
          <w:rFonts w:cs="Times New Roman"/>
          <w:b w:val="0"/>
          <w:bCs w:val="0"/>
          <w:iCs w:val="0"/>
          <w:caps w:val="0"/>
          <w:sz w:val="24"/>
          <w:szCs w:val="24"/>
        </w:rPr>
        <w:t xml:space="preserve"> (д</w:t>
      </w:r>
      <w:r w:rsidRPr="008820AB">
        <w:rPr>
          <w:rStyle w:val="a4"/>
          <w:rFonts w:cs="Times New Roman"/>
          <w:b w:val="0"/>
          <w:bCs w:val="0"/>
          <w:iCs w:val="0"/>
          <w:caps w:val="0"/>
          <w:sz w:val="24"/>
          <w:szCs w:val="24"/>
        </w:rPr>
        <w:t>а</w:t>
      </w:r>
      <w:r w:rsidRPr="008820AB">
        <w:rPr>
          <w:rStyle w:val="a4"/>
          <w:rFonts w:cs="Times New Roman"/>
          <w:b w:val="0"/>
          <w:bCs w:val="0"/>
          <w:iCs w:val="0"/>
          <w:caps w:val="0"/>
          <w:sz w:val="24"/>
          <w:szCs w:val="24"/>
        </w:rPr>
        <w:t>лее по тексту – Имущество).</w:t>
      </w:r>
    </w:p>
    <w:p w:rsidR="00E36D5C" w:rsidRPr="008820AB" w:rsidRDefault="00E36D5C" w:rsidP="0083335C">
      <w:pPr>
        <w:spacing w:after="0"/>
        <w:rPr>
          <w:rStyle w:val="a4"/>
          <w:rFonts w:cs="Times New Roman"/>
          <w:b w:val="0"/>
          <w:bCs w:val="0"/>
          <w:iCs w:val="0"/>
          <w:caps w:val="0"/>
          <w:sz w:val="24"/>
          <w:szCs w:val="24"/>
        </w:rPr>
      </w:pPr>
      <w:r w:rsidRPr="008820AB">
        <w:rPr>
          <w:rStyle w:val="a4"/>
          <w:rFonts w:cs="Times New Roman"/>
          <w:b w:val="0"/>
          <w:bCs w:val="0"/>
          <w:iCs w:val="0"/>
          <w:caps w:val="0"/>
          <w:sz w:val="24"/>
          <w:szCs w:val="24"/>
        </w:rPr>
        <w:tab/>
        <w:t xml:space="preserve">Конкурсная документация подготовлена в соответствии с Гражданским кодексом РФ, Федеральным законом  от </w:t>
      </w:r>
      <w:smartTag w:uri="urn:schemas-microsoft-com:office:smarttags" w:element="date">
        <w:smartTagPr>
          <w:attr w:name="ls" w:val="trans"/>
          <w:attr w:name="Month" w:val="07"/>
          <w:attr w:name="Day" w:val="26"/>
          <w:attr w:name="Year" w:val="2006"/>
        </w:smartTagPr>
        <w:r w:rsidRPr="008820AB">
          <w:rPr>
            <w:rStyle w:val="a4"/>
            <w:rFonts w:cs="Times New Roman"/>
            <w:b w:val="0"/>
            <w:bCs w:val="0"/>
            <w:iCs w:val="0"/>
            <w:caps w:val="0"/>
            <w:sz w:val="24"/>
            <w:szCs w:val="24"/>
          </w:rPr>
          <w:t>26.07.2006</w:t>
        </w:r>
      </w:smartTag>
      <w:r w:rsidRPr="008820AB">
        <w:rPr>
          <w:rStyle w:val="a4"/>
          <w:rFonts w:cs="Times New Roman"/>
          <w:b w:val="0"/>
          <w:bCs w:val="0"/>
          <w:iCs w:val="0"/>
          <w:caps w:val="0"/>
          <w:sz w:val="24"/>
          <w:szCs w:val="24"/>
        </w:rPr>
        <w:t xml:space="preserve"> г. № 135-ФЗ «О защите конкуренции», Приказом Фед</w:t>
      </w:r>
      <w:r w:rsidRPr="008820AB">
        <w:rPr>
          <w:rStyle w:val="a4"/>
          <w:rFonts w:cs="Times New Roman"/>
          <w:b w:val="0"/>
          <w:bCs w:val="0"/>
          <w:iCs w:val="0"/>
          <w:caps w:val="0"/>
          <w:sz w:val="24"/>
          <w:szCs w:val="24"/>
        </w:rPr>
        <w:t>е</w:t>
      </w:r>
      <w:r w:rsidRPr="008820AB">
        <w:rPr>
          <w:rStyle w:val="a4"/>
          <w:rFonts w:cs="Times New Roman"/>
          <w:b w:val="0"/>
          <w:bCs w:val="0"/>
          <w:iCs w:val="0"/>
          <w:caps w:val="0"/>
          <w:sz w:val="24"/>
          <w:szCs w:val="24"/>
        </w:rPr>
        <w:t xml:space="preserve">ральной антимонопольной службы от </w:t>
      </w:r>
      <w:smartTag w:uri="urn:schemas-microsoft-com:office:smarttags" w:element="date">
        <w:smartTagPr>
          <w:attr w:name="ls" w:val="trans"/>
          <w:attr w:name="Month" w:val="2"/>
          <w:attr w:name="Day" w:val="10"/>
          <w:attr w:name="Year" w:val="2010"/>
        </w:smartTagPr>
        <w:r w:rsidRPr="008820AB">
          <w:rPr>
            <w:rStyle w:val="a4"/>
            <w:rFonts w:cs="Times New Roman"/>
            <w:b w:val="0"/>
            <w:bCs w:val="0"/>
            <w:iCs w:val="0"/>
            <w:caps w:val="0"/>
            <w:sz w:val="24"/>
            <w:szCs w:val="24"/>
          </w:rPr>
          <w:t>10.02.2010</w:t>
        </w:r>
      </w:smartTag>
      <w:r w:rsidRPr="008820AB">
        <w:rPr>
          <w:rStyle w:val="a4"/>
          <w:rFonts w:cs="Times New Roman"/>
          <w:b w:val="0"/>
          <w:bCs w:val="0"/>
          <w:iCs w:val="0"/>
          <w:caps w:val="0"/>
          <w:sz w:val="24"/>
          <w:szCs w:val="24"/>
        </w:rPr>
        <w:t xml:space="preserve"> №67 «О порядке проведения конкурсов или конкурсов на право заключения договоров аренды, договоров безвозмездного пользования, д</w:t>
      </w:r>
      <w:r w:rsidRPr="008820AB">
        <w:rPr>
          <w:rStyle w:val="a4"/>
          <w:rFonts w:cs="Times New Roman"/>
          <w:b w:val="0"/>
          <w:bCs w:val="0"/>
          <w:iCs w:val="0"/>
          <w:caps w:val="0"/>
          <w:sz w:val="24"/>
          <w:szCs w:val="24"/>
        </w:rPr>
        <w:t>о</w:t>
      </w:r>
      <w:r w:rsidRPr="008820AB">
        <w:rPr>
          <w:rStyle w:val="a4"/>
          <w:rFonts w:cs="Times New Roman"/>
          <w:b w:val="0"/>
          <w:bCs w:val="0"/>
          <w:iCs w:val="0"/>
          <w:caps w:val="0"/>
          <w:sz w:val="24"/>
          <w:szCs w:val="24"/>
        </w:rPr>
        <w:t>говоров доверительного управления имуществом, иных договоров, предусматривающих пер</w:t>
      </w:r>
      <w:r w:rsidRPr="008820AB">
        <w:rPr>
          <w:rStyle w:val="a4"/>
          <w:rFonts w:cs="Times New Roman"/>
          <w:b w:val="0"/>
          <w:bCs w:val="0"/>
          <w:iCs w:val="0"/>
          <w:caps w:val="0"/>
          <w:sz w:val="24"/>
          <w:szCs w:val="24"/>
        </w:rPr>
        <w:t>е</w:t>
      </w:r>
      <w:r w:rsidRPr="008820AB">
        <w:rPr>
          <w:rStyle w:val="a4"/>
          <w:rFonts w:cs="Times New Roman"/>
          <w:b w:val="0"/>
          <w:bCs w:val="0"/>
          <w:iCs w:val="0"/>
          <w:caps w:val="0"/>
          <w:sz w:val="24"/>
          <w:szCs w:val="24"/>
        </w:rPr>
        <w:t>ход прав владения и (или) пользования в отношении государственного или муниципального имущества, и перечне видов имущества, в отношении которого заключение указанных догов</w:t>
      </w:r>
      <w:r w:rsidRPr="008820AB">
        <w:rPr>
          <w:rStyle w:val="a4"/>
          <w:rFonts w:cs="Times New Roman"/>
          <w:b w:val="0"/>
          <w:bCs w:val="0"/>
          <w:iCs w:val="0"/>
          <w:caps w:val="0"/>
          <w:sz w:val="24"/>
          <w:szCs w:val="24"/>
        </w:rPr>
        <w:t>о</w:t>
      </w:r>
      <w:r w:rsidRPr="008820AB">
        <w:rPr>
          <w:rStyle w:val="a4"/>
          <w:rFonts w:cs="Times New Roman"/>
          <w:b w:val="0"/>
          <w:bCs w:val="0"/>
          <w:iCs w:val="0"/>
          <w:caps w:val="0"/>
          <w:sz w:val="24"/>
          <w:szCs w:val="24"/>
        </w:rPr>
        <w:t>ров может осуществляться путем проведения торгов в форме конкурса».</w:t>
      </w:r>
    </w:p>
    <w:p w:rsidR="00E36D5C" w:rsidRPr="008820AB" w:rsidRDefault="00E36D5C" w:rsidP="0083335C">
      <w:pPr>
        <w:spacing w:after="0"/>
        <w:rPr>
          <w:rStyle w:val="a4"/>
          <w:rFonts w:cs="Times New Roman"/>
          <w:b w:val="0"/>
          <w:bCs w:val="0"/>
          <w:iCs w:val="0"/>
          <w:caps w:val="0"/>
          <w:sz w:val="24"/>
          <w:szCs w:val="24"/>
        </w:rPr>
      </w:pPr>
      <w:r w:rsidRPr="008820AB">
        <w:rPr>
          <w:rStyle w:val="a4"/>
          <w:rFonts w:cs="Times New Roman"/>
          <w:b w:val="0"/>
          <w:bCs w:val="0"/>
          <w:iCs w:val="0"/>
          <w:caps w:val="0"/>
          <w:sz w:val="24"/>
          <w:szCs w:val="24"/>
        </w:rPr>
        <w:tab/>
        <w:t>Термины и понятия используются в настоящей документации в соответствии с их знач</w:t>
      </w:r>
      <w:r w:rsidRPr="008820AB">
        <w:rPr>
          <w:rStyle w:val="a4"/>
          <w:rFonts w:cs="Times New Roman"/>
          <w:b w:val="0"/>
          <w:bCs w:val="0"/>
          <w:iCs w:val="0"/>
          <w:caps w:val="0"/>
          <w:sz w:val="24"/>
          <w:szCs w:val="24"/>
        </w:rPr>
        <w:t>е</w:t>
      </w:r>
      <w:r w:rsidRPr="008820AB">
        <w:rPr>
          <w:rStyle w:val="a4"/>
          <w:rFonts w:cs="Times New Roman"/>
          <w:b w:val="0"/>
          <w:bCs w:val="0"/>
          <w:iCs w:val="0"/>
          <w:caps w:val="0"/>
          <w:sz w:val="24"/>
          <w:szCs w:val="24"/>
        </w:rPr>
        <w:t xml:space="preserve">ниями, определёнными в Федеральном законе от </w:t>
      </w:r>
      <w:smartTag w:uri="urn:schemas-microsoft-com:office:smarttags" w:element="date">
        <w:smartTagPr>
          <w:attr w:name="ls" w:val="trans"/>
          <w:attr w:name="Month" w:val="07"/>
          <w:attr w:name="Day" w:val="26"/>
          <w:attr w:name="Year" w:val="2006"/>
        </w:smartTagPr>
        <w:r w:rsidRPr="008820AB">
          <w:rPr>
            <w:rStyle w:val="a4"/>
            <w:rFonts w:cs="Times New Roman"/>
            <w:b w:val="0"/>
            <w:bCs w:val="0"/>
            <w:iCs w:val="0"/>
            <w:caps w:val="0"/>
            <w:sz w:val="24"/>
            <w:szCs w:val="24"/>
          </w:rPr>
          <w:t>26.07.2006</w:t>
        </w:r>
      </w:smartTag>
      <w:r w:rsidRPr="008820AB">
        <w:rPr>
          <w:rStyle w:val="a4"/>
          <w:rFonts w:cs="Times New Roman"/>
          <w:b w:val="0"/>
          <w:bCs w:val="0"/>
          <w:iCs w:val="0"/>
          <w:caps w:val="0"/>
          <w:sz w:val="24"/>
          <w:szCs w:val="24"/>
        </w:rPr>
        <w:t xml:space="preserve"> №135-ФЗ «О защите конкуренции», Приказе Федеральной антимонопольной службы от </w:t>
      </w:r>
      <w:smartTag w:uri="urn:schemas-microsoft-com:office:smarttags" w:element="date">
        <w:smartTagPr>
          <w:attr w:name="ls" w:val="trans"/>
          <w:attr w:name="Month" w:val="2"/>
          <w:attr w:name="Day" w:val="10"/>
          <w:attr w:name="Year" w:val="2010"/>
        </w:smartTagPr>
        <w:r w:rsidRPr="008820AB">
          <w:rPr>
            <w:rStyle w:val="a4"/>
            <w:rFonts w:cs="Times New Roman"/>
            <w:b w:val="0"/>
            <w:bCs w:val="0"/>
            <w:iCs w:val="0"/>
            <w:caps w:val="0"/>
            <w:sz w:val="24"/>
            <w:szCs w:val="24"/>
          </w:rPr>
          <w:t>10.02.2010</w:t>
        </w:r>
      </w:smartTag>
      <w:r w:rsidRPr="008820AB">
        <w:rPr>
          <w:rStyle w:val="a4"/>
          <w:rFonts w:cs="Times New Roman"/>
          <w:b w:val="0"/>
          <w:bCs w:val="0"/>
          <w:iCs w:val="0"/>
          <w:caps w:val="0"/>
          <w:sz w:val="24"/>
          <w:szCs w:val="24"/>
        </w:rPr>
        <w:t xml:space="preserve"> №67 «О порядке проведения конкурсов или конкурсов на право заключения договоров аренды, договоров безвозмездного пользования, договоров доверительного управления имуществом, иных договоров, предусма</w:t>
      </w:r>
      <w:r w:rsidRPr="008820AB">
        <w:rPr>
          <w:rStyle w:val="a4"/>
          <w:rFonts w:cs="Times New Roman"/>
          <w:b w:val="0"/>
          <w:bCs w:val="0"/>
          <w:iCs w:val="0"/>
          <w:caps w:val="0"/>
          <w:sz w:val="24"/>
          <w:szCs w:val="24"/>
        </w:rPr>
        <w:t>т</w:t>
      </w:r>
      <w:r w:rsidRPr="008820AB">
        <w:rPr>
          <w:rStyle w:val="a4"/>
          <w:rFonts w:cs="Times New Roman"/>
          <w:b w:val="0"/>
          <w:bCs w:val="0"/>
          <w:iCs w:val="0"/>
          <w:caps w:val="0"/>
          <w:sz w:val="24"/>
          <w:szCs w:val="24"/>
        </w:rPr>
        <w:t>ривающих переход прав владения и (или) пользования в отношении государственного или м</w:t>
      </w:r>
      <w:r w:rsidRPr="008820AB">
        <w:rPr>
          <w:rStyle w:val="a4"/>
          <w:rFonts w:cs="Times New Roman"/>
          <w:b w:val="0"/>
          <w:bCs w:val="0"/>
          <w:iCs w:val="0"/>
          <w:caps w:val="0"/>
          <w:sz w:val="24"/>
          <w:szCs w:val="24"/>
        </w:rPr>
        <w:t>у</w:t>
      </w:r>
      <w:r w:rsidRPr="008820AB">
        <w:rPr>
          <w:rStyle w:val="a4"/>
          <w:rFonts w:cs="Times New Roman"/>
          <w:b w:val="0"/>
          <w:bCs w:val="0"/>
          <w:iCs w:val="0"/>
          <w:caps w:val="0"/>
          <w:sz w:val="24"/>
          <w:szCs w:val="24"/>
        </w:rPr>
        <w:t>ниципального имущества, и перечне видов имущества, в отношении которого заключение ук</w:t>
      </w:r>
      <w:r w:rsidRPr="008820AB">
        <w:rPr>
          <w:rStyle w:val="a4"/>
          <w:rFonts w:cs="Times New Roman"/>
          <w:b w:val="0"/>
          <w:bCs w:val="0"/>
          <w:iCs w:val="0"/>
          <w:caps w:val="0"/>
          <w:sz w:val="24"/>
          <w:szCs w:val="24"/>
        </w:rPr>
        <w:t>а</w:t>
      </w:r>
      <w:r w:rsidRPr="008820AB">
        <w:rPr>
          <w:rStyle w:val="a4"/>
          <w:rFonts w:cs="Times New Roman"/>
          <w:b w:val="0"/>
          <w:bCs w:val="0"/>
          <w:iCs w:val="0"/>
          <w:caps w:val="0"/>
          <w:sz w:val="24"/>
          <w:szCs w:val="24"/>
        </w:rPr>
        <w:t>занных договоров может осуществляться путем проведения торгов в форме конкурса».</w:t>
      </w:r>
    </w:p>
    <w:p w:rsidR="00E36D5C" w:rsidRPr="008820AB" w:rsidRDefault="00E36D5C" w:rsidP="0083335C">
      <w:pPr>
        <w:spacing w:after="0"/>
        <w:rPr>
          <w:rStyle w:val="a4"/>
          <w:rFonts w:cs="Times New Roman"/>
          <w:b w:val="0"/>
          <w:bCs w:val="0"/>
          <w:iCs w:val="0"/>
          <w:caps w:val="0"/>
          <w:sz w:val="24"/>
          <w:szCs w:val="24"/>
        </w:rPr>
      </w:pPr>
      <w:r w:rsidRPr="008820AB">
        <w:rPr>
          <w:rStyle w:val="a4"/>
          <w:rFonts w:cs="Times New Roman"/>
          <w:b w:val="0"/>
          <w:bCs w:val="0"/>
          <w:iCs w:val="0"/>
          <w:caps w:val="0"/>
          <w:sz w:val="24"/>
          <w:szCs w:val="24"/>
        </w:rPr>
        <w:tab/>
        <w:t>Условия конкурса, порядок и условия заключения договора с участником конкурса я</w:t>
      </w:r>
      <w:r w:rsidRPr="008820AB">
        <w:rPr>
          <w:rStyle w:val="a4"/>
          <w:rFonts w:cs="Times New Roman"/>
          <w:b w:val="0"/>
          <w:bCs w:val="0"/>
          <w:iCs w:val="0"/>
          <w:caps w:val="0"/>
          <w:sz w:val="24"/>
          <w:szCs w:val="24"/>
        </w:rPr>
        <w:t>в</w:t>
      </w:r>
      <w:r w:rsidRPr="008820AB">
        <w:rPr>
          <w:rStyle w:val="a4"/>
          <w:rFonts w:cs="Times New Roman"/>
          <w:b w:val="0"/>
          <w:bCs w:val="0"/>
          <w:iCs w:val="0"/>
          <w:caps w:val="0"/>
          <w:sz w:val="24"/>
          <w:szCs w:val="24"/>
        </w:rPr>
        <w:t>ляются условиями публичной оферты, а подача заявки на участие в конкурсе является акцептом такой оферты.</w:t>
      </w:r>
    </w:p>
    <w:p w:rsidR="00E36D5C" w:rsidRPr="008820AB" w:rsidRDefault="00E36D5C" w:rsidP="0083335C">
      <w:pPr>
        <w:spacing w:after="0"/>
        <w:rPr>
          <w:rStyle w:val="a4"/>
          <w:rFonts w:cs="Times New Roman"/>
          <w:b w:val="0"/>
          <w:bCs w:val="0"/>
          <w:iCs w:val="0"/>
          <w:caps w:val="0"/>
          <w:sz w:val="24"/>
          <w:szCs w:val="24"/>
        </w:rPr>
      </w:pPr>
      <w:r w:rsidRPr="008820AB">
        <w:rPr>
          <w:rStyle w:val="a4"/>
          <w:rFonts w:cs="Times New Roman"/>
          <w:b w:val="0"/>
          <w:bCs w:val="0"/>
          <w:iCs w:val="0"/>
          <w:caps w:val="0"/>
          <w:sz w:val="24"/>
          <w:szCs w:val="24"/>
        </w:rPr>
        <w:tab/>
        <w:t>Участниками конкурса в отношении имущества могут быть любые юридические лица независимо от организационно-правовой формы, формы собственности, места нахождения, а также места происхождения капитала или любые физические лица, в том числе индивидуальные предприниматели, претендующие на заключение договора.</w:t>
      </w:r>
    </w:p>
    <w:p w:rsidR="00E36D5C" w:rsidRPr="008820AB" w:rsidRDefault="00E36D5C" w:rsidP="0083335C">
      <w:pPr>
        <w:spacing w:after="0"/>
        <w:rPr>
          <w:rStyle w:val="a4"/>
          <w:rFonts w:cs="Times New Roman"/>
          <w:b w:val="0"/>
          <w:bCs w:val="0"/>
          <w:iCs w:val="0"/>
          <w:caps w:val="0"/>
          <w:sz w:val="24"/>
          <w:szCs w:val="24"/>
        </w:rPr>
      </w:pPr>
    </w:p>
    <w:p w:rsidR="00E36D5C" w:rsidRPr="00F33633" w:rsidRDefault="00E36D5C" w:rsidP="0083335C">
      <w:pPr>
        <w:pStyle w:val="a"/>
        <w:spacing w:after="0" w:line="240" w:lineRule="auto"/>
        <w:jc w:val="center"/>
        <w:rPr>
          <w:rFonts w:ascii="Times New Roman" w:hAnsi="Times New Roman"/>
          <w:b/>
          <w:spacing w:val="1"/>
          <w:sz w:val="28"/>
          <w:szCs w:val="28"/>
          <w:lang w:val="ru-RU"/>
        </w:rPr>
      </w:pPr>
      <w:r w:rsidRPr="00F33633">
        <w:rPr>
          <w:rFonts w:ascii="Times New Roman" w:hAnsi="Times New Roman"/>
          <w:b/>
          <w:spacing w:val="1"/>
          <w:sz w:val="28"/>
          <w:szCs w:val="28"/>
          <w:lang w:val="ru-RU"/>
        </w:rPr>
        <w:t>2.ОРГАНИЗАТОР КОНКУРСА</w:t>
      </w:r>
    </w:p>
    <w:p w:rsidR="00E36D5C" w:rsidRPr="00A372C4" w:rsidRDefault="00E36D5C" w:rsidP="0083335C">
      <w:pPr>
        <w:spacing w:after="0"/>
      </w:pPr>
      <w:r w:rsidRPr="00A372C4">
        <w:rPr>
          <w:bCs/>
        </w:rPr>
        <w:tab/>
        <w:t xml:space="preserve">2.1.Организатором конкурса на право заключения договора аренды </w:t>
      </w:r>
      <w:r w:rsidRPr="00A372C4">
        <w:rPr>
          <w:rStyle w:val="a4"/>
          <w:rFonts w:cs="Times New Roman"/>
          <w:b w:val="0"/>
          <w:bCs w:val="0"/>
          <w:iCs w:val="0"/>
          <w:caps w:val="0"/>
        </w:rPr>
        <w:t>и</w:t>
      </w:r>
      <w:r w:rsidRPr="00A372C4">
        <w:rPr>
          <w:bCs/>
        </w:rPr>
        <w:t>мущества является</w:t>
      </w:r>
      <w:r>
        <w:rPr>
          <w:bCs/>
        </w:rPr>
        <w:t>:</w:t>
      </w:r>
      <w:r w:rsidRPr="00A372C4">
        <w:rPr>
          <w:bCs/>
        </w:rPr>
        <w:t xml:space="preserve"> </w:t>
      </w:r>
      <w:r>
        <w:rPr>
          <w:bCs/>
        </w:rPr>
        <w:t>М</w:t>
      </w:r>
      <w:r>
        <w:t>униципальное образование</w:t>
      </w:r>
      <w:r w:rsidRPr="00A372C4">
        <w:t xml:space="preserve"> «</w:t>
      </w:r>
      <w:r>
        <w:t>Коммунарское сельское поселение</w:t>
      </w:r>
      <w:r w:rsidRPr="00A372C4">
        <w:t xml:space="preserve">» </w:t>
      </w:r>
      <w:r>
        <w:t>Октябрьского района Ро</w:t>
      </w:r>
      <w:r>
        <w:t>с</w:t>
      </w:r>
      <w:r>
        <w:t>товско</w:t>
      </w:r>
      <w:r w:rsidRPr="00A372C4">
        <w:t>й области</w:t>
      </w:r>
      <w:r>
        <w:t>.</w:t>
      </w:r>
    </w:p>
    <w:p w:rsidR="00E36D5C" w:rsidRDefault="00E36D5C" w:rsidP="0083335C">
      <w:pPr>
        <w:spacing w:after="0"/>
      </w:pPr>
      <w:r>
        <w:tab/>
      </w:r>
      <w:r w:rsidRPr="00A372C4">
        <w:t xml:space="preserve">2.1.1.Место нахождения организатора конкурса: </w:t>
      </w:r>
      <w:r>
        <w:t>Ростовская область</w:t>
      </w:r>
      <w:r w:rsidRPr="00A372C4">
        <w:t xml:space="preserve">, </w:t>
      </w:r>
      <w:r>
        <w:t>Октябрьский</w:t>
      </w:r>
      <w:r w:rsidRPr="00A372C4">
        <w:t xml:space="preserve"> район,</w:t>
      </w:r>
      <w:r>
        <w:t xml:space="preserve"> п. Новосветловский</w:t>
      </w:r>
      <w:r w:rsidRPr="00A372C4">
        <w:t xml:space="preserve">, </w:t>
      </w:r>
      <w:r>
        <w:t>ул. Мокроусова 251.</w:t>
      </w:r>
    </w:p>
    <w:p w:rsidR="00E36D5C" w:rsidRPr="00A372C4" w:rsidRDefault="00E36D5C" w:rsidP="0083335C">
      <w:pPr>
        <w:spacing w:after="0"/>
      </w:pPr>
      <w:r>
        <w:tab/>
      </w:r>
      <w:r w:rsidRPr="00A372C4">
        <w:t xml:space="preserve"> Почтовый адрес: </w:t>
      </w:r>
      <w:r>
        <w:t>346481</w:t>
      </w:r>
      <w:r w:rsidRPr="00A372C4">
        <w:t xml:space="preserve">, </w:t>
      </w:r>
      <w:r>
        <w:t>Ростовская область</w:t>
      </w:r>
      <w:r w:rsidRPr="00A372C4">
        <w:t xml:space="preserve">, </w:t>
      </w:r>
      <w:r>
        <w:t>Октябрьский район</w:t>
      </w:r>
      <w:r w:rsidRPr="00A372C4">
        <w:t>,</w:t>
      </w:r>
      <w:r>
        <w:t xml:space="preserve"> п. Новосветловский</w:t>
      </w:r>
      <w:r w:rsidRPr="00A372C4">
        <w:t xml:space="preserve">, </w:t>
      </w:r>
      <w:r>
        <w:t>у</w:t>
      </w:r>
      <w:r w:rsidRPr="00A372C4">
        <w:t>л.</w:t>
      </w:r>
      <w:r>
        <w:t xml:space="preserve"> Мокроусова, дом 251</w:t>
      </w:r>
      <w:r w:rsidRPr="00A372C4">
        <w:t>.</w:t>
      </w:r>
    </w:p>
    <w:p w:rsidR="00E36D5C" w:rsidRPr="00A372C4" w:rsidRDefault="00E36D5C" w:rsidP="0083335C">
      <w:pPr>
        <w:spacing w:after="0"/>
      </w:pPr>
      <w:r>
        <w:tab/>
      </w:r>
      <w:r w:rsidRPr="00A372C4">
        <w:t>Телефон/ факс: 8</w:t>
      </w:r>
      <w:r>
        <w:t>(86360</w:t>
      </w:r>
      <w:r w:rsidRPr="00A372C4">
        <w:t xml:space="preserve">) </w:t>
      </w:r>
      <w:r>
        <w:t>2</w:t>
      </w:r>
      <w:r w:rsidRPr="00A372C4">
        <w:t>-</w:t>
      </w:r>
      <w:r>
        <w:t>30-88;</w:t>
      </w:r>
      <w:r w:rsidRPr="00A372C4">
        <w:t xml:space="preserve"> </w:t>
      </w:r>
    </w:p>
    <w:p w:rsidR="00E36D5C" w:rsidRPr="00A372C4" w:rsidRDefault="00E36D5C" w:rsidP="0083335C">
      <w:pPr>
        <w:spacing w:after="0"/>
        <w:rPr>
          <w:u w:val="single"/>
        </w:rPr>
      </w:pPr>
      <w:r>
        <w:tab/>
      </w:r>
      <w:r w:rsidRPr="00A372C4">
        <w:t xml:space="preserve">Официальный сайт - </w:t>
      </w:r>
      <w:hyperlink r:id="rId7" w:history="1">
        <w:r w:rsidRPr="00AF3AE3">
          <w:rPr>
            <w:rStyle w:val="Hyperlink"/>
            <w:lang w:eastAsia="en-US"/>
          </w:rPr>
          <w:t>www.</w:t>
        </w:r>
        <w:r w:rsidRPr="00AF3AE3">
          <w:rPr>
            <w:rStyle w:val="Hyperlink"/>
            <w:lang w:val="en-US" w:eastAsia="en-US"/>
          </w:rPr>
          <w:t>kommunarskoe</w:t>
        </w:r>
        <w:r w:rsidRPr="00AF3AE3">
          <w:rPr>
            <w:rStyle w:val="Hyperlink"/>
            <w:lang w:eastAsia="en-US"/>
          </w:rPr>
          <w:t>.ru</w:t>
        </w:r>
      </w:hyperlink>
    </w:p>
    <w:p w:rsidR="00E36D5C" w:rsidRPr="00A372C4" w:rsidRDefault="00E36D5C" w:rsidP="0083335C">
      <w:pPr>
        <w:spacing w:after="0"/>
        <w:rPr>
          <w:u w:val="single"/>
        </w:rPr>
      </w:pPr>
      <w:r>
        <w:tab/>
      </w:r>
      <w:r w:rsidRPr="00A372C4">
        <w:t>Адрес электронной почты</w:t>
      </w:r>
      <w:r>
        <w:t xml:space="preserve"> – </w:t>
      </w:r>
      <w:r>
        <w:rPr>
          <w:i/>
          <w:iCs/>
          <w:lang w:val="en-US"/>
        </w:rPr>
        <w:t>sp</w:t>
      </w:r>
      <w:r w:rsidRPr="00E34C8F">
        <w:rPr>
          <w:i/>
          <w:iCs/>
        </w:rPr>
        <w:t>28297</w:t>
      </w:r>
      <w:r w:rsidRPr="00D33893">
        <w:rPr>
          <w:i/>
          <w:iCs/>
        </w:rPr>
        <w:t>@</w:t>
      </w:r>
      <w:r w:rsidRPr="00D33893">
        <w:rPr>
          <w:i/>
          <w:iCs/>
          <w:lang w:val="en-US"/>
        </w:rPr>
        <w:t>mail</w:t>
      </w:r>
      <w:r w:rsidRPr="00D33893">
        <w:rPr>
          <w:i/>
          <w:iCs/>
        </w:rPr>
        <w:t>.</w:t>
      </w:r>
      <w:r w:rsidRPr="00D33893">
        <w:rPr>
          <w:i/>
          <w:iCs/>
          <w:lang w:val="en-US"/>
        </w:rPr>
        <w:t>ru</w:t>
      </w:r>
    </w:p>
    <w:bookmarkEnd w:id="0"/>
    <w:p w:rsidR="00E36D5C" w:rsidRDefault="00E36D5C" w:rsidP="0083335C">
      <w:pPr>
        <w:spacing w:after="0"/>
      </w:pPr>
      <w:r>
        <w:tab/>
      </w:r>
      <w:r w:rsidRPr="00A372C4">
        <w:t xml:space="preserve">2.2.Конкурс проводится на основании </w:t>
      </w:r>
      <w:r>
        <w:t>распоряжения</w:t>
      </w:r>
      <w:r w:rsidRPr="00A372C4">
        <w:t xml:space="preserve"> администрации </w:t>
      </w:r>
      <w:r>
        <w:t xml:space="preserve">Коммунарского </w:t>
      </w:r>
      <w:r w:rsidRPr="00597739">
        <w:t>сельского поселения» № 27 от  05.03. 2012 года «О проведении торгов в форме открытого ко</w:t>
      </w:r>
      <w:r w:rsidRPr="00597739">
        <w:t>н</w:t>
      </w:r>
      <w:r w:rsidRPr="00A372C4">
        <w:t>курса на право</w:t>
      </w:r>
      <w:r>
        <w:t xml:space="preserve"> </w:t>
      </w:r>
      <w:r w:rsidRPr="00A372C4">
        <w:t>заключения договора аренды</w:t>
      </w:r>
      <w:r>
        <w:t xml:space="preserve"> тепловых сетей, расположенных в границах Ко</w:t>
      </w:r>
      <w:r>
        <w:t>м</w:t>
      </w:r>
      <w:r>
        <w:t>мунарского сельского поселения»</w:t>
      </w:r>
    </w:p>
    <w:p w:rsidR="00E36D5C" w:rsidRPr="00A372C4" w:rsidRDefault="00E36D5C" w:rsidP="0083335C">
      <w:pPr>
        <w:spacing w:after="0"/>
      </w:pPr>
      <w:r>
        <w:tab/>
      </w:r>
      <w:r w:rsidRPr="00A372C4">
        <w:t xml:space="preserve">2.3.Орган, уполномоченный на утверждение конкурсной документации: </w:t>
      </w:r>
      <w:r>
        <w:t>Администрация Коммунарского сельского поселения Октябрьского района Ростовской области</w:t>
      </w:r>
    </w:p>
    <w:p w:rsidR="00E36D5C" w:rsidRPr="006061EB" w:rsidRDefault="00E36D5C" w:rsidP="0083335C">
      <w:pPr>
        <w:spacing w:after="0"/>
        <w:ind w:firstLine="902"/>
        <w:jc w:val="center"/>
        <w:rPr>
          <w:b/>
          <w:bCs/>
          <w:sz w:val="27"/>
          <w:szCs w:val="27"/>
        </w:rPr>
      </w:pPr>
    </w:p>
    <w:p w:rsidR="00E36D5C" w:rsidRPr="00F33633" w:rsidRDefault="00E36D5C" w:rsidP="0083335C">
      <w:pPr>
        <w:pStyle w:val="a"/>
        <w:spacing w:after="0" w:line="240" w:lineRule="auto"/>
        <w:jc w:val="center"/>
        <w:rPr>
          <w:rFonts w:ascii="Times New Roman" w:hAnsi="Times New Roman"/>
          <w:b/>
          <w:sz w:val="28"/>
          <w:szCs w:val="28"/>
          <w:lang w:val="ru-RU"/>
        </w:rPr>
      </w:pPr>
      <w:r w:rsidRPr="00F33633">
        <w:rPr>
          <w:rFonts w:ascii="Times New Roman" w:hAnsi="Times New Roman"/>
          <w:b/>
          <w:sz w:val="28"/>
          <w:szCs w:val="28"/>
          <w:lang w:val="ru-RU"/>
        </w:rPr>
        <w:t>3.ОПУБЛИКОВАНИЕ, РАЗМЕЩЕНИЕ ИЗВЕЩЕНИЯ</w:t>
      </w:r>
    </w:p>
    <w:p w:rsidR="00E36D5C" w:rsidRPr="00F33633" w:rsidRDefault="00E36D5C" w:rsidP="0083335C">
      <w:pPr>
        <w:pStyle w:val="a"/>
        <w:spacing w:after="0" w:line="240" w:lineRule="auto"/>
        <w:jc w:val="center"/>
        <w:rPr>
          <w:rFonts w:ascii="Times New Roman" w:hAnsi="Times New Roman"/>
          <w:b/>
          <w:sz w:val="28"/>
          <w:szCs w:val="28"/>
          <w:lang w:val="ru-RU"/>
        </w:rPr>
      </w:pPr>
      <w:r w:rsidRPr="00F33633">
        <w:rPr>
          <w:rFonts w:ascii="Times New Roman" w:hAnsi="Times New Roman"/>
          <w:b/>
          <w:sz w:val="28"/>
          <w:szCs w:val="28"/>
          <w:lang w:val="ru-RU"/>
        </w:rPr>
        <w:t>О ПРОВЕДЕНИИ КОНКУРСА</w:t>
      </w:r>
    </w:p>
    <w:p w:rsidR="00E36D5C" w:rsidRPr="00C10406" w:rsidRDefault="00E36D5C" w:rsidP="0083335C">
      <w:pPr>
        <w:spacing w:after="0"/>
      </w:pPr>
      <w:r>
        <w:tab/>
        <w:t xml:space="preserve">3.1. </w:t>
      </w:r>
      <w:r w:rsidRPr="008B617E">
        <w:t>Дата и место опубликования извещения о проведении конкурса: офици</w:t>
      </w:r>
      <w:r>
        <w:t>альный</w:t>
      </w:r>
      <w:r w:rsidRPr="008B617E">
        <w:t xml:space="preserve"> сайт торгов (www.torgi.gov.ru) извещения о проведении настоящего открытого конкурса  </w:t>
      </w:r>
      <w:r w:rsidRPr="00C10406">
        <w:t>- «0</w:t>
      </w:r>
      <w:r>
        <w:t>6</w:t>
      </w:r>
      <w:r w:rsidRPr="00C10406">
        <w:t>» ма</w:t>
      </w:r>
      <w:r w:rsidRPr="00C10406">
        <w:t>р</w:t>
      </w:r>
      <w:r w:rsidRPr="00C10406">
        <w:t>та 2012 года.</w:t>
      </w:r>
    </w:p>
    <w:p w:rsidR="00E36D5C" w:rsidRPr="00C10406" w:rsidRDefault="00E36D5C" w:rsidP="0083335C">
      <w:pPr>
        <w:pStyle w:val="a"/>
        <w:spacing w:after="0" w:line="240" w:lineRule="auto"/>
        <w:jc w:val="both"/>
        <w:rPr>
          <w:rFonts w:ascii="Times New Roman" w:hAnsi="Times New Roman"/>
          <w:sz w:val="28"/>
          <w:szCs w:val="28"/>
          <w:lang w:val="ru-RU"/>
        </w:rPr>
      </w:pPr>
    </w:p>
    <w:p w:rsidR="00E36D5C" w:rsidRPr="00C10406" w:rsidRDefault="00E36D5C" w:rsidP="0083335C">
      <w:pPr>
        <w:pStyle w:val="a"/>
        <w:spacing w:after="0" w:line="240" w:lineRule="auto"/>
        <w:jc w:val="center"/>
        <w:rPr>
          <w:rFonts w:ascii="Times New Roman" w:hAnsi="Times New Roman"/>
          <w:b/>
          <w:sz w:val="28"/>
          <w:szCs w:val="28"/>
          <w:lang w:val="ru-RU"/>
        </w:rPr>
      </w:pPr>
      <w:r w:rsidRPr="00C10406">
        <w:rPr>
          <w:rFonts w:ascii="Times New Roman" w:hAnsi="Times New Roman"/>
          <w:b/>
          <w:sz w:val="28"/>
          <w:szCs w:val="28"/>
          <w:lang w:val="ru-RU"/>
        </w:rPr>
        <w:t>4.ОБЪЕКТ ДОГОВОРА АРЕНДЫ</w:t>
      </w:r>
    </w:p>
    <w:p w:rsidR="00E36D5C" w:rsidRDefault="00E36D5C" w:rsidP="0083335C">
      <w:pPr>
        <w:spacing w:after="0"/>
      </w:pPr>
      <w:r>
        <w:tab/>
        <w:t>4.1. Объекты договора аренды - и</w:t>
      </w:r>
      <w:r w:rsidRPr="008B617E">
        <w:t>мущество, подлежащее передаче в аренду, указаны</w:t>
      </w:r>
      <w:r>
        <w:t xml:space="preserve"> в извещении о проведении конкурса</w:t>
      </w:r>
      <w:r w:rsidRPr="008B617E">
        <w:t>.</w:t>
      </w:r>
    </w:p>
    <w:p w:rsidR="00E36D5C" w:rsidRDefault="00E36D5C" w:rsidP="0083335C">
      <w:pPr>
        <w:spacing w:after="0"/>
      </w:pPr>
      <w:r>
        <w:tab/>
        <w:t xml:space="preserve">4.2. </w:t>
      </w:r>
      <w:r w:rsidRPr="008B617E">
        <w:t>При окончании срока договора арендуем</w:t>
      </w:r>
      <w:r>
        <w:t>о</w:t>
      </w:r>
      <w:r w:rsidRPr="008B617E">
        <w:t xml:space="preserve">е </w:t>
      </w:r>
      <w:r>
        <w:t>и</w:t>
      </w:r>
      <w:r w:rsidRPr="008B617E">
        <w:t xml:space="preserve">мущество должно быть возращено Арендатору в состоянии, в котором он получил его с учетом нормального износа и в состоянии обусловленным договором. </w:t>
      </w:r>
    </w:p>
    <w:p w:rsidR="00E36D5C" w:rsidRPr="008B617E" w:rsidRDefault="00E36D5C" w:rsidP="0083335C">
      <w:pPr>
        <w:spacing w:after="0"/>
      </w:pPr>
    </w:p>
    <w:p w:rsidR="00E36D5C" w:rsidRPr="005F2BF7" w:rsidRDefault="00E36D5C" w:rsidP="0083335C">
      <w:pPr>
        <w:pStyle w:val="a"/>
        <w:spacing w:after="0" w:line="240" w:lineRule="auto"/>
        <w:jc w:val="center"/>
        <w:rPr>
          <w:rFonts w:ascii="Times New Roman" w:hAnsi="Times New Roman"/>
          <w:b/>
          <w:sz w:val="28"/>
          <w:szCs w:val="28"/>
          <w:lang w:val="ru-RU"/>
        </w:rPr>
      </w:pPr>
      <w:r w:rsidRPr="00004A7C">
        <w:rPr>
          <w:rFonts w:ascii="Times New Roman" w:hAnsi="Times New Roman"/>
          <w:b/>
          <w:sz w:val="28"/>
          <w:szCs w:val="28"/>
          <w:lang w:val="ru-RU"/>
        </w:rPr>
        <w:t xml:space="preserve">5.НАЧАЛЬНАЯ (МИНИМАЛЬНАЯ) ЦЕНА ДОГОВОРА АРЕНДЫ  </w:t>
      </w:r>
    </w:p>
    <w:p w:rsidR="00E36D5C" w:rsidRPr="00004A7C" w:rsidRDefault="00E36D5C" w:rsidP="0083335C">
      <w:pPr>
        <w:pStyle w:val="a"/>
        <w:spacing w:after="0" w:line="240" w:lineRule="auto"/>
        <w:jc w:val="center"/>
        <w:rPr>
          <w:rFonts w:ascii="Times New Roman" w:hAnsi="Times New Roman"/>
          <w:b/>
          <w:sz w:val="28"/>
          <w:szCs w:val="28"/>
          <w:lang w:val="ru-RU"/>
        </w:rPr>
      </w:pPr>
      <w:r w:rsidRPr="00004A7C">
        <w:rPr>
          <w:rFonts w:ascii="Times New Roman" w:hAnsi="Times New Roman"/>
          <w:b/>
          <w:sz w:val="28"/>
          <w:szCs w:val="28"/>
          <w:lang w:val="ru-RU"/>
        </w:rPr>
        <w:t>ИМУЩЕСТВА</w:t>
      </w:r>
    </w:p>
    <w:p w:rsidR="00E36D5C" w:rsidRDefault="00E36D5C" w:rsidP="0083335C">
      <w:pPr>
        <w:spacing w:after="0"/>
      </w:pPr>
      <w:r>
        <w:tab/>
      </w:r>
      <w:r w:rsidRPr="008B617E">
        <w:t xml:space="preserve">5.1. Начальная (минимальная) цена </w:t>
      </w:r>
      <w:r>
        <w:t>годовой</w:t>
      </w:r>
      <w:r w:rsidRPr="008B617E">
        <w:t xml:space="preserve"> аренд</w:t>
      </w:r>
      <w:r>
        <w:t>ной платы</w:t>
      </w:r>
      <w:r w:rsidRPr="008B617E">
        <w:t xml:space="preserve"> имущества составляет</w:t>
      </w:r>
      <w:r>
        <w:t>: - 14438</w:t>
      </w:r>
      <w:r w:rsidRPr="008B617E">
        <w:t xml:space="preserve"> рублей</w:t>
      </w:r>
      <w:r>
        <w:t xml:space="preserve"> (четырнадцать тысяч четыреста тридцать восемь) рублей 00 копеек;</w:t>
      </w:r>
    </w:p>
    <w:p w:rsidR="00E36D5C" w:rsidRDefault="00E36D5C" w:rsidP="0083335C">
      <w:pPr>
        <w:snapToGrid w:val="0"/>
        <w:spacing w:after="0"/>
        <w:rPr>
          <w:color w:val="000000"/>
          <w:lang w:eastAsia="ar-SA"/>
        </w:rPr>
      </w:pPr>
      <w:r>
        <w:rPr>
          <w:color w:val="000000"/>
          <w:lang w:eastAsia="ar-SA"/>
        </w:rPr>
        <w:t>Реквизиты для перечисления размера задатка на участие в конкурсе:</w:t>
      </w:r>
    </w:p>
    <w:p w:rsidR="00E36D5C" w:rsidRDefault="00E36D5C" w:rsidP="0083335C">
      <w:pPr>
        <w:snapToGrid w:val="0"/>
        <w:spacing w:after="0"/>
        <w:rPr>
          <w:sz w:val="28"/>
          <w:szCs w:val="28"/>
        </w:rPr>
      </w:pPr>
      <w:r>
        <w:t>Администрация Коммунарского сельского поселения Октябрьского района Ростовской обла</w:t>
      </w:r>
      <w:r>
        <w:t>с</w:t>
      </w:r>
      <w:r>
        <w:t>ти.346481, Ростовская область, Октябрьский район, п. Новосветловский, ул. Мокроусова 251.</w:t>
      </w:r>
    </w:p>
    <w:p w:rsidR="00E36D5C" w:rsidRDefault="00E36D5C" w:rsidP="0083335C">
      <w:pPr>
        <w:spacing w:after="0"/>
        <w:rPr>
          <w:b/>
          <w:sz w:val="28"/>
          <w:szCs w:val="28"/>
        </w:rPr>
      </w:pPr>
      <w:r>
        <w:rPr>
          <w:b/>
          <w:sz w:val="28"/>
          <w:szCs w:val="28"/>
        </w:rPr>
        <w:t>Получатель:</w:t>
      </w:r>
    </w:p>
    <w:p w:rsidR="00E36D5C" w:rsidRPr="00A56DB2" w:rsidRDefault="00E36D5C" w:rsidP="0083335C">
      <w:pPr>
        <w:spacing w:after="0"/>
      </w:pPr>
      <w:r w:rsidRPr="00A56DB2">
        <w:t>УФК по Ростовской области (Администрация Краснокутского сельского поселения, Л/с 05583126860)</w:t>
      </w:r>
    </w:p>
    <w:p w:rsidR="00E36D5C" w:rsidRPr="00A56DB2" w:rsidRDefault="00E36D5C" w:rsidP="0083335C">
      <w:pPr>
        <w:spacing w:after="0"/>
      </w:pPr>
      <w:r w:rsidRPr="00A56DB2">
        <w:t>ИНН 6125023685 КПП 612501001</w:t>
      </w:r>
    </w:p>
    <w:p w:rsidR="00E36D5C" w:rsidRPr="00A56DB2" w:rsidRDefault="00E36D5C" w:rsidP="0083335C">
      <w:pPr>
        <w:spacing w:after="0"/>
      </w:pPr>
      <w:r w:rsidRPr="00A56DB2">
        <w:t>Банк получателя: ГРКЦ ГУ Банка России по Ростовской области</w:t>
      </w:r>
    </w:p>
    <w:p w:rsidR="00E36D5C" w:rsidRPr="00A56DB2" w:rsidRDefault="00E36D5C" w:rsidP="0083335C">
      <w:pPr>
        <w:spacing w:after="0"/>
      </w:pPr>
      <w:r w:rsidRPr="00A56DB2">
        <w:t>Р/с 40302810060153000771</w:t>
      </w:r>
    </w:p>
    <w:p w:rsidR="00E36D5C" w:rsidRPr="00A56DB2" w:rsidRDefault="00E36D5C" w:rsidP="0083335C">
      <w:pPr>
        <w:spacing w:after="0"/>
      </w:pPr>
      <w:r w:rsidRPr="00A56DB2">
        <w:t xml:space="preserve">БИК 046015001 </w:t>
      </w:r>
    </w:p>
    <w:p w:rsidR="00E36D5C" w:rsidRDefault="00E36D5C" w:rsidP="0083335C">
      <w:pPr>
        <w:spacing w:after="0"/>
      </w:pPr>
    </w:p>
    <w:p w:rsidR="00E36D5C" w:rsidRPr="008B617E" w:rsidRDefault="00E36D5C" w:rsidP="0083335C">
      <w:pPr>
        <w:spacing w:after="0"/>
      </w:pPr>
    </w:p>
    <w:p w:rsidR="00E36D5C" w:rsidRPr="005F2BF7" w:rsidRDefault="00E36D5C" w:rsidP="0083335C">
      <w:pPr>
        <w:pStyle w:val="a"/>
        <w:spacing w:after="0" w:line="240" w:lineRule="auto"/>
        <w:jc w:val="center"/>
        <w:rPr>
          <w:rFonts w:ascii="Times New Roman" w:hAnsi="Times New Roman"/>
          <w:b/>
          <w:sz w:val="28"/>
          <w:szCs w:val="28"/>
          <w:lang w:val="ru-RU"/>
        </w:rPr>
      </w:pPr>
      <w:r w:rsidRPr="005F2BF7">
        <w:rPr>
          <w:rFonts w:ascii="Times New Roman" w:hAnsi="Times New Roman"/>
          <w:b/>
          <w:sz w:val="28"/>
          <w:szCs w:val="28"/>
          <w:lang w:val="ru-RU"/>
        </w:rPr>
        <w:t>6.СРОК ДЕЙСТВИЯ ДОГОВОРА АРЕНДЫ ИМУЩЕСТВА</w:t>
      </w:r>
    </w:p>
    <w:p w:rsidR="00E36D5C" w:rsidRPr="00A56DB2" w:rsidRDefault="00E36D5C" w:rsidP="0083335C">
      <w:pPr>
        <w:spacing w:after="0"/>
      </w:pPr>
      <w:r w:rsidRPr="00A56DB2">
        <w:tab/>
        <w:t xml:space="preserve">6.1. Срок действия договора аренды имущества с 12 </w:t>
      </w:r>
      <w:r>
        <w:t>апреля</w:t>
      </w:r>
      <w:r w:rsidRPr="00A56DB2">
        <w:t xml:space="preserve"> 2012  по 11 </w:t>
      </w:r>
      <w:r>
        <w:t>апреля</w:t>
      </w:r>
      <w:r w:rsidRPr="00A56DB2">
        <w:t xml:space="preserve"> 2017г.</w:t>
      </w:r>
    </w:p>
    <w:p w:rsidR="00E36D5C" w:rsidRPr="008B617E" w:rsidRDefault="00E36D5C" w:rsidP="0083335C">
      <w:pPr>
        <w:pStyle w:val="a"/>
        <w:spacing w:after="0" w:line="240" w:lineRule="auto"/>
        <w:jc w:val="both"/>
        <w:rPr>
          <w:rFonts w:ascii="Times New Roman" w:hAnsi="Times New Roman"/>
          <w:sz w:val="28"/>
          <w:szCs w:val="28"/>
          <w:lang w:val="ru-RU"/>
        </w:rPr>
      </w:pPr>
    </w:p>
    <w:p w:rsidR="00E36D5C" w:rsidRPr="00F33633" w:rsidRDefault="00E36D5C" w:rsidP="0083335C">
      <w:pPr>
        <w:pStyle w:val="a"/>
        <w:spacing w:after="0" w:line="240" w:lineRule="auto"/>
        <w:jc w:val="center"/>
        <w:rPr>
          <w:rFonts w:ascii="Times New Roman" w:hAnsi="Times New Roman"/>
          <w:b/>
          <w:sz w:val="28"/>
          <w:szCs w:val="28"/>
          <w:lang w:val="ru-RU"/>
        </w:rPr>
      </w:pPr>
      <w:r w:rsidRPr="00F33633">
        <w:rPr>
          <w:rFonts w:ascii="Times New Roman" w:hAnsi="Times New Roman"/>
          <w:b/>
          <w:sz w:val="28"/>
          <w:szCs w:val="28"/>
          <w:lang w:val="ru-RU"/>
        </w:rPr>
        <w:t>7. СРОК, МЕСТО, ПОРЯДОК, ПРЕДОСТАВЛЕНИЯ КОНКУРСНОЙ</w:t>
      </w:r>
    </w:p>
    <w:p w:rsidR="00E36D5C" w:rsidRPr="00F33633" w:rsidRDefault="00E36D5C" w:rsidP="0083335C">
      <w:pPr>
        <w:pStyle w:val="a"/>
        <w:spacing w:after="0" w:line="240" w:lineRule="auto"/>
        <w:jc w:val="center"/>
        <w:rPr>
          <w:rFonts w:ascii="Times New Roman" w:hAnsi="Times New Roman"/>
          <w:b/>
          <w:sz w:val="28"/>
          <w:szCs w:val="28"/>
          <w:lang w:val="ru-RU"/>
        </w:rPr>
      </w:pPr>
      <w:r w:rsidRPr="00F33633">
        <w:rPr>
          <w:rFonts w:ascii="Times New Roman" w:hAnsi="Times New Roman"/>
          <w:b/>
          <w:sz w:val="28"/>
          <w:szCs w:val="28"/>
          <w:lang w:val="ru-RU"/>
        </w:rPr>
        <w:t>ДОКУМЕНТАЦИИ</w:t>
      </w:r>
    </w:p>
    <w:p w:rsidR="00E36D5C" w:rsidRPr="008B617E" w:rsidRDefault="00E36D5C" w:rsidP="0083335C">
      <w:pPr>
        <w:spacing w:after="0"/>
      </w:pPr>
      <w:r>
        <w:tab/>
      </w:r>
      <w:r w:rsidRPr="008B617E">
        <w:t>7.1.Конкурсная документация размещена на сайте</w:t>
      </w:r>
      <w:r>
        <w:t>:</w:t>
      </w:r>
      <w:r w:rsidRPr="008B617E">
        <w:t xml:space="preserve">  </w:t>
      </w:r>
      <w:r w:rsidRPr="00EC4F4C">
        <w:t>www.torgi.gov.</w:t>
      </w:r>
      <w:r>
        <w:t>ru</w:t>
      </w:r>
      <w:r w:rsidRPr="008B617E">
        <w:t xml:space="preserve"> и доступна для о</w:t>
      </w:r>
      <w:r w:rsidRPr="008B617E">
        <w:t>з</w:t>
      </w:r>
      <w:r w:rsidRPr="008B617E">
        <w:t>накомления без взимания платы.</w:t>
      </w:r>
    </w:p>
    <w:p w:rsidR="00E36D5C" w:rsidRPr="008B617E" w:rsidRDefault="00E36D5C" w:rsidP="0083335C">
      <w:pPr>
        <w:spacing w:after="0"/>
      </w:pPr>
      <w:r>
        <w:rPr>
          <w:rFonts w:eastAsia="Arial Unicode MS"/>
        </w:rPr>
        <w:tab/>
      </w:r>
      <w:r w:rsidRPr="008B617E">
        <w:rPr>
          <w:rFonts w:eastAsia="Arial Unicode MS"/>
        </w:rPr>
        <w:t>7.2.О</w:t>
      </w:r>
      <w:r w:rsidRPr="008B617E">
        <w:t>рганизатор конкурса на основании заявления любого заинтересованного лица, п</w:t>
      </w:r>
      <w:r w:rsidRPr="008B617E">
        <w:t>о</w:t>
      </w:r>
      <w:r w:rsidRPr="008B617E">
        <w:t>данного в письменной форме, в том числе в форме электронного документа, в течение двух р</w:t>
      </w:r>
      <w:r w:rsidRPr="008B617E">
        <w:t>а</w:t>
      </w:r>
      <w:r w:rsidRPr="008B617E">
        <w:t>бочих дней с даты получения соответствующего заявления</w:t>
      </w:r>
      <w:r>
        <w:t>,</w:t>
      </w:r>
      <w:r w:rsidRPr="008B617E">
        <w:t xml:space="preserve"> предоставляет такому лицу ко</w:t>
      </w:r>
      <w:r w:rsidRPr="008B617E">
        <w:t>н</w:t>
      </w:r>
      <w:r w:rsidRPr="008B617E">
        <w:t>курсную документацию в порядке, указанном в извещении о проведении конкурса. Конкурсная документация представляется в письменной форме</w:t>
      </w:r>
      <w:r>
        <w:t>.</w:t>
      </w:r>
      <w:r w:rsidRPr="008B617E">
        <w:t xml:space="preserve"> Предоставление конкурсной документации в форме электронного документа осуществляется без взимания платы.</w:t>
      </w:r>
    </w:p>
    <w:p w:rsidR="00E36D5C" w:rsidRPr="00EC4F4C" w:rsidRDefault="00E36D5C" w:rsidP="0083335C">
      <w:pPr>
        <w:spacing w:after="0"/>
      </w:pPr>
      <w:r>
        <w:rPr>
          <w:rFonts w:eastAsia="Arial Unicode MS"/>
        </w:rPr>
        <w:tab/>
      </w:r>
      <w:r w:rsidRPr="00EC4F4C">
        <w:rPr>
          <w:rFonts w:eastAsia="Arial Unicode MS"/>
        </w:rPr>
        <w:t xml:space="preserve">7.3.Место предоставления конкурсной документации: </w:t>
      </w:r>
      <w:r>
        <w:t>Ростовская область</w:t>
      </w:r>
      <w:r w:rsidRPr="00A372C4">
        <w:t xml:space="preserve">, </w:t>
      </w:r>
      <w:r>
        <w:t>Октябрьский район</w:t>
      </w:r>
      <w:r w:rsidRPr="00A372C4">
        <w:t>,</w:t>
      </w:r>
      <w:r>
        <w:t xml:space="preserve"> п. Новосветловский</w:t>
      </w:r>
      <w:r w:rsidRPr="00A372C4">
        <w:t xml:space="preserve">, </w:t>
      </w:r>
      <w:r>
        <w:t>ул. Мокроусова</w:t>
      </w:r>
      <w:r w:rsidRPr="00A372C4">
        <w:t>, до</w:t>
      </w:r>
      <w:r>
        <w:t>м 251,</w:t>
      </w:r>
      <w:r w:rsidRPr="00EC4F4C">
        <w:t xml:space="preserve"> в рабочие дни (понедельник – пятница).</w:t>
      </w:r>
    </w:p>
    <w:p w:rsidR="00E36D5C" w:rsidRPr="00EC4F4C" w:rsidRDefault="00E36D5C" w:rsidP="0083335C">
      <w:pPr>
        <w:pStyle w:val="a"/>
        <w:spacing w:after="0" w:line="240" w:lineRule="auto"/>
        <w:jc w:val="both"/>
        <w:rPr>
          <w:rFonts w:ascii="Times New Roman" w:eastAsia="Arial Unicode MS" w:hAnsi="Times New Roman"/>
          <w:sz w:val="28"/>
          <w:szCs w:val="28"/>
          <w:lang w:val="ru-RU"/>
        </w:rPr>
      </w:pPr>
    </w:p>
    <w:p w:rsidR="00E36D5C" w:rsidRPr="005F2BF7" w:rsidRDefault="00E36D5C" w:rsidP="0083335C">
      <w:pPr>
        <w:pStyle w:val="a"/>
        <w:spacing w:after="0" w:line="240" w:lineRule="auto"/>
        <w:jc w:val="center"/>
        <w:rPr>
          <w:rFonts w:ascii="Times New Roman" w:hAnsi="Times New Roman"/>
          <w:b/>
          <w:sz w:val="28"/>
          <w:szCs w:val="28"/>
          <w:lang w:val="ru-RU"/>
        </w:rPr>
      </w:pPr>
      <w:r w:rsidRPr="005F2BF7">
        <w:rPr>
          <w:rFonts w:ascii="Times New Roman" w:hAnsi="Times New Roman"/>
          <w:b/>
          <w:sz w:val="28"/>
          <w:szCs w:val="28"/>
          <w:lang w:val="ru-RU"/>
        </w:rPr>
        <w:t>8.ПРАВО ОРГАНИЗАТОРА НА ОТКАЗ ОТ ПРОВЕДЕНИЯ КОНКУРСА</w:t>
      </w:r>
    </w:p>
    <w:p w:rsidR="00E36D5C" w:rsidRPr="006D4205" w:rsidRDefault="00E36D5C" w:rsidP="0083335C">
      <w:pPr>
        <w:spacing w:after="0"/>
      </w:pPr>
      <w:r>
        <w:tab/>
      </w:r>
      <w:r w:rsidRPr="00EC4F4C">
        <w:t>8.1.Организатор конкурса вправе отказаться от проведения конкурс</w:t>
      </w:r>
      <w:r>
        <w:t>а не позднее чем за десят</w:t>
      </w:r>
      <w:r w:rsidRPr="00EC4F4C">
        <w:t xml:space="preserve">ь дней до даты окончания срока подачи заявок на участие в конкурсе. </w:t>
      </w:r>
      <w:r w:rsidRPr="006D4205">
        <w:t xml:space="preserve">Извещение об отказе от проведения конкурса размещается на сайте </w:t>
      </w:r>
      <w:r w:rsidRPr="00EC4F4C">
        <w:t>www.torgi.gov.</w:t>
      </w:r>
      <w:r>
        <w:t>ru</w:t>
      </w:r>
      <w:r w:rsidRPr="008B617E">
        <w:t xml:space="preserve"> </w:t>
      </w:r>
      <w:r w:rsidRPr="006D4205">
        <w:t>в течение одного дня с даты принятия решения об отказе от проведения конкурса.</w:t>
      </w:r>
    </w:p>
    <w:p w:rsidR="00E36D5C" w:rsidRDefault="00E36D5C" w:rsidP="0083335C">
      <w:pPr>
        <w:spacing w:after="0"/>
      </w:pPr>
      <w:r>
        <w:t xml:space="preserve">         </w:t>
      </w:r>
    </w:p>
    <w:p w:rsidR="00E36D5C" w:rsidRPr="00EC4F4C" w:rsidRDefault="00E36D5C" w:rsidP="00BB4E24">
      <w:pPr>
        <w:spacing w:after="0"/>
        <w:ind w:firstLine="708"/>
      </w:pPr>
      <w:r w:rsidRPr="00EC4F4C">
        <w:t>8.2.В течение двух рабочих дней с даты принятия указанного решения организатор ко</w:t>
      </w:r>
      <w:r w:rsidRPr="00EC4F4C">
        <w:t>н</w:t>
      </w:r>
      <w:r w:rsidRPr="00EC4F4C">
        <w:t>курса вскрывает (в случае если на конверте не указаны почтовый адрес (для юридического л</w:t>
      </w:r>
      <w:r w:rsidRPr="00EC4F4C">
        <w:t>и</w:t>
      </w:r>
      <w:r w:rsidRPr="00EC4F4C">
        <w:t xml:space="preserve">ца) или сведения о месте жительства (для физического лица) заявителя) конверты с заявками на участие в конкурсе, и направляет соответствующие уведомления всем заявителям. </w:t>
      </w:r>
    </w:p>
    <w:p w:rsidR="00E36D5C" w:rsidRPr="00EC4F4C" w:rsidRDefault="00E36D5C" w:rsidP="0083335C">
      <w:pPr>
        <w:pStyle w:val="a"/>
        <w:spacing w:after="0" w:line="240" w:lineRule="auto"/>
        <w:jc w:val="both"/>
        <w:rPr>
          <w:rFonts w:ascii="Times New Roman" w:hAnsi="Times New Roman"/>
          <w:sz w:val="28"/>
          <w:szCs w:val="28"/>
          <w:lang w:val="ru-RU"/>
        </w:rPr>
      </w:pPr>
    </w:p>
    <w:p w:rsidR="00E36D5C" w:rsidRPr="005F2BF7" w:rsidRDefault="00E36D5C" w:rsidP="0083335C">
      <w:pPr>
        <w:pStyle w:val="a"/>
        <w:spacing w:after="0" w:line="240" w:lineRule="auto"/>
        <w:jc w:val="center"/>
        <w:rPr>
          <w:rFonts w:ascii="Times New Roman" w:hAnsi="Times New Roman"/>
          <w:b/>
          <w:sz w:val="28"/>
          <w:szCs w:val="28"/>
          <w:lang w:val="ru-RU"/>
        </w:rPr>
      </w:pPr>
      <w:r w:rsidRPr="00F33633">
        <w:rPr>
          <w:rFonts w:ascii="Times New Roman" w:hAnsi="Times New Roman"/>
          <w:b/>
          <w:sz w:val="28"/>
          <w:szCs w:val="28"/>
          <w:lang w:val="ru-RU"/>
        </w:rPr>
        <w:t xml:space="preserve">9.ПРАВО ОРГАНИЗАТОРА НА ВНЕСЕНИЕ </w:t>
      </w:r>
    </w:p>
    <w:p w:rsidR="00E36D5C" w:rsidRPr="005F2BF7" w:rsidRDefault="00E36D5C" w:rsidP="0083335C">
      <w:pPr>
        <w:pStyle w:val="a"/>
        <w:spacing w:after="0" w:line="240" w:lineRule="auto"/>
        <w:jc w:val="center"/>
        <w:rPr>
          <w:rFonts w:ascii="Times New Roman" w:hAnsi="Times New Roman"/>
          <w:b/>
          <w:sz w:val="28"/>
          <w:szCs w:val="28"/>
          <w:lang w:val="ru-RU"/>
        </w:rPr>
      </w:pPr>
      <w:r w:rsidRPr="005F2BF7">
        <w:rPr>
          <w:rFonts w:ascii="Times New Roman" w:hAnsi="Times New Roman"/>
          <w:b/>
          <w:sz w:val="28"/>
          <w:szCs w:val="28"/>
          <w:lang w:val="ru-RU"/>
        </w:rPr>
        <w:t>ИЗМЕНЕНИЙ В ИЗВЕЩЕНИЕ О ПРОВЕДЕНИИ ИКОНКУРСА</w:t>
      </w:r>
    </w:p>
    <w:p w:rsidR="00E36D5C" w:rsidRPr="00F33633" w:rsidRDefault="00E36D5C" w:rsidP="0083335C">
      <w:pPr>
        <w:pStyle w:val="a"/>
        <w:spacing w:after="0" w:line="240" w:lineRule="auto"/>
        <w:jc w:val="center"/>
        <w:rPr>
          <w:rFonts w:ascii="Times New Roman" w:hAnsi="Times New Roman"/>
          <w:sz w:val="28"/>
          <w:szCs w:val="28"/>
          <w:lang w:val="ru-RU"/>
        </w:rPr>
      </w:pPr>
      <w:r w:rsidRPr="005F2BF7">
        <w:rPr>
          <w:rFonts w:ascii="Times New Roman" w:hAnsi="Times New Roman"/>
          <w:b/>
          <w:sz w:val="28"/>
          <w:szCs w:val="28"/>
          <w:lang w:val="ru-RU"/>
        </w:rPr>
        <w:t xml:space="preserve"> </w:t>
      </w:r>
      <w:r w:rsidRPr="00F33633">
        <w:rPr>
          <w:rFonts w:ascii="Times New Roman" w:hAnsi="Times New Roman"/>
          <w:b/>
          <w:sz w:val="28"/>
          <w:szCs w:val="28"/>
          <w:lang w:val="ru-RU"/>
        </w:rPr>
        <w:t>И КОНКУРСНУЮ</w:t>
      </w:r>
      <w:r w:rsidRPr="005F2BF7">
        <w:rPr>
          <w:rFonts w:ascii="Times New Roman" w:hAnsi="Times New Roman"/>
          <w:b/>
          <w:sz w:val="28"/>
          <w:szCs w:val="28"/>
          <w:lang w:val="ru-RU"/>
        </w:rPr>
        <w:t xml:space="preserve"> </w:t>
      </w:r>
      <w:r w:rsidRPr="00F33633">
        <w:rPr>
          <w:rFonts w:ascii="Times New Roman" w:hAnsi="Times New Roman"/>
          <w:b/>
          <w:sz w:val="28"/>
          <w:szCs w:val="28"/>
          <w:lang w:val="ru-RU"/>
        </w:rPr>
        <w:t>ДОКУМЕНТАЦИЮ</w:t>
      </w:r>
    </w:p>
    <w:p w:rsidR="00E36D5C" w:rsidRPr="006D4205" w:rsidRDefault="00E36D5C" w:rsidP="0083335C">
      <w:pPr>
        <w:spacing w:after="0"/>
      </w:pPr>
      <w:r>
        <w:tab/>
      </w:r>
      <w:r w:rsidRPr="006D4205">
        <w:t>9.1.Организатор конкурса вправе принять решение о внесении изменений в извещение о проведении конкурса не позднее, чем за пять дней до даты окончания подачи заявок на участие в конкурсе. В течение одного дня с даты принятия указанного решения такие изменения разм</w:t>
      </w:r>
      <w:r w:rsidRPr="006D4205">
        <w:t>е</w:t>
      </w:r>
      <w:r w:rsidRPr="006D4205">
        <w:t xml:space="preserve">щаются организатором конкурса на сайте торгов. </w:t>
      </w:r>
      <w:r>
        <w:t>Изменение предмета конкурса не допускается.</w:t>
      </w:r>
    </w:p>
    <w:p w:rsidR="00E36D5C" w:rsidRPr="006D4205" w:rsidRDefault="00E36D5C" w:rsidP="0083335C">
      <w:pPr>
        <w:pStyle w:val="a"/>
        <w:spacing w:after="0" w:line="240" w:lineRule="auto"/>
        <w:jc w:val="both"/>
        <w:rPr>
          <w:rFonts w:ascii="Times New Roman" w:hAnsi="Times New Roman"/>
          <w:sz w:val="28"/>
          <w:szCs w:val="28"/>
          <w:lang w:val="ru-RU"/>
        </w:rPr>
      </w:pPr>
    </w:p>
    <w:p w:rsidR="00E36D5C" w:rsidRPr="00F33633" w:rsidRDefault="00E36D5C" w:rsidP="0083335C">
      <w:pPr>
        <w:pStyle w:val="a"/>
        <w:spacing w:after="0" w:line="240" w:lineRule="auto"/>
        <w:jc w:val="center"/>
        <w:rPr>
          <w:rFonts w:ascii="Times New Roman" w:hAnsi="Times New Roman"/>
          <w:b/>
          <w:sz w:val="28"/>
          <w:szCs w:val="28"/>
          <w:lang w:val="ru-RU"/>
        </w:rPr>
      </w:pPr>
      <w:r w:rsidRPr="00F33633">
        <w:rPr>
          <w:rFonts w:ascii="Times New Roman" w:hAnsi="Times New Roman"/>
          <w:b/>
          <w:sz w:val="28"/>
          <w:szCs w:val="28"/>
          <w:lang w:val="ru-RU"/>
        </w:rPr>
        <w:t>10.ПОРЯДОК ПЕРЕСМОТРА ЦЕНЫ ДОГОВОРА</w:t>
      </w:r>
    </w:p>
    <w:p w:rsidR="00E36D5C" w:rsidRDefault="00E36D5C" w:rsidP="0083335C">
      <w:pPr>
        <w:spacing w:after="0"/>
      </w:pPr>
      <w:r>
        <w:tab/>
      </w:r>
      <w:r w:rsidRPr="006D4205">
        <w:t>10.1.Размер арендной платы может быть в одностороннем порядке изменен Арендодат</w:t>
      </w:r>
      <w:r w:rsidRPr="006D4205">
        <w:t>е</w:t>
      </w:r>
      <w:r w:rsidRPr="006D4205">
        <w:t>лем на основании решения о повышении арендной платы и (или) внесении соответствующих изменений, принятого уполномоченным органом, не чаще одного раза в год.</w:t>
      </w:r>
    </w:p>
    <w:p w:rsidR="00E36D5C" w:rsidRPr="006D4205" w:rsidRDefault="00E36D5C" w:rsidP="0083335C">
      <w:pPr>
        <w:spacing w:after="0"/>
      </w:pPr>
      <w:r>
        <w:tab/>
      </w:r>
      <w:r w:rsidRPr="006D4205">
        <w:t xml:space="preserve">Размер арендной платы может быть в одностороннем порядке изменен Арендодателем на основании о стоимости арендной платы в месяц, составляемого организацией-оценщиком не чаще одного раза в год. </w:t>
      </w:r>
    </w:p>
    <w:p w:rsidR="00E36D5C" w:rsidRPr="006D4205" w:rsidRDefault="00E36D5C" w:rsidP="0083335C">
      <w:pPr>
        <w:spacing w:after="0"/>
      </w:pPr>
      <w:r>
        <w:tab/>
      </w:r>
      <w:r w:rsidRPr="006D4205">
        <w:t>10.2.Дополнительного согласования расчета нового размера арендной платы с Арендат</w:t>
      </w:r>
      <w:r w:rsidRPr="006D4205">
        <w:t>о</w:t>
      </w:r>
      <w:r w:rsidRPr="006D4205">
        <w:t>ром не требуется.</w:t>
      </w:r>
    </w:p>
    <w:p w:rsidR="00E36D5C" w:rsidRPr="006D4205" w:rsidRDefault="00E36D5C" w:rsidP="0083335C">
      <w:pPr>
        <w:pStyle w:val="a"/>
        <w:spacing w:after="0" w:line="240" w:lineRule="auto"/>
        <w:jc w:val="center"/>
        <w:rPr>
          <w:rFonts w:ascii="Times New Roman" w:hAnsi="Times New Roman"/>
          <w:sz w:val="28"/>
          <w:szCs w:val="28"/>
          <w:lang w:val="ru-RU"/>
        </w:rPr>
      </w:pPr>
    </w:p>
    <w:p w:rsidR="00E36D5C" w:rsidRPr="005F2BF7" w:rsidRDefault="00E36D5C" w:rsidP="0083335C">
      <w:pPr>
        <w:pStyle w:val="a"/>
        <w:spacing w:after="0" w:line="240" w:lineRule="auto"/>
        <w:jc w:val="center"/>
        <w:rPr>
          <w:rFonts w:ascii="Times New Roman" w:hAnsi="Times New Roman"/>
          <w:b/>
          <w:sz w:val="28"/>
          <w:szCs w:val="28"/>
          <w:lang w:val="ru-RU"/>
        </w:rPr>
      </w:pPr>
      <w:r w:rsidRPr="00F33633">
        <w:rPr>
          <w:rFonts w:ascii="Times New Roman" w:hAnsi="Times New Roman"/>
          <w:b/>
          <w:sz w:val="28"/>
          <w:szCs w:val="28"/>
          <w:lang w:val="ru-RU"/>
        </w:rPr>
        <w:t xml:space="preserve">11.МЕСТО И СРОК </w:t>
      </w:r>
    </w:p>
    <w:p w:rsidR="00E36D5C" w:rsidRPr="005F2BF7" w:rsidRDefault="00E36D5C" w:rsidP="0083335C">
      <w:pPr>
        <w:pStyle w:val="a"/>
        <w:spacing w:after="0" w:line="240" w:lineRule="auto"/>
        <w:jc w:val="center"/>
        <w:rPr>
          <w:rFonts w:ascii="Times New Roman" w:hAnsi="Times New Roman"/>
          <w:b/>
          <w:sz w:val="28"/>
          <w:szCs w:val="28"/>
          <w:lang w:val="ru-RU"/>
        </w:rPr>
      </w:pPr>
      <w:r w:rsidRPr="005F2BF7">
        <w:rPr>
          <w:rFonts w:ascii="Times New Roman" w:hAnsi="Times New Roman"/>
          <w:b/>
          <w:sz w:val="28"/>
          <w:szCs w:val="28"/>
          <w:lang w:val="ru-RU"/>
        </w:rPr>
        <w:t>ПРЕДСТАВЛЕНИЯ ЗАЯВОК НА УЧАСТИЕ В КОНКУРСЕ</w:t>
      </w:r>
    </w:p>
    <w:p w:rsidR="00E36D5C" w:rsidRDefault="00E36D5C" w:rsidP="0083335C">
      <w:pPr>
        <w:spacing w:after="0"/>
      </w:pPr>
      <w:r>
        <w:rPr>
          <w:rStyle w:val="grame"/>
          <w:rFonts w:eastAsia="Arial Unicode MS"/>
          <w:sz w:val="28"/>
          <w:szCs w:val="28"/>
        </w:rPr>
        <w:tab/>
        <w:t>11.1.</w:t>
      </w:r>
      <w:r w:rsidRPr="006D4205">
        <w:rPr>
          <w:rStyle w:val="grame"/>
          <w:rFonts w:eastAsia="Arial Unicode MS"/>
          <w:sz w:val="28"/>
          <w:szCs w:val="28"/>
        </w:rPr>
        <w:t xml:space="preserve">Заявки представляются по адресу: </w:t>
      </w:r>
      <w:r>
        <w:t>Ростовская область</w:t>
      </w:r>
      <w:r w:rsidRPr="00A372C4">
        <w:t xml:space="preserve">, </w:t>
      </w:r>
      <w:r>
        <w:t>Октябрьский район</w:t>
      </w:r>
      <w:r w:rsidRPr="00A372C4">
        <w:t>,</w:t>
      </w:r>
      <w:r>
        <w:t xml:space="preserve"> п. Новосветловский</w:t>
      </w:r>
      <w:r w:rsidRPr="00A372C4">
        <w:t>,</w:t>
      </w:r>
      <w:r>
        <w:t xml:space="preserve"> ул. Мокроусова 251. Администрация Коммунарского сельского поселения</w:t>
      </w:r>
    </w:p>
    <w:p w:rsidR="00E36D5C" w:rsidRDefault="00E36D5C" w:rsidP="0083335C">
      <w:pPr>
        <w:spacing w:after="0"/>
      </w:pPr>
      <w:r>
        <w:tab/>
        <w:t>11.2.</w:t>
      </w:r>
      <w:r w:rsidRPr="006D4205">
        <w:t>Дата начала приема заявок с прилагаемыми документами</w:t>
      </w:r>
      <w:r>
        <w:t>:</w:t>
      </w:r>
      <w:r w:rsidRPr="006D4205">
        <w:t xml:space="preserve"> </w:t>
      </w:r>
      <w:r>
        <w:t xml:space="preserve">«06» марта </w:t>
      </w:r>
      <w:r w:rsidRPr="006D4205">
        <w:t>201</w:t>
      </w:r>
      <w:r>
        <w:t>2.</w:t>
      </w:r>
    </w:p>
    <w:p w:rsidR="00E36D5C" w:rsidRPr="006D4205" w:rsidRDefault="00E36D5C" w:rsidP="0083335C">
      <w:pPr>
        <w:spacing w:after="0"/>
      </w:pPr>
      <w:r>
        <w:t>Время приема: с</w:t>
      </w:r>
      <w:r w:rsidRPr="0095131C">
        <w:t xml:space="preserve"> </w:t>
      </w:r>
      <w:r>
        <w:t>08</w:t>
      </w:r>
      <w:r w:rsidRPr="0095131C">
        <w:t>.00 до 1</w:t>
      </w:r>
      <w:r>
        <w:t>7</w:t>
      </w:r>
      <w:r w:rsidRPr="0095131C">
        <w:t xml:space="preserve">.00. Обеденный перерыв с 12.00  до 13.00 часов. Выходные дни: суббота </w:t>
      </w:r>
      <w:r>
        <w:t>и воскресенье, праздничные дни.</w:t>
      </w:r>
    </w:p>
    <w:p w:rsidR="00E36D5C" w:rsidRDefault="00E36D5C" w:rsidP="0083335C">
      <w:pPr>
        <w:spacing w:after="0"/>
      </w:pPr>
      <w:r>
        <w:tab/>
        <w:t>11.3.</w:t>
      </w:r>
      <w:r w:rsidRPr="007F428A">
        <w:t xml:space="preserve">Дата окончания приема заявок с прилагаемыми документами: </w:t>
      </w:r>
      <w:r>
        <w:t xml:space="preserve">«09» апреля </w:t>
      </w:r>
      <w:r w:rsidRPr="007F428A">
        <w:t>201</w:t>
      </w:r>
      <w:r>
        <w:t>2</w:t>
      </w:r>
    </w:p>
    <w:p w:rsidR="00E36D5C" w:rsidRPr="007F428A" w:rsidRDefault="00E36D5C" w:rsidP="0083335C">
      <w:pPr>
        <w:spacing w:after="0"/>
      </w:pPr>
      <w:r>
        <w:t>Время окончания приема заявок: 09.00 часов</w:t>
      </w:r>
    </w:p>
    <w:p w:rsidR="00E36D5C" w:rsidRPr="006061EB" w:rsidRDefault="00E36D5C" w:rsidP="0083335C">
      <w:pPr>
        <w:pStyle w:val="NormalWeb"/>
        <w:spacing w:before="0" w:beforeAutospacing="0" w:after="0" w:afterAutospacing="0"/>
        <w:ind w:firstLine="900"/>
        <w:jc w:val="both"/>
        <w:rPr>
          <w:rFonts w:ascii="Times New Roman" w:hAnsi="Times New Roman" w:cs="Times New Roman"/>
          <w:b/>
          <w:bCs/>
          <w:sz w:val="27"/>
          <w:szCs w:val="27"/>
        </w:rPr>
      </w:pPr>
    </w:p>
    <w:p w:rsidR="00E36D5C" w:rsidRPr="00D33893" w:rsidRDefault="00E36D5C" w:rsidP="0083335C">
      <w:pPr>
        <w:pStyle w:val="a"/>
        <w:spacing w:after="0" w:line="240" w:lineRule="auto"/>
        <w:jc w:val="center"/>
        <w:rPr>
          <w:rFonts w:ascii="Times New Roman" w:hAnsi="Times New Roman"/>
          <w:b/>
          <w:sz w:val="28"/>
          <w:szCs w:val="28"/>
          <w:lang w:val="ru-RU"/>
        </w:rPr>
      </w:pPr>
      <w:r w:rsidRPr="0095131C">
        <w:rPr>
          <w:rFonts w:ascii="Times New Roman" w:hAnsi="Times New Roman"/>
          <w:b/>
          <w:sz w:val="28"/>
          <w:szCs w:val="28"/>
          <w:lang w:val="ru-RU"/>
        </w:rPr>
        <w:t>12.ПОРЯДОК ПРЕДСТАВЛЕНИЯ ЗА</w:t>
      </w:r>
      <w:r w:rsidRPr="00D33893">
        <w:rPr>
          <w:rFonts w:ascii="Times New Roman" w:hAnsi="Times New Roman"/>
          <w:b/>
          <w:sz w:val="28"/>
          <w:szCs w:val="28"/>
          <w:lang w:val="ru-RU"/>
        </w:rPr>
        <w:t>ЯВОК НА УЧАСТИЕ</w:t>
      </w:r>
    </w:p>
    <w:p w:rsidR="00E36D5C" w:rsidRPr="00F33633" w:rsidRDefault="00E36D5C" w:rsidP="0083335C">
      <w:pPr>
        <w:pStyle w:val="a"/>
        <w:spacing w:after="0" w:line="240" w:lineRule="auto"/>
        <w:jc w:val="center"/>
        <w:rPr>
          <w:rFonts w:ascii="Times New Roman" w:hAnsi="Times New Roman"/>
          <w:b/>
          <w:sz w:val="28"/>
          <w:szCs w:val="28"/>
          <w:lang w:val="ru-RU"/>
        </w:rPr>
      </w:pPr>
      <w:r w:rsidRPr="00F33633">
        <w:rPr>
          <w:rFonts w:ascii="Times New Roman" w:hAnsi="Times New Roman"/>
          <w:b/>
          <w:sz w:val="28"/>
          <w:szCs w:val="28"/>
          <w:lang w:val="ru-RU"/>
        </w:rPr>
        <w:t>В КОНКУРСЕ  ТРЕБОВАНИЯ К ИХ СОДЕРЖАНИЮ, СОСТАВУ</w:t>
      </w:r>
    </w:p>
    <w:p w:rsidR="00E36D5C" w:rsidRPr="007F428A" w:rsidRDefault="00E36D5C" w:rsidP="0083335C">
      <w:pPr>
        <w:spacing w:after="0"/>
      </w:pPr>
      <w:r>
        <w:tab/>
      </w:r>
      <w:r w:rsidRPr="007F428A">
        <w:t>12.1.Подача заявки на участие в конкурсе является акцептом оферты в соответствии со статьей 438 Гражданского кодекса Российской Федерации.</w:t>
      </w:r>
    </w:p>
    <w:p w:rsidR="00E36D5C" w:rsidRDefault="00E36D5C" w:rsidP="0083335C">
      <w:pPr>
        <w:spacing w:after="0"/>
      </w:pPr>
      <w:r>
        <w:tab/>
      </w:r>
      <w:r w:rsidRPr="007F428A">
        <w:t xml:space="preserve">12.2.Заявка на участие в конкурсе подается в письменной форме в запечатанном конверте </w:t>
      </w:r>
      <w:r>
        <w:t>или в форме электронного документа на основе формы (Приложение №1</w:t>
      </w:r>
      <w:r w:rsidRPr="007F428A">
        <w:t xml:space="preserve"> к конкурсной док</w:t>
      </w:r>
      <w:r w:rsidRPr="007F428A">
        <w:t>у</w:t>
      </w:r>
      <w:r w:rsidRPr="007F428A">
        <w:t xml:space="preserve">ментации). </w:t>
      </w:r>
      <w:r w:rsidRPr="0044299F">
        <w:t>При этом на конверте указывается наименование конкурса (лота), на участие в кот</w:t>
      </w:r>
      <w:r w:rsidRPr="0044299F">
        <w:t>о</w:t>
      </w:r>
      <w:r w:rsidRPr="0044299F">
        <w:t>ром подается данная заявка</w:t>
      </w:r>
      <w:r>
        <w:t>. Возможно</w:t>
      </w:r>
      <w:r w:rsidRPr="0044299F">
        <w:t xml:space="preserve"> ука</w:t>
      </w:r>
      <w:r>
        <w:t>зание</w:t>
      </w:r>
      <w:r w:rsidRPr="0044299F">
        <w:t xml:space="preserve"> на конверте фирменного наименования, почт</w:t>
      </w:r>
      <w:r w:rsidRPr="0044299F">
        <w:t>о</w:t>
      </w:r>
      <w:r w:rsidRPr="0044299F">
        <w:t>вого адреса (для юридического лица) или фамилии, имени, отчества, сведений о месте жител</w:t>
      </w:r>
      <w:r w:rsidRPr="0044299F">
        <w:t>ь</w:t>
      </w:r>
      <w:r w:rsidRPr="0044299F">
        <w:t>ства (для физического лица).</w:t>
      </w:r>
    </w:p>
    <w:p w:rsidR="00E36D5C" w:rsidRDefault="00E36D5C" w:rsidP="0083335C">
      <w:pPr>
        <w:spacing w:after="0"/>
      </w:pPr>
      <w:r>
        <w:t>12.3. Заявка на участие в конкурсе должна содержать:</w:t>
      </w:r>
    </w:p>
    <w:p w:rsidR="00E36D5C" w:rsidRDefault="00E36D5C" w:rsidP="0083335C">
      <w:pPr>
        <w:spacing w:after="0"/>
      </w:pPr>
      <w:r>
        <w:tab/>
        <w:t>- сведения и документы о заявителе, подавшем заявку:</w:t>
      </w:r>
    </w:p>
    <w:p w:rsidR="00E36D5C" w:rsidRDefault="00E36D5C" w:rsidP="0083335C">
      <w:pPr>
        <w:spacing w:after="0"/>
      </w:pPr>
      <w:r>
        <w:tab/>
        <w:t xml:space="preserve">- </w:t>
      </w:r>
      <w:r w:rsidRPr="0044299F">
        <w:t>фирменно</w:t>
      </w:r>
      <w:r>
        <w:t>е</w:t>
      </w:r>
      <w:r w:rsidRPr="0044299F">
        <w:t xml:space="preserve"> наименовани</w:t>
      </w:r>
      <w:r>
        <w:t>е (</w:t>
      </w:r>
      <w:r w:rsidRPr="0044299F">
        <w:t>наименовани</w:t>
      </w:r>
      <w:r>
        <w:t>е)</w:t>
      </w:r>
      <w:r w:rsidRPr="0044299F">
        <w:t>,</w:t>
      </w:r>
      <w:r>
        <w:t xml:space="preserve"> сведения об организационно-правовой фо</w:t>
      </w:r>
      <w:r>
        <w:t>р</w:t>
      </w:r>
      <w:r>
        <w:t>ме, о месте нахождения,</w:t>
      </w:r>
      <w:r w:rsidRPr="0044299F">
        <w:t xml:space="preserve"> почтов</w:t>
      </w:r>
      <w:r>
        <w:t>ый</w:t>
      </w:r>
      <w:r w:rsidRPr="0044299F">
        <w:t xml:space="preserve"> адрес (для юридиче</w:t>
      </w:r>
      <w:r>
        <w:t xml:space="preserve">ского лица) </w:t>
      </w:r>
      <w:r w:rsidRPr="0044299F">
        <w:t>фами</w:t>
      </w:r>
      <w:r>
        <w:t>лия</w:t>
      </w:r>
      <w:r w:rsidRPr="0044299F">
        <w:t>, им</w:t>
      </w:r>
      <w:r>
        <w:t>я</w:t>
      </w:r>
      <w:r w:rsidRPr="0044299F">
        <w:t>, отчеств</w:t>
      </w:r>
      <w:r>
        <w:t>о</w:t>
      </w:r>
      <w:r w:rsidRPr="0044299F">
        <w:t>,</w:t>
      </w:r>
      <w:r>
        <w:t xml:space="preserve"> па</w:t>
      </w:r>
      <w:r>
        <w:t>с</w:t>
      </w:r>
      <w:r>
        <w:t>портные данные,</w:t>
      </w:r>
      <w:r w:rsidRPr="0044299F">
        <w:t xml:space="preserve"> сведени</w:t>
      </w:r>
      <w:r>
        <w:t>я</w:t>
      </w:r>
      <w:r w:rsidRPr="0044299F">
        <w:t xml:space="preserve"> о месте жительства (для физического лица)</w:t>
      </w:r>
      <w:r>
        <w:t>, номер контактного т</w:t>
      </w:r>
      <w:r>
        <w:t>е</w:t>
      </w:r>
      <w:r>
        <w:t>лефона</w:t>
      </w:r>
      <w:r w:rsidRPr="0044299F">
        <w:t>.</w:t>
      </w:r>
    </w:p>
    <w:p w:rsidR="00E36D5C" w:rsidRPr="0044299F" w:rsidRDefault="00E36D5C" w:rsidP="0083335C">
      <w:pPr>
        <w:spacing w:after="0"/>
      </w:pPr>
    </w:p>
    <w:p w:rsidR="00E36D5C" w:rsidRDefault="00E36D5C" w:rsidP="0083335C">
      <w:pPr>
        <w:spacing w:after="0"/>
      </w:pPr>
      <w:r>
        <w:tab/>
      </w:r>
      <w:r w:rsidRPr="007F428A">
        <w:t>Заявитель вправе подать только одну заявку</w:t>
      </w:r>
      <w:r>
        <w:t xml:space="preserve"> в отношении каждого лота</w:t>
      </w:r>
      <w:r w:rsidRPr="007F428A">
        <w:t>.</w:t>
      </w:r>
    </w:p>
    <w:p w:rsidR="00E36D5C" w:rsidRPr="007F428A" w:rsidRDefault="00E36D5C" w:rsidP="0083335C">
      <w:pPr>
        <w:spacing w:after="0"/>
      </w:pPr>
      <w:r>
        <w:tab/>
      </w:r>
      <w:r w:rsidRPr="007F428A">
        <w:t>Каждый конверт с заявкой на участие в конкурсе</w:t>
      </w:r>
      <w:r>
        <w:t>, поступивший</w:t>
      </w:r>
      <w:r w:rsidRPr="007F428A">
        <w:t xml:space="preserve"> в срок, указанный в ко</w:t>
      </w:r>
      <w:r w:rsidRPr="007F428A">
        <w:t>н</w:t>
      </w:r>
      <w:r w:rsidRPr="007F428A">
        <w:t>курсной документации, регистрируется организатором конкурса. По требованию заявителя о</w:t>
      </w:r>
      <w:r w:rsidRPr="007F428A">
        <w:t>р</w:t>
      </w:r>
      <w:r w:rsidRPr="007F428A">
        <w:t>ганизатор конкурса выдает расписку в получении конверта с такой заявкой с указанием даты и времени его получения.</w:t>
      </w:r>
    </w:p>
    <w:p w:rsidR="00E36D5C" w:rsidRPr="007F428A" w:rsidRDefault="00E36D5C" w:rsidP="0083335C">
      <w:pPr>
        <w:spacing w:after="0"/>
      </w:pPr>
      <w:r>
        <w:tab/>
      </w:r>
      <w:r w:rsidRPr="007F428A">
        <w:t>В случае если по окончании срока подачи заявок на участие в конкурсе подана только одна заявка на участие в конкурсе или не подано ни одной заявки на участие в конкурсе, ко</w:t>
      </w:r>
      <w:r w:rsidRPr="007F428A">
        <w:t>н</w:t>
      </w:r>
      <w:r w:rsidRPr="007F428A">
        <w:t>курс признается несостоявшимся.</w:t>
      </w:r>
    </w:p>
    <w:p w:rsidR="00E36D5C" w:rsidRPr="007F428A" w:rsidRDefault="00E36D5C" w:rsidP="0083335C">
      <w:pPr>
        <w:pStyle w:val="a"/>
        <w:spacing w:after="0" w:line="240" w:lineRule="auto"/>
        <w:rPr>
          <w:rFonts w:ascii="Times New Roman" w:hAnsi="Times New Roman"/>
          <w:sz w:val="28"/>
          <w:szCs w:val="28"/>
          <w:lang w:val="ru-RU"/>
        </w:rPr>
      </w:pPr>
    </w:p>
    <w:p w:rsidR="00E36D5C" w:rsidRPr="00F33633" w:rsidRDefault="00E36D5C" w:rsidP="0083335C">
      <w:pPr>
        <w:pStyle w:val="a"/>
        <w:spacing w:after="0" w:line="240" w:lineRule="auto"/>
        <w:jc w:val="center"/>
        <w:rPr>
          <w:rFonts w:ascii="Times New Roman" w:hAnsi="Times New Roman"/>
          <w:b/>
          <w:sz w:val="28"/>
          <w:szCs w:val="28"/>
          <w:lang w:val="ru-RU"/>
        </w:rPr>
      </w:pPr>
      <w:r w:rsidRPr="00F33633">
        <w:rPr>
          <w:rFonts w:ascii="Times New Roman" w:hAnsi="Times New Roman"/>
          <w:b/>
          <w:sz w:val="28"/>
          <w:szCs w:val="28"/>
          <w:lang w:val="ru-RU"/>
        </w:rPr>
        <w:t>13.ПЕРЕЧЕНЬ ДОКУМЕНТОВ, МАТЕРИАЛОВ И ФОРМЫ ИХ</w:t>
      </w:r>
    </w:p>
    <w:p w:rsidR="00E36D5C" w:rsidRPr="00F33633" w:rsidRDefault="00E36D5C" w:rsidP="0083335C">
      <w:pPr>
        <w:pStyle w:val="a"/>
        <w:spacing w:after="0" w:line="240" w:lineRule="auto"/>
        <w:jc w:val="center"/>
        <w:rPr>
          <w:rFonts w:ascii="Times New Roman" w:hAnsi="Times New Roman"/>
          <w:b/>
          <w:sz w:val="28"/>
          <w:szCs w:val="28"/>
          <w:lang w:val="ru-RU"/>
        </w:rPr>
      </w:pPr>
      <w:r w:rsidRPr="00F33633">
        <w:rPr>
          <w:rFonts w:ascii="Times New Roman" w:hAnsi="Times New Roman"/>
          <w:b/>
          <w:sz w:val="28"/>
          <w:szCs w:val="28"/>
          <w:lang w:val="ru-RU"/>
        </w:rPr>
        <w:t>ПРЕДСТАВЛЕНИЯ УЧАСТНИКАМИ КОНКУРСА</w:t>
      </w:r>
    </w:p>
    <w:p w:rsidR="00E36D5C" w:rsidRPr="002B000F" w:rsidRDefault="00E36D5C" w:rsidP="0083335C">
      <w:pPr>
        <w:spacing w:after="0"/>
      </w:pPr>
      <w:r>
        <w:tab/>
      </w:r>
      <w:r w:rsidRPr="002B000F">
        <w:t>13.1.Участник конкурса представляет конкурсную заявку по форме, указанной в Прил</w:t>
      </w:r>
      <w:r w:rsidRPr="002B000F">
        <w:t>о</w:t>
      </w:r>
      <w:r w:rsidRPr="002B000F">
        <w:t>жении №2 к настоящей конкурсной документации и в соответствии с пунктом 12 конкурсной документации.</w:t>
      </w:r>
    </w:p>
    <w:p w:rsidR="00E36D5C" w:rsidRPr="00875B48" w:rsidRDefault="00E36D5C" w:rsidP="0083335C">
      <w:pPr>
        <w:spacing w:after="0"/>
      </w:pPr>
      <w:r>
        <w:tab/>
      </w:r>
      <w:r w:rsidRPr="00875B48">
        <w:t xml:space="preserve">13.2.К </w:t>
      </w:r>
      <w:r>
        <w:t>заявке на участие в конкурсе прилагаются</w:t>
      </w:r>
      <w:r w:rsidRPr="00875B48">
        <w:t>:</w:t>
      </w:r>
    </w:p>
    <w:p w:rsidR="00E36D5C" w:rsidRPr="002B000F" w:rsidRDefault="00E36D5C" w:rsidP="0083335C">
      <w:pPr>
        <w:spacing w:after="0"/>
      </w:pPr>
      <w:r>
        <w:tab/>
      </w:r>
      <w:r w:rsidRPr="002B000F">
        <w:t>-полученн</w:t>
      </w:r>
      <w:r>
        <w:t>ая</w:t>
      </w:r>
      <w:r w:rsidRPr="002B000F">
        <w:t xml:space="preserve"> не ранее чем за шесть месяцев до даты размещения на официальном сайте торгов извещен</w:t>
      </w:r>
      <w:r>
        <w:t>ия о проведении конкурса выписка</w:t>
      </w:r>
      <w:r w:rsidRPr="002B000F">
        <w:t xml:space="preserve"> из единого государственного реестра юрид</w:t>
      </w:r>
      <w:r w:rsidRPr="002B000F">
        <w:t>и</w:t>
      </w:r>
      <w:r w:rsidRPr="002B000F">
        <w:t xml:space="preserve">ческих лиц или нотариально заверенную копию такой выписки (для юридических лиц), </w:t>
      </w:r>
    </w:p>
    <w:p w:rsidR="00E36D5C" w:rsidRPr="002B000F" w:rsidRDefault="00E36D5C" w:rsidP="0083335C">
      <w:pPr>
        <w:spacing w:after="0"/>
      </w:pPr>
      <w:r>
        <w:tab/>
      </w:r>
      <w:r w:rsidRPr="002B000F">
        <w:t>-</w:t>
      </w:r>
      <w:r>
        <w:t>полученная</w:t>
      </w:r>
      <w:r w:rsidRPr="002B000F">
        <w:t xml:space="preserve"> не ранее чем за шесть месяцев до даты размещения на официальном сайте торгов извещен</w:t>
      </w:r>
      <w:r>
        <w:t>ия о проведении конкурса выписка</w:t>
      </w:r>
      <w:r w:rsidRPr="002B000F">
        <w:t xml:space="preserve"> из единого государственного реестра инд</w:t>
      </w:r>
      <w:r w:rsidRPr="002B000F">
        <w:t>и</w:t>
      </w:r>
      <w:r w:rsidRPr="002B000F">
        <w:t>видуальных предпринимателей или нотариально заверенную копию такой выписки (для инд</w:t>
      </w:r>
      <w:r w:rsidRPr="002B000F">
        <w:t>и</w:t>
      </w:r>
      <w:r w:rsidRPr="002B000F">
        <w:t xml:space="preserve">видуальных предпринимателей), </w:t>
      </w:r>
    </w:p>
    <w:p w:rsidR="00E36D5C" w:rsidRPr="00875B48" w:rsidRDefault="00E36D5C" w:rsidP="0083335C">
      <w:pPr>
        <w:spacing w:after="0"/>
      </w:pPr>
      <w:r>
        <w:tab/>
      </w:r>
      <w:r w:rsidRPr="00875B48">
        <w:t>-</w:t>
      </w:r>
      <w:r>
        <w:t>копии документов</w:t>
      </w:r>
      <w:r w:rsidRPr="00875B48">
        <w:t xml:space="preserve">, </w:t>
      </w:r>
      <w:r>
        <w:t>удостоверяющих личность</w:t>
      </w:r>
      <w:r w:rsidRPr="00875B48">
        <w:t xml:space="preserve"> (</w:t>
      </w:r>
      <w:r>
        <w:t>для иных физических лиц</w:t>
      </w:r>
      <w:r w:rsidRPr="00875B48">
        <w:t xml:space="preserve">), </w:t>
      </w:r>
    </w:p>
    <w:p w:rsidR="00E36D5C" w:rsidRPr="002B000F" w:rsidRDefault="00E36D5C" w:rsidP="0083335C">
      <w:pPr>
        <w:spacing w:after="0"/>
      </w:pPr>
      <w:r>
        <w:tab/>
      </w:r>
      <w:r w:rsidRPr="002B000F">
        <w:t>-надлежащим образом заверенный перевод на русский язык документов о государстве</w:t>
      </w:r>
      <w:r w:rsidRPr="002B000F">
        <w:t>н</w:t>
      </w:r>
      <w:r w:rsidRPr="002B000F">
        <w:t>ной регистрации юридического лица или физического лица в качестве индивидуального пре</w:t>
      </w:r>
      <w:r w:rsidRPr="002B000F">
        <w:t>д</w:t>
      </w:r>
      <w:r w:rsidRPr="002B000F">
        <w:t>принимателя в соответствии с законодательством соответствующего государства (для ин</w:t>
      </w:r>
      <w:r w:rsidRPr="002B000F">
        <w:t>о</w:t>
      </w:r>
      <w:r w:rsidRPr="002B000F">
        <w:t>странных лиц), полученные не ранее чем за шесть месяцев до даты размещения на официальном сайте торгов извещения о проведении конкурса;</w:t>
      </w:r>
    </w:p>
    <w:p w:rsidR="00E36D5C" w:rsidRPr="002B000F" w:rsidRDefault="00E36D5C" w:rsidP="0083335C">
      <w:pPr>
        <w:spacing w:after="0"/>
      </w:pPr>
      <w:r>
        <w:tab/>
      </w:r>
      <w:r w:rsidRPr="002B000F">
        <w:t>-документ, подтверждающий полномочия лица на осуществление действий от имени за</w:t>
      </w:r>
      <w:r w:rsidRPr="002B000F">
        <w:t>я</w:t>
      </w:r>
      <w:r w:rsidRPr="002B000F">
        <w:t>вителя -</w:t>
      </w:r>
      <w:r>
        <w:t xml:space="preserve"> </w:t>
      </w:r>
      <w:r w:rsidRPr="002B000F">
        <w:t>юридического лица (копия решения о назначении или об избрании либо приказа о н</w:t>
      </w:r>
      <w:r w:rsidRPr="002B000F">
        <w:t>а</w:t>
      </w:r>
      <w:r w:rsidRPr="002B000F">
        <w:t>значении физического лица на должность, в соответствии с которым такое физическое лицо о</w:t>
      </w:r>
      <w:r w:rsidRPr="002B000F">
        <w:t>б</w:t>
      </w:r>
      <w:r w:rsidRPr="002B000F">
        <w:t xml:space="preserve">ладает правом действовать от имени заявителя без доверенности (далее - руководитель). </w:t>
      </w:r>
      <w:r w:rsidRPr="002C0920">
        <w:t>В сл</w:t>
      </w:r>
      <w:r w:rsidRPr="002C0920">
        <w:t>у</w:t>
      </w:r>
      <w:r w:rsidRPr="002C0920">
        <w:t>чае если от имени заявителя действует иное лицо, заявка на участие в конкурсе должна соде</w:t>
      </w:r>
      <w:r w:rsidRPr="002C0920">
        <w:t>р</w:t>
      </w:r>
      <w:r w:rsidRPr="002C0920">
        <w:t>жать также доверенность на осуществление действий от имени заявителя</w:t>
      </w:r>
      <w:r>
        <w:t xml:space="preserve"> (Приложение № 3 к конкурсной документации)</w:t>
      </w:r>
      <w:r w:rsidRPr="002C0920">
        <w:t>, заверенную печатью заявителя и подписанную руководителем за</w:t>
      </w:r>
      <w:r w:rsidRPr="002C0920">
        <w:t>я</w:t>
      </w:r>
      <w:r w:rsidRPr="002C0920">
        <w:t>вителя (для юридических лиц) или уполномоченным этим руководителем лицом, либо нотар</w:t>
      </w:r>
      <w:r w:rsidRPr="002C0920">
        <w:t>и</w:t>
      </w:r>
      <w:r w:rsidRPr="002C0920">
        <w:t xml:space="preserve">ально заверенную копию такой доверенности. </w:t>
      </w:r>
      <w:r w:rsidRPr="002B000F">
        <w:t>В случае если указанная доверенность подписана лицом, уполномоченным руководителем заявителя, заявка на участие в конкурсе должна соде</w:t>
      </w:r>
      <w:r w:rsidRPr="002B000F">
        <w:t>р</w:t>
      </w:r>
      <w:r w:rsidRPr="002B000F">
        <w:t>жать также документ, подтверждающий полномочия такого лица;</w:t>
      </w:r>
    </w:p>
    <w:p w:rsidR="00E36D5C" w:rsidRPr="002B000F" w:rsidRDefault="00E36D5C" w:rsidP="0083335C">
      <w:pPr>
        <w:spacing w:after="0"/>
      </w:pPr>
      <w:r>
        <w:tab/>
      </w:r>
      <w:r w:rsidRPr="002B000F">
        <w:t>-копии учредительных документов заявителя (для юридических лиц);</w:t>
      </w:r>
    </w:p>
    <w:p w:rsidR="00E36D5C" w:rsidRPr="002B000F" w:rsidRDefault="00E36D5C" w:rsidP="0083335C">
      <w:pPr>
        <w:spacing w:after="0"/>
      </w:pPr>
      <w:r>
        <w:tab/>
      </w:r>
      <w:r w:rsidRPr="002B000F">
        <w:t>-решение об одобрении или о совершении крупной сделки либо копия такого решения в случае, если требование о необходимости наличия такого решения для совершения крупной сделки установлено законодательством Российской Федерации; учредительными  документами юридического лица и если для заявителя заключение договора, внесение задатка или обеспеч</w:t>
      </w:r>
      <w:r w:rsidRPr="002B000F">
        <w:t>е</w:t>
      </w:r>
      <w:r w:rsidRPr="002B000F">
        <w:t>ние исполнения договора являются крупной сделкой;</w:t>
      </w:r>
    </w:p>
    <w:p w:rsidR="00E36D5C" w:rsidRPr="002B000F" w:rsidRDefault="00E36D5C" w:rsidP="0083335C">
      <w:pPr>
        <w:spacing w:after="0"/>
      </w:pPr>
      <w:r>
        <w:tab/>
      </w:r>
      <w:r w:rsidRPr="002B000F">
        <w:t>-заявление об отсутствии решения о ликвидации заявителя - юридического лица, об о</w:t>
      </w:r>
      <w:r w:rsidRPr="002B000F">
        <w:t>т</w:t>
      </w:r>
      <w:r w:rsidRPr="002B000F">
        <w:t>сутствии решения арбитражного суда о признании заявителя - юридического лица, индивид</w:t>
      </w:r>
      <w:r w:rsidRPr="002B000F">
        <w:t>у</w:t>
      </w:r>
      <w:r w:rsidRPr="002B000F">
        <w:t>ального предпринимателя банкротом и об открытии конкурсного производства, об отсутствии решения о приостановлении деятельности заявителя в порядке, предусмотренном Кодексом Российской Федерации об административных правонарушениях;</w:t>
      </w:r>
    </w:p>
    <w:p w:rsidR="00E36D5C" w:rsidRPr="002B000F" w:rsidRDefault="00E36D5C" w:rsidP="0083335C">
      <w:pPr>
        <w:spacing w:after="0"/>
      </w:pPr>
      <w:r>
        <w:tab/>
      </w:r>
      <w:r w:rsidRPr="002B000F">
        <w:t>-предложение о цене договора;</w:t>
      </w:r>
    </w:p>
    <w:p w:rsidR="00E36D5C" w:rsidRPr="00187B0E" w:rsidRDefault="00E36D5C" w:rsidP="0083335C">
      <w:pPr>
        <w:pStyle w:val="a"/>
        <w:spacing w:after="0" w:line="240" w:lineRule="auto"/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ab/>
      </w:r>
    </w:p>
    <w:p w:rsidR="00E36D5C" w:rsidRPr="00187B0E" w:rsidRDefault="00E36D5C" w:rsidP="0083335C">
      <w:pPr>
        <w:pStyle w:val="a"/>
        <w:spacing w:after="0" w:line="240" w:lineRule="auto"/>
        <w:jc w:val="center"/>
        <w:rPr>
          <w:rFonts w:ascii="Times New Roman" w:hAnsi="Times New Roman"/>
          <w:b/>
          <w:sz w:val="28"/>
          <w:szCs w:val="28"/>
          <w:lang w:val="ru-RU"/>
        </w:rPr>
      </w:pPr>
      <w:r w:rsidRPr="00187B0E">
        <w:rPr>
          <w:rFonts w:ascii="Times New Roman" w:hAnsi="Times New Roman"/>
          <w:b/>
          <w:sz w:val="28"/>
          <w:szCs w:val="28"/>
          <w:lang w:val="ru-RU"/>
        </w:rPr>
        <w:t>14.ПОРЯДОК И СРОК ОТЗЫВА ЗАЯВОК НА УЧАСТИЕ В КОНКУРСЕ</w:t>
      </w:r>
    </w:p>
    <w:p w:rsidR="00E36D5C" w:rsidRPr="002B000F" w:rsidRDefault="00E36D5C" w:rsidP="0083335C">
      <w:pPr>
        <w:spacing w:after="0"/>
      </w:pPr>
      <w:r>
        <w:tab/>
      </w:r>
      <w:r w:rsidRPr="002B000F">
        <w:t>14.1.Заявитель вправе изменить или отозвать заявку на участие в конкурсе в любое время до момента вскрытия конкурсной комиссией конвертов с заявками на участие в конкурсе</w:t>
      </w:r>
      <w:r>
        <w:t xml:space="preserve"> и о</w:t>
      </w:r>
      <w:r>
        <w:t>т</w:t>
      </w:r>
      <w:r>
        <w:t>крытия доступа к поданным в форме электронных документов заявкам на участие в конкурсе (Приложение №5 к конкурсной документации)</w:t>
      </w:r>
      <w:r w:rsidRPr="002B000F">
        <w:t xml:space="preserve">. </w:t>
      </w:r>
    </w:p>
    <w:p w:rsidR="00E36D5C" w:rsidRPr="002B000F" w:rsidRDefault="00E36D5C" w:rsidP="0083335C">
      <w:pPr>
        <w:pStyle w:val="a"/>
        <w:spacing w:after="0" w:line="240" w:lineRule="auto"/>
        <w:jc w:val="both"/>
        <w:rPr>
          <w:rFonts w:ascii="Times New Roman" w:hAnsi="Times New Roman"/>
          <w:sz w:val="28"/>
          <w:szCs w:val="28"/>
          <w:lang w:val="ru-RU"/>
        </w:rPr>
      </w:pPr>
    </w:p>
    <w:p w:rsidR="00E36D5C" w:rsidRPr="00F33633" w:rsidRDefault="00E36D5C" w:rsidP="0083335C">
      <w:pPr>
        <w:pStyle w:val="a"/>
        <w:spacing w:after="0" w:line="240" w:lineRule="auto"/>
        <w:jc w:val="center"/>
        <w:rPr>
          <w:rFonts w:ascii="Times New Roman" w:hAnsi="Times New Roman"/>
          <w:b/>
          <w:sz w:val="28"/>
          <w:szCs w:val="28"/>
          <w:lang w:val="ru-RU"/>
        </w:rPr>
      </w:pPr>
      <w:r w:rsidRPr="00F33633">
        <w:rPr>
          <w:rFonts w:ascii="Times New Roman" w:hAnsi="Times New Roman"/>
          <w:b/>
          <w:sz w:val="28"/>
          <w:szCs w:val="28"/>
          <w:lang w:val="ru-RU"/>
        </w:rPr>
        <w:t>15.ТРЕБОВАНИЯ К УЧАСТНИКАМ КОНКУРСА</w:t>
      </w:r>
    </w:p>
    <w:p w:rsidR="00E36D5C" w:rsidRPr="002B000F" w:rsidRDefault="00E36D5C" w:rsidP="0083335C">
      <w:pPr>
        <w:spacing w:after="0"/>
        <w:rPr>
          <w:rFonts w:eastAsia="Arial Unicode MS"/>
        </w:rPr>
      </w:pPr>
      <w:r>
        <w:rPr>
          <w:rFonts w:eastAsia="Arial Unicode MS"/>
        </w:rPr>
        <w:tab/>
      </w:r>
      <w:r w:rsidRPr="002B000F">
        <w:rPr>
          <w:rFonts w:eastAsia="Arial Unicode MS"/>
        </w:rPr>
        <w:t xml:space="preserve">15.1.Участниками конкурса в отношении </w:t>
      </w:r>
      <w:r>
        <w:rPr>
          <w:rFonts w:eastAsia="Arial Unicode MS"/>
        </w:rPr>
        <w:t>и</w:t>
      </w:r>
      <w:r w:rsidRPr="002B000F">
        <w:rPr>
          <w:rFonts w:eastAsia="Arial Unicode MS"/>
        </w:rPr>
        <w:t>мущества могут быть любые юридические л</w:t>
      </w:r>
      <w:r w:rsidRPr="002B000F">
        <w:rPr>
          <w:rFonts w:eastAsia="Arial Unicode MS"/>
        </w:rPr>
        <w:t>и</w:t>
      </w:r>
      <w:r w:rsidRPr="002B000F">
        <w:rPr>
          <w:rFonts w:eastAsia="Arial Unicode MS"/>
        </w:rPr>
        <w:t>ца независимо от организационно-правовой формы, формы собственности, места нахождения, а также места происхождения капитала или любые физические лица, в том числе индивидуальные предприниматели, претендующие на заключение договора, отвечающие следующим требован</w:t>
      </w:r>
      <w:r w:rsidRPr="002B000F">
        <w:rPr>
          <w:rFonts w:eastAsia="Arial Unicode MS"/>
        </w:rPr>
        <w:t>и</w:t>
      </w:r>
      <w:r w:rsidRPr="002B000F">
        <w:rPr>
          <w:rFonts w:eastAsia="Arial Unicode MS"/>
        </w:rPr>
        <w:t>ям:</w:t>
      </w:r>
    </w:p>
    <w:p w:rsidR="00E36D5C" w:rsidRPr="002B000F" w:rsidRDefault="00E36D5C" w:rsidP="0083335C">
      <w:pPr>
        <w:spacing w:after="0"/>
      </w:pPr>
      <w:r>
        <w:tab/>
      </w:r>
      <w:r w:rsidRPr="002B000F">
        <w:t>-непроведение ликвидации участника конкурса - юридического лица и отсутствие реш</w:t>
      </w:r>
      <w:r w:rsidRPr="002B000F">
        <w:t>е</w:t>
      </w:r>
      <w:r w:rsidRPr="002B000F">
        <w:t>ния арбитражного суда о признании участника конкурса - юридического лица, индивидуального предпринимателя банкротом и об открытии конкурсного производства;</w:t>
      </w:r>
    </w:p>
    <w:p w:rsidR="00E36D5C" w:rsidRPr="002B000F" w:rsidRDefault="00E36D5C" w:rsidP="0083335C">
      <w:pPr>
        <w:spacing w:after="0"/>
      </w:pPr>
      <w:r>
        <w:tab/>
      </w:r>
      <w:r w:rsidRPr="002B000F">
        <w:t>-неприостановление деятельности участника конкурса в порядке, предусмотренном К</w:t>
      </w:r>
      <w:r w:rsidRPr="002B000F">
        <w:t>о</w:t>
      </w:r>
      <w:r w:rsidRPr="002B000F">
        <w:t>дексом Российской Федерации об административных правонарушениях, на день подачи заявки на участие в конкурсе;</w:t>
      </w:r>
    </w:p>
    <w:p w:rsidR="00E36D5C" w:rsidRPr="002B000F" w:rsidRDefault="00E36D5C" w:rsidP="0083335C">
      <w:pPr>
        <w:spacing w:after="0"/>
      </w:pPr>
      <w:r>
        <w:tab/>
      </w:r>
      <w:r w:rsidRPr="002B000F">
        <w:t>-отсутствие у участника конкурса задолженности по начисленным налогам, сборам и иным обязательным платежам в бюджеты любого уровня или государственные внебюджетные фонды за прошедший календарный год, размер которой превышает двадцать пять процентов балансовой стоимости активов участника конкурса по данным бухгалтерской отчетности за п</w:t>
      </w:r>
      <w:r w:rsidRPr="002B000F">
        <w:t>о</w:t>
      </w:r>
      <w:r w:rsidRPr="002B000F">
        <w:t>следний завершенный отчетный период. Участник конкурса считается соответствующим уст</w:t>
      </w:r>
      <w:r w:rsidRPr="002B000F">
        <w:t>а</w:t>
      </w:r>
      <w:r w:rsidRPr="002B000F">
        <w:t>новленному требованию в случае, если он обжалует наличие указанной задолженности в соо</w:t>
      </w:r>
      <w:r w:rsidRPr="002B000F">
        <w:t>т</w:t>
      </w:r>
      <w:r w:rsidRPr="002B000F">
        <w:t>ветствии с законодательством Российской Федерации и решение по такой жалобе на день ра</w:t>
      </w:r>
      <w:r w:rsidRPr="002B000F">
        <w:t>с</w:t>
      </w:r>
      <w:r w:rsidRPr="002B000F">
        <w:t>смотрения заявки на участие в конкурсе не принято.</w:t>
      </w:r>
    </w:p>
    <w:p w:rsidR="00E36D5C" w:rsidRPr="002B000F" w:rsidRDefault="00E36D5C" w:rsidP="0083335C">
      <w:pPr>
        <w:spacing w:after="0"/>
      </w:pPr>
      <w:r>
        <w:tab/>
      </w:r>
      <w:r w:rsidRPr="002B000F">
        <w:t>15.2.Организатор конкурса, конкурсная комиссия вправе запрашивать информацию и д</w:t>
      </w:r>
      <w:r w:rsidRPr="002B000F">
        <w:t>о</w:t>
      </w:r>
      <w:r w:rsidRPr="002B000F">
        <w:t>кументы в целях проверки соответствия участника конкурса требованиям, указанным в данном пункте, у органов власти в соответствии с их компетенцией и иных лиц, за исключением лиц, подавших заявку на участие в конкурсе.</w:t>
      </w:r>
    </w:p>
    <w:p w:rsidR="00E36D5C" w:rsidRPr="002B000F" w:rsidRDefault="00E36D5C" w:rsidP="0083335C">
      <w:pPr>
        <w:pStyle w:val="a"/>
        <w:spacing w:after="0" w:line="240" w:lineRule="auto"/>
        <w:jc w:val="center"/>
        <w:rPr>
          <w:rFonts w:ascii="Times New Roman" w:hAnsi="Times New Roman"/>
          <w:sz w:val="28"/>
          <w:szCs w:val="28"/>
          <w:lang w:val="ru-RU"/>
        </w:rPr>
      </w:pPr>
    </w:p>
    <w:p w:rsidR="00E36D5C" w:rsidRPr="00F33633" w:rsidRDefault="00E36D5C" w:rsidP="0083335C">
      <w:pPr>
        <w:pStyle w:val="a"/>
        <w:spacing w:after="0" w:line="240" w:lineRule="auto"/>
        <w:jc w:val="center"/>
        <w:rPr>
          <w:rFonts w:ascii="Times New Roman" w:hAnsi="Times New Roman"/>
          <w:b/>
          <w:sz w:val="28"/>
          <w:szCs w:val="28"/>
          <w:lang w:val="ru-RU"/>
        </w:rPr>
      </w:pPr>
      <w:r w:rsidRPr="00F33633">
        <w:rPr>
          <w:rFonts w:ascii="Times New Roman" w:hAnsi="Times New Roman"/>
          <w:b/>
          <w:sz w:val="28"/>
          <w:szCs w:val="28"/>
          <w:lang w:val="ru-RU"/>
        </w:rPr>
        <w:t>16.РАЗЪЯСНЕНИЕ ПОЛОЖЕНИЙ КОНКУРСНОЙ ДОКУМЕНТАЦИИ</w:t>
      </w:r>
    </w:p>
    <w:p w:rsidR="00E36D5C" w:rsidRPr="002B000F" w:rsidRDefault="00E36D5C" w:rsidP="0083335C">
      <w:pPr>
        <w:spacing w:after="0"/>
      </w:pPr>
      <w:r>
        <w:tab/>
      </w:r>
      <w:r w:rsidRPr="002B000F">
        <w:t>16.1.Любое заинтересованное лицо вправе направить в письменной форме организатору конкурса запрос о разъяснении положений конкурсной документации</w:t>
      </w:r>
      <w:r>
        <w:t xml:space="preserve"> (Приложение №5 к ко</w:t>
      </w:r>
      <w:r>
        <w:t>н</w:t>
      </w:r>
      <w:r>
        <w:t>курсной документации)</w:t>
      </w:r>
      <w:r w:rsidRPr="002B000F">
        <w:t>. В течение двух рабочих дней с даты поступления указанного запроса организатор конкурса обязан направить в письменной форме или в форме электронного док</w:t>
      </w:r>
      <w:r w:rsidRPr="002B000F">
        <w:t>у</w:t>
      </w:r>
      <w:r w:rsidRPr="002B000F">
        <w:t>мента разъяснения положений конкурсной документации, если указанный запрос поступил к нему не позднее, чем за три рабочих дня до даты окончания срока подачи заявок на участие в конкурсе.</w:t>
      </w:r>
    </w:p>
    <w:p w:rsidR="00E36D5C" w:rsidRPr="00F33633" w:rsidRDefault="00E36D5C" w:rsidP="0083335C">
      <w:pPr>
        <w:pStyle w:val="a"/>
        <w:spacing w:after="0" w:line="240" w:lineRule="auto"/>
        <w:jc w:val="both"/>
        <w:rPr>
          <w:rFonts w:ascii="Times New Roman" w:hAnsi="Times New Roman"/>
          <w:sz w:val="28"/>
          <w:szCs w:val="28"/>
          <w:lang w:val="ru-RU"/>
        </w:rPr>
      </w:pPr>
    </w:p>
    <w:p w:rsidR="00E36D5C" w:rsidRPr="005F2BF7" w:rsidRDefault="00E36D5C" w:rsidP="0083335C">
      <w:pPr>
        <w:pStyle w:val="a"/>
        <w:spacing w:after="0" w:line="240" w:lineRule="auto"/>
        <w:jc w:val="center"/>
        <w:rPr>
          <w:rFonts w:ascii="Times New Roman" w:hAnsi="Times New Roman"/>
          <w:b/>
          <w:sz w:val="28"/>
          <w:szCs w:val="28"/>
          <w:lang w:val="ru-RU"/>
        </w:rPr>
      </w:pPr>
      <w:r w:rsidRPr="00F33633">
        <w:rPr>
          <w:rFonts w:ascii="Times New Roman" w:hAnsi="Times New Roman"/>
          <w:b/>
          <w:sz w:val="28"/>
          <w:szCs w:val="28"/>
          <w:lang w:val="ru-RU"/>
        </w:rPr>
        <w:t xml:space="preserve">17.МЕСТО, ПОРЯДОК, ДАТА И ВРЕМЯ </w:t>
      </w:r>
    </w:p>
    <w:p w:rsidR="00E36D5C" w:rsidRPr="005F2BF7" w:rsidRDefault="00E36D5C" w:rsidP="0083335C">
      <w:pPr>
        <w:pStyle w:val="a"/>
        <w:spacing w:after="0" w:line="240" w:lineRule="auto"/>
        <w:jc w:val="center"/>
        <w:rPr>
          <w:rFonts w:ascii="Times New Roman" w:hAnsi="Times New Roman"/>
          <w:b/>
          <w:sz w:val="28"/>
          <w:szCs w:val="28"/>
          <w:lang w:val="ru-RU"/>
        </w:rPr>
      </w:pPr>
      <w:r w:rsidRPr="005F2BF7">
        <w:rPr>
          <w:rFonts w:ascii="Times New Roman" w:hAnsi="Times New Roman"/>
          <w:b/>
          <w:sz w:val="28"/>
          <w:szCs w:val="28"/>
          <w:lang w:val="ru-RU"/>
        </w:rPr>
        <w:t>ВСКРЫТИЯ КОНВЕРТОВ С ЗАЯВКАМИ  НА УЧАСТИЕ В КОНКУРСЕ</w:t>
      </w:r>
    </w:p>
    <w:p w:rsidR="00E36D5C" w:rsidRDefault="00E36D5C" w:rsidP="0083335C">
      <w:pPr>
        <w:spacing w:after="0"/>
      </w:pPr>
      <w:r>
        <w:tab/>
      </w:r>
      <w:r w:rsidRPr="002B000F">
        <w:t>17.1.Место вскрытия конвертов с</w:t>
      </w:r>
      <w:r>
        <w:t xml:space="preserve"> заявками на участие в конкурсе:</w:t>
      </w:r>
      <w:r w:rsidRPr="002B000F">
        <w:t xml:space="preserve"> </w:t>
      </w:r>
      <w:r>
        <w:t>Ростовская область</w:t>
      </w:r>
      <w:r w:rsidRPr="00A372C4">
        <w:t xml:space="preserve">, </w:t>
      </w:r>
      <w:r>
        <w:t>Октябрьский район</w:t>
      </w:r>
      <w:r w:rsidRPr="00A372C4">
        <w:t>,</w:t>
      </w:r>
      <w:r>
        <w:t xml:space="preserve"> п. Новосветловский</w:t>
      </w:r>
      <w:r w:rsidRPr="00A372C4">
        <w:t xml:space="preserve">, </w:t>
      </w:r>
      <w:r>
        <w:t>ул</w:t>
      </w:r>
      <w:r w:rsidRPr="00A372C4">
        <w:t>.</w:t>
      </w:r>
      <w:r>
        <w:t xml:space="preserve"> Мокроусова</w:t>
      </w:r>
      <w:r w:rsidRPr="00A372C4">
        <w:t xml:space="preserve">, </w:t>
      </w:r>
      <w:r>
        <w:t xml:space="preserve">251 </w:t>
      </w:r>
      <w:r w:rsidRPr="00A372C4">
        <w:t>.</w:t>
      </w:r>
    </w:p>
    <w:p w:rsidR="00E36D5C" w:rsidRPr="002B000F" w:rsidRDefault="00E36D5C" w:rsidP="0083335C">
      <w:pPr>
        <w:spacing w:after="0"/>
      </w:pPr>
      <w:r>
        <w:tab/>
      </w:r>
      <w:r w:rsidRPr="002B000F">
        <w:t xml:space="preserve">17.2.Дата вскрытия конвертов с заявками на участие в конкурсе </w:t>
      </w:r>
      <w:r>
        <w:t xml:space="preserve">«09» апреля </w:t>
      </w:r>
      <w:r w:rsidRPr="002B000F">
        <w:t>201</w:t>
      </w:r>
      <w:r>
        <w:t>2</w:t>
      </w:r>
      <w:r w:rsidRPr="002B000F">
        <w:t xml:space="preserve">, в </w:t>
      </w:r>
      <w:r>
        <w:t>11</w:t>
      </w:r>
      <w:r w:rsidRPr="002B000F">
        <w:t xml:space="preserve"> час.00 мин. </w:t>
      </w:r>
    </w:p>
    <w:p w:rsidR="00E36D5C" w:rsidRPr="002B000F" w:rsidRDefault="00E36D5C" w:rsidP="0083335C">
      <w:pPr>
        <w:spacing w:after="0"/>
      </w:pPr>
      <w:r>
        <w:tab/>
      </w:r>
      <w:r w:rsidRPr="002B000F">
        <w:t>17.3.В случае установления факта подачи одним заявителем двух и более заявок на уч</w:t>
      </w:r>
      <w:r w:rsidRPr="002B000F">
        <w:t>а</w:t>
      </w:r>
      <w:r w:rsidRPr="002B000F">
        <w:t>стие в конкурсе в отношении одного и того же лота при условии, что поданные ранее заявки этим заявителем не отозваны, все заявки на участие в конкурсе такого заявителя, поданные в отношении данного лота, не рассматриваются и возвращаются такому заявителю.</w:t>
      </w:r>
    </w:p>
    <w:p w:rsidR="00E36D5C" w:rsidRPr="002B000F" w:rsidRDefault="00E36D5C" w:rsidP="0083335C">
      <w:pPr>
        <w:spacing w:after="0"/>
      </w:pPr>
      <w:r>
        <w:tab/>
      </w:r>
      <w:r w:rsidRPr="002B000F">
        <w:t>17.4.Заявители или их представители вправе присутствовать при вскрытии конвертов с заявками на участие в конкурсе.</w:t>
      </w:r>
    </w:p>
    <w:p w:rsidR="00E36D5C" w:rsidRPr="00CC660E" w:rsidRDefault="00E36D5C" w:rsidP="0083335C">
      <w:pPr>
        <w:spacing w:after="0"/>
      </w:pPr>
      <w:r>
        <w:tab/>
      </w:r>
      <w:r w:rsidRPr="00CC660E">
        <w:t>17.5.В случае если по окончании срока подачи заявок на участие в конкурсе подана тол</w:t>
      </w:r>
      <w:r w:rsidRPr="00CC660E">
        <w:t>ь</w:t>
      </w:r>
      <w:r w:rsidRPr="00CC660E">
        <w:t>ко одна заявка или не подано ни одной заявки, в указанный протокол вносится информация о признании конкурса несостоявшимся.</w:t>
      </w:r>
    </w:p>
    <w:p w:rsidR="00E36D5C" w:rsidRPr="00CC660E" w:rsidRDefault="00E36D5C" w:rsidP="0083335C">
      <w:pPr>
        <w:spacing w:after="0"/>
      </w:pPr>
      <w:r>
        <w:tab/>
      </w:r>
      <w:r w:rsidRPr="00CC660E">
        <w:t>17.6.Любой заявитель, присутствующий при вскрытии конвертов с заявками на участие в конкурсе, вправе осуществлять аудио- и/или видеозапись вскрытия конвертов с заявками на участие в конкурсе.</w:t>
      </w:r>
    </w:p>
    <w:p w:rsidR="00E36D5C" w:rsidRPr="00CC660E" w:rsidRDefault="00E36D5C" w:rsidP="0083335C">
      <w:pPr>
        <w:spacing w:after="0"/>
      </w:pPr>
      <w:r>
        <w:tab/>
      </w:r>
      <w:r w:rsidRPr="00CC660E">
        <w:t>17.7.Конверты с заявками на участие в конкурсе, полученные после окончания срока п</w:t>
      </w:r>
      <w:r w:rsidRPr="00CC660E">
        <w:t>о</w:t>
      </w:r>
      <w:r w:rsidRPr="00CC660E">
        <w:t>дачи заявок на участие в конкурсе, вскрываются (в случае если на конверте не указаны почт</w:t>
      </w:r>
      <w:r w:rsidRPr="00CC660E">
        <w:t>о</w:t>
      </w:r>
      <w:r w:rsidRPr="00CC660E">
        <w:t>вый адрес (для юридического лица) или сведения о месте жительства (для физического лица) заявителя), и в тот же день такие конверты и такие заявки возвращаются заявителям</w:t>
      </w:r>
      <w:r>
        <w:t>.</w:t>
      </w:r>
    </w:p>
    <w:p w:rsidR="00E36D5C" w:rsidRPr="00CC660E" w:rsidRDefault="00E36D5C" w:rsidP="0083335C">
      <w:pPr>
        <w:spacing w:after="0"/>
      </w:pPr>
    </w:p>
    <w:p w:rsidR="00E36D5C" w:rsidRPr="00F33633" w:rsidRDefault="00E36D5C" w:rsidP="0083335C">
      <w:pPr>
        <w:pStyle w:val="a"/>
        <w:spacing w:after="0" w:line="240" w:lineRule="auto"/>
        <w:jc w:val="center"/>
        <w:rPr>
          <w:rFonts w:ascii="Times New Roman" w:hAnsi="Times New Roman"/>
          <w:b/>
          <w:sz w:val="28"/>
          <w:szCs w:val="28"/>
          <w:lang w:val="ru-RU"/>
        </w:rPr>
      </w:pPr>
      <w:r w:rsidRPr="00F33633">
        <w:rPr>
          <w:rFonts w:ascii="Times New Roman" w:hAnsi="Times New Roman"/>
          <w:b/>
          <w:sz w:val="28"/>
          <w:szCs w:val="28"/>
          <w:lang w:val="ru-RU"/>
        </w:rPr>
        <w:t>18.КРИТЕРИИ ОЦЕНКИ ЗАЯВОК НА УЧАСТИЕ В КОНКУРСЕ</w:t>
      </w:r>
    </w:p>
    <w:tbl>
      <w:tblPr>
        <w:tblW w:w="100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1116"/>
        <w:gridCol w:w="3135"/>
        <w:gridCol w:w="1847"/>
        <w:gridCol w:w="2165"/>
        <w:gridCol w:w="1765"/>
      </w:tblGrid>
      <w:tr w:rsidR="00E36D5C" w:rsidRPr="00CC660E">
        <w:trPr>
          <w:cantSplit/>
        </w:trPr>
        <w:tc>
          <w:tcPr>
            <w:tcW w:w="1116" w:type="dxa"/>
            <w:vMerge w:val="restart"/>
            <w:vAlign w:val="center"/>
          </w:tcPr>
          <w:p w:rsidR="00E36D5C" w:rsidRPr="00CC660E" w:rsidRDefault="00E36D5C" w:rsidP="0083335C">
            <w:pPr>
              <w:pStyle w:val="a"/>
              <w:spacing w:after="0" w:line="240" w:lineRule="auto"/>
              <w:rPr>
                <w:rFonts w:ascii="Times New Roman" w:eastAsia="Arial Unicode MS" w:hAnsi="Times New Roman"/>
              </w:rPr>
            </w:pPr>
            <w:r w:rsidRPr="00CC660E">
              <w:rPr>
                <w:rFonts w:ascii="Times New Roman" w:hAnsi="Times New Roman"/>
              </w:rPr>
              <w:t>№ п/п</w:t>
            </w:r>
          </w:p>
        </w:tc>
        <w:tc>
          <w:tcPr>
            <w:tcW w:w="3135" w:type="dxa"/>
            <w:vAlign w:val="center"/>
          </w:tcPr>
          <w:p w:rsidR="00E36D5C" w:rsidRPr="00CC660E" w:rsidRDefault="00E36D5C" w:rsidP="0083335C">
            <w:pPr>
              <w:pStyle w:val="a"/>
              <w:spacing w:after="0" w:line="240" w:lineRule="auto"/>
              <w:rPr>
                <w:rFonts w:ascii="Times New Roman" w:eastAsia="Arial Unicode MS" w:hAnsi="Times New Roman"/>
              </w:rPr>
            </w:pPr>
            <w:r w:rsidRPr="00CC660E">
              <w:rPr>
                <w:rFonts w:ascii="Times New Roman" w:eastAsia="Arial Unicode MS" w:hAnsi="Times New Roman"/>
              </w:rPr>
              <w:t>Критерии конкурса</w:t>
            </w:r>
          </w:p>
        </w:tc>
        <w:tc>
          <w:tcPr>
            <w:tcW w:w="5777" w:type="dxa"/>
            <w:gridSpan w:val="3"/>
            <w:vAlign w:val="center"/>
          </w:tcPr>
          <w:p w:rsidR="00E36D5C" w:rsidRPr="00CC660E" w:rsidRDefault="00E36D5C" w:rsidP="0083335C">
            <w:pPr>
              <w:pStyle w:val="a"/>
              <w:spacing w:after="0" w:line="240" w:lineRule="auto"/>
              <w:rPr>
                <w:rFonts w:ascii="Times New Roman" w:eastAsia="Arial Unicode MS" w:hAnsi="Times New Roman"/>
              </w:rPr>
            </w:pPr>
            <w:r w:rsidRPr="00CC660E">
              <w:rPr>
                <w:rFonts w:ascii="Times New Roman" w:eastAsia="Arial Unicode MS" w:hAnsi="Times New Roman"/>
              </w:rPr>
              <w:t>Параметры критериев</w:t>
            </w:r>
          </w:p>
        </w:tc>
      </w:tr>
      <w:tr w:rsidR="00E36D5C" w:rsidRPr="00CC660E">
        <w:tc>
          <w:tcPr>
            <w:tcW w:w="1116" w:type="dxa"/>
            <w:vMerge/>
            <w:vAlign w:val="center"/>
          </w:tcPr>
          <w:p w:rsidR="00E36D5C" w:rsidRPr="00CC660E" w:rsidRDefault="00E36D5C" w:rsidP="0083335C">
            <w:pPr>
              <w:pStyle w:val="a"/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3135" w:type="dxa"/>
            <w:vAlign w:val="center"/>
          </w:tcPr>
          <w:p w:rsidR="00E36D5C" w:rsidRPr="00CC660E" w:rsidRDefault="00E36D5C" w:rsidP="0083335C">
            <w:pPr>
              <w:pStyle w:val="a"/>
              <w:spacing w:after="0" w:line="240" w:lineRule="auto"/>
              <w:rPr>
                <w:rFonts w:ascii="Times New Roman" w:hAnsi="Times New Roman"/>
              </w:rPr>
            </w:pPr>
            <w:r w:rsidRPr="00CC660E">
              <w:rPr>
                <w:rFonts w:ascii="Times New Roman" w:hAnsi="Times New Roman"/>
              </w:rPr>
              <w:t>Содержание критерия</w:t>
            </w:r>
          </w:p>
        </w:tc>
        <w:tc>
          <w:tcPr>
            <w:tcW w:w="1847" w:type="dxa"/>
            <w:vAlign w:val="center"/>
          </w:tcPr>
          <w:p w:rsidR="00E36D5C" w:rsidRPr="00CC660E" w:rsidRDefault="00E36D5C" w:rsidP="0083335C">
            <w:pPr>
              <w:pStyle w:val="a"/>
              <w:spacing w:after="0" w:line="240" w:lineRule="auto"/>
              <w:rPr>
                <w:rFonts w:ascii="Times New Roman" w:hAnsi="Times New Roman"/>
                <w:lang w:val="ru-RU"/>
              </w:rPr>
            </w:pPr>
            <w:r w:rsidRPr="00CC660E">
              <w:rPr>
                <w:rFonts w:ascii="Times New Roman" w:hAnsi="Times New Roman"/>
                <w:lang w:val="ru-RU"/>
              </w:rPr>
              <w:t>Начальное знач</w:t>
            </w:r>
            <w:r w:rsidRPr="00CC660E">
              <w:rPr>
                <w:rFonts w:ascii="Times New Roman" w:hAnsi="Times New Roman"/>
                <w:lang w:val="ru-RU"/>
              </w:rPr>
              <w:t>е</w:t>
            </w:r>
            <w:r w:rsidRPr="00CC660E">
              <w:rPr>
                <w:rFonts w:ascii="Times New Roman" w:hAnsi="Times New Roman"/>
                <w:lang w:val="ru-RU"/>
              </w:rPr>
              <w:t>ние критерия ко</w:t>
            </w:r>
            <w:r w:rsidRPr="00CC660E">
              <w:rPr>
                <w:rFonts w:ascii="Times New Roman" w:hAnsi="Times New Roman"/>
                <w:lang w:val="ru-RU"/>
              </w:rPr>
              <w:t>н</w:t>
            </w:r>
            <w:r w:rsidRPr="00CC660E">
              <w:rPr>
                <w:rFonts w:ascii="Times New Roman" w:hAnsi="Times New Roman"/>
                <w:lang w:val="ru-RU"/>
              </w:rPr>
              <w:t>курса, руб.</w:t>
            </w:r>
          </w:p>
        </w:tc>
        <w:tc>
          <w:tcPr>
            <w:tcW w:w="2165" w:type="dxa"/>
            <w:vAlign w:val="center"/>
          </w:tcPr>
          <w:p w:rsidR="00E36D5C" w:rsidRPr="00F33633" w:rsidRDefault="00E36D5C" w:rsidP="0083335C">
            <w:pPr>
              <w:pStyle w:val="a"/>
              <w:spacing w:after="0" w:line="240" w:lineRule="auto"/>
              <w:rPr>
                <w:rFonts w:ascii="Times New Roman" w:hAnsi="Times New Roman"/>
                <w:lang w:val="ru-RU"/>
              </w:rPr>
            </w:pPr>
            <w:r w:rsidRPr="00F33633">
              <w:rPr>
                <w:rFonts w:ascii="Times New Roman" w:hAnsi="Times New Roman"/>
                <w:lang w:val="ru-RU"/>
              </w:rPr>
              <w:t>Увеличение или уменьшение начал</w:t>
            </w:r>
            <w:r w:rsidRPr="00F33633">
              <w:rPr>
                <w:rFonts w:ascii="Times New Roman" w:hAnsi="Times New Roman"/>
                <w:lang w:val="ru-RU"/>
              </w:rPr>
              <w:t>ь</w:t>
            </w:r>
            <w:r w:rsidRPr="00F33633">
              <w:rPr>
                <w:rFonts w:ascii="Times New Roman" w:hAnsi="Times New Roman"/>
                <w:lang w:val="ru-RU"/>
              </w:rPr>
              <w:t>ного значения крит</w:t>
            </w:r>
            <w:r w:rsidRPr="00F33633">
              <w:rPr>
                <w:rFonts w:ascii="Times New Roman" w:hAnsi="Times New Roman"/>
                <w:lang w:val="ru-RU"/>
              </w:rPr>
              <w:t>е</w:t>
            </w:r>
            <w:r w:rsidRPr="00F33633">
              <w:rPr>
                <w:rFonts w:ascii="Times New Roman" w:hAnsi="Times New Roman"/>
                <w:lang w:val="ru-RU"/>
              </w:rPr>
              <w:t>рия оценки (</w:t>
            </w:r>
            <w:r w:rsidRPr="00F33633">
              <w:rPr>
                <w:rFonts w:ascii="Times New Roman" w:eastAsia="Arial Unicode MS" w:hAnsi="Times New Roman"/>
                <w:lang w:val="ru-RU"/>
              </w:rPr>
              <w:t>заполн</w:t>
            </w:r>
            <w:r w:rsidRPr="00F33633">
              <w:rPr>
                <w:rFonts w:ascii="Times New Roman" w:eastAsia="Arial Unicode MS" w:hAnsi="Times New Roman"/>
                <w:lang w:val="ru-RU"/>
              </w:rPr>
              <w:t>я</w:t>
            </w:r>
            <w:r w:rsidRPr="00F33633">
              <w:rPr>
                <w:rFonts w:ascii="Times New Roman" w:eastAsia="Arial Unicode MS" w:hAnsi="Times New Roman"/>
                <w:lang w:val="ru-RU"/>
              </w:rPr>
              <w:t>ется участником ко</w:t>
            </w:r>
            <w:r w:rsidRPr="00F33633">
              <w:rPr>
                <w:rFonts w:ascii="Times New Roman" w:eastAsia="Arial Unicode MS" w:hAnsi="Times New Roman"/>
                <w:lang w:val="ru-RU"/>
              </w:rPr>
              <w:t>н</w:t>
            </w:r>
            <w:r w:rsidRPr="00F33633">
              <w:rPr>
                <w:rFonts w:ascii="Times New Roman" w:eastAsia="Arial Unicode MS" w:hAnsi="Times New Roman"/>
                <w:lang w:val="ru-RU"/>
              </w:rPr>
              <w:t>курса)</w:t>
            </w:r>
          </w:p>
        </w:tc>
        <w:tc>
          <w:tcPr>
            <w:tcW w:w="1765" w:type="dxa"/>
            <w:vAlign w:val="center"/>
          </w:tcPr>
          <w:p w:rsidR="00E36D5C" w:rsidRPr="00F33633" w:rsidRDefault="00E36D5C" w:rsidP="0083335C">
            <w:pPr>
              <w:pStyle w:val="a"/>
              <w:spacing w:after="0" w:line="240" w:lineRule="auto"/>
              <w:rPr>
                <w:rFonts w:ascii="Times New Roman" w:hAnsi="Times New Roman"/>
                <w:lang w:val="ru-RU"/>
              </w:rPr>
            </w:pPr>
            <w:r w:rsidRPr="00F33633">
              <w:rPr>
                <w:rFonts w:ascii="Times New Roman" w:hAnsi="Times New Roman"/>
                <w:lang w:val="ru-RU"/>
              </w:rPr>
              <w:t>Коэффициент, учитывающий  значимость кр</w:t>
            </w:r>
            <w:r w:rsidRPr="00F33633">
              <w:rPr>
                <w:rFonts w:ascii="Times New Roman" w:hAnsi="Times New Roman"/>
                <w:lang w:val="ru-RU"/>
              </w:rPr>
              <w:t>и</w:t>
            </w:r>
            <w:r w:rsidRPr="00F33633">
              <w:rPr>
                <w:rFonts w:ascii="Times New Roman" w:hAnsi="Times New Roman"/>
                <w:lang w:val="ru-RU"/>
              </w:rPr>
              <w:t>терия конкурса</w:t>
            </w:r>
          </w:p>
        </w:tc>
      </w:tr>
      <w:tr w:rsidR="00E36D5C" w:rsidRPr="00CC660E">
        <w:tc>
          <w:tcPr>
            <w:tcW w:w="1116" w:type="dxa"/>
            <w:vAlign w:val="center"/>
          </w:tcPr>
          <w:p w:rsidR="00E36D5C" w:rsidRPr="00CC660E" w:rsidRDefault="00E36D5C" w:rsidP="0083335C">
            <w:pPr>
              <w:pStyle w:val="a"/>
              <w:spacing w:after="0" w:line="240" w:lineRule="auto"/>
              <w:rPr>
                <w:rFonts w:ascii="Times New Roman" w:eastAsia="Arial Unicode MS" w:hAnsi="Times New Roman"/>
                <w:sz w:val="28"/>
                <w:szCs w:val="28"/>
              </w:rPr>
            </w:pPr>
            <w:r w:rsidRPr="00CC660E">
              <w:rPr>
                <w:rFonts w:ascii="Times New Roman" w:eastAsia="Arial Unicode MS" w:hAnsi="Times New Roman"/>
                <w:sz w:val="28"/>
                <w:szCs w:val="28"/>
              </w:rPr>
              <w:t>1.</w:t>
            </w:r>
          </w:p>
        </w:tc>
        <w:tc>
          <w:tcPr>
            <w:tcW w:w="3135" w:type="dxa"/>
            <w:vAlign w:val="center"/>
          </w:tcPr>
          <w:p w:rsidR="00E36D5C" w:rsidRPr="000445BC" w:rsidRDefault="00E36D5C" w:rsidP="0083335C">
            <w:pPr>
              <w:pStyle w:val="a"/>
              <w:spacing w:after="0" w:line="240" w:lineRule="auto"/>
              <w:rPr>
                <w:rFonts w:ascii="Times New Roman" w:eastAsia="Arial Unicode MS" w:hAnsi="Times New Roman"/>
                <w:sz w:val="28"/>
                <w:szCs w:val="28"/>
                <w:lang w:val="ru-RU"/>
              </w:rPr>
            </w:pPr>
            <w:r>
              <w:rPr>
                <w:rFonts w:ascii="Times New Roman" w:eastAsia="Arial Unicode MS" w:hAnsi="Times New Roman"/>
                <w:sz w:val="28"/>
                <w:szCs w:val="28"/>
              </w:rPr>
              <w:t xml:space="preserve">Цена договора </w:t>
            </w:r>
          </w:p>
        </w:tc>
        <w:tc>
          <w:tcPr>
            <w:tcW w:w="1847" w:type="dxa"/>
            <w:vAlign w:val="center"/>
          </w:tcPr>
          <w:p w:rsidR="00E36D5C" w:rsidRPr="008224A9" w:rsidRDefault="00E36D5C" w:rsidP="0083335C">
            <w:pPr>
              <w:pStyle w:val="a"/>
              <w:spacing w:after="0" w:line="240" w:lineRule="auto"/>
              <w:rPr>
                <w:rFonts w:ascii="Times New Roman" w:eastAsia="Arial Unicode MS" w:hAnsi="Times New Roman"/>
                <w:sz w:val="28"/>
                <w:szCs w:val="28"/>
                <w:lang w:val="ru-RU"/>
              </w:rPr>
            </w:pPr>
            <w:r w:rsidRPr="0032365A">
              <w:rPr>
                <w:lang w:val="ru-RU"/>
              </w:rPr>
              <w:t>Тепловые сети 14438 рублей (четырнадцать тысяч четыр</w:t>
            </w:r>
            <w:r w:rsidRPr="0032365A">
              <w:rPr>
                <w:lang w:val="ru-RU"/>
              </w:rPr>
              <w:t>е</w:t>
            </w:r>
            <w:r w:rsidRPr="0032365A">
              <w:rPr>
                <w:lang w:val="ru-RU"/>
              </w:rPr>
              <w:t>ста тридцать восемь) рублей 00 копеек;</w:t>
            </w:r>
          </w:p>
        </w:tc>
        <w:tc>
          <w:tcPr>
            <w:tcW w:w="2165" w:type="dxa"/>
            <w:vAlign w:val="center"/>
          </w:tcPr>
          <w:p w:rsidR="00E36D5C" w:rsidRPr="00CC660E" w:rsidRDefault="00E36D5C" w:rsidP="0083335C">
            <w:pPr>
              <w:pStyle w:val="a"/>
              <w:spacing w:after="0" w:line="240" w:lineRule="auto"/>
              <w:rPr>
                <w:rFonts w:ascii="Times New Roman" w:eastAsia="Arial Unicode MS" w:hAnsi="Times New Roman"/>
                <w:sz w:val="28"/>
                <w:szCs w:val="28"/>
              </w:rPr>
            </w:pPr>
            <w:r w:rsidRPr="00CC660E">
              <w:rPr>
                <w:rFonts w:ascii="Times New Roman" w:hAnsi="Times New Roman"/>
                <w:sz w:val="28"/>
                <w:szCs w:val="28"/>
              </w:rPr>
              <w:t>Увеличение</w:t>
            </w:r>
          </w:p>
        </w:tc>
        <w:tc>
          <w:tcPr>
            <w:tcW w:w="1765" w:type="dxa"/>
            <w:vAlign w:val="center"/>
          </w:tcPr>
          <w:p w:rsidR="00E36D5C" w:rsidRPr="000445BC" w:rsidRDefault="00E36D5C" w:rsidP="0083335C">
            <w:pPr>
              <w:pStyle w:val="a"/>
              <w:spacing w:after="0" w:line="240" w:lineRule="auto"/>
              <w:rPr>
                <w:rFonts w:ascii="Times New Roman" w:eastAsia="Arial Unicode MS" w:hAnsi="Times New Roman"/>
                <w:sz w:val="28"/>
                <w:szCs w:val="28"/>
                <w:lang w:val="ru-RU"/>
              </w:rPr>
            </w:pPr>
            <w:r>
              <w:rPr>
                <w:rFonts w:ascii="Times New Roman" w:eastAsia="Arial Unicode MS" w:hAnsi="Times New Roman"/>
                <w:sz w:val="28"/>
                <w:szCs w:val="28"/>
                <w:lang w:val="ru-RU"/>
              </w:rPr>
              <w:t>1</w:t>
            </w:r>
          </w:p>
        </w:tc>
      </w:tr>
    </w:tbl>
    <w:p w:rsidR="00E36D5C" w:rsidRPr="007F428A" w:rsidRDefault="00E36D5C" w:rsidP="0083335C">
      <w:pPr>
        <w:pStyle w:val="a"/>
        <w:spacing w:after="0" w:line="240" w:lineRule="auto"/>
      </w:pPr>
    </w:p>
    <w:p w:rsidR="00E36D5C" w:rsidRPr="000445BC" w:rsidRDefault="00E36D5C" w:rsidP="0083335C">
      <w:pPr>
        <w:pStyle w:val="a"/>
        <w:spacing w:after="0" w:line="240" w:lineRule="auto"/>
        <w:jc w:val="center"/>
        <w:rPr>
          <w:rFonts w:ascii="Times New Roman" w:hAnsi="Times New Roman"/>
          <w:b/>
          <w:sz w:val="28"/>
          <w:szCs w:val="28"/>
          <w:lang w:val="ru-RU"/>
        </w:rPr>
      </w:pPr>
      <w:r w:rsidRPr="000445BC">
        <w:rPr>
          <w:rFonts w:ascii="Times New Roman" w:hAnsi="Times New Roman"/>
          <w:b/>
          <w:sz w:val="28"/>
          <w:szCs w:val="28"/>
          <w:lang w:val="ru-RU"/>
        </w:rPr>
        <w:t>19.ОЦЕНКА И СОПОСТАВЛЕНИЕ ЗАЯВОК НА УЧАСТИЕ В КОНКУРСЕ</w:t>
      </w:r>
    </w:p>
    <w:p w:rsidR="00E36D5C" w:rsidRPr="00CC660E" w:rsidRDefault="00E36D5C" w:rsidP="0083335C">
      <w:pPr>
        <w:spacing w:after="0"/>
      </w:pPr>
      <w:r>
        <w:tab/>
      </w:r>
      <w:r w:rsidRPr="00CC660E">
        <w:t>19.1.Дата проведения оценки и сопоставления заявок на участие в конкурсе определения победителя</w:t>
      </w:r>
      <w:r>
        <w:t xml:space="preserve"> «__» марта </w:t>
      </w:r>
      <w:r w:rsidRPr="00CC660E">
        <w:t>20</w:t>
      </w:r>
      <w:r>
        <w:t>12</w:t>
      </w:r>
      <w:r w:rsidRPr="00CC660E">
        <w:t xml:space="preserve"> , в</w:t>
      </w:r>
      <w:r>
        <w:t xml:space="preserve"> 13</w:t>
      </w:r>
      <w:r w:rsidRPr="00CC660E">
        <w:t xml:space="preserve"> час.00 мин. </w:t>
      </w:r>
    </w:p>
    <w:p w:rsidR="00E36D5C" w:rsidRPr="00CC660E" w:rsidRDefault="00E36D5C" w:rsidP="0083335C">
      <w:pPr>
        <w:spacing w:after="0"/>
      </w:pPr>
      <w:r>
        <w:tab/>
      </w:r>
      <w:r w:rsidRPr="00CC660E">
        <w:t>19.2.Конкурсная комиссия осуществляет оценку и сопоставление заявок на участие в конкурсе, поданных заявителями, признанными участниками конкурса. Срок оценки и сопо</w:t>
      </w:r>
      <w:r w:rsidRPr="00CC660E">
        <w:t>с</w:t>
      </w:r>
      <w:r w:rsidRPr="00CC660E">
        <w:t>тавления таких заявок не может превышать десяти дней с даты подписания протокола рассмо</w:t>
      </w:r>
      <w:r w:rsidRPr="00CC660E">
        <w:t>т</w:t>
      </w:r>
      <w:r w:rsidRPr="00CC660E">
        <w:t>рения заявок.</w:t>
      </w:r>
    </w:p>
    <w:p w:rsidR="00E36D5C" w:rsidRPr="00CC660E" w:rsidRDefault="00E36D5C" w:rsidP="0083335C">
      <w:pPr>
        <w:spacing w:after="0"/>
      </w:pPr>
      <w:r>
        <w:tab/>
      </w:r>
      <w:r w:rsidRPr="00CC660E">
        <w:t>19.3.Оценка и сопоставление заявок на участие в конкурсе осуществляются в целях в</w:t>
      </w:r>
      <w:r w:rsidRPr="00CC660E">
        <w:t>ы</w:t>
      </w:r>
      <w:r w:rsidRPr="00CC660E">
        <w:t>явления лучших условий исполнения договора в соответствии с критериями и в порядке, кот</w:t>
      </w:r>
      <w:r w:rsidRPr="00CC660E">
        <w:t>о</w:t>
      </w:r>
      <w:r w:rsidRPr="00CC660E">
        <w:t>рые установлены конкурсной документацией.</w:t>
      </w:r>
    </w:p>
    <w:p w:rsidR="00E36D5C" w:rsidRPr="00B47C07" w:rsidRDefault="00E36D5C" w:rsidP="0083335C">
      <w:pPr>
        <w:spacing w:after="0"/>
      </w:pPr>
      <w:r>
        <w:tab/>
      </w:r>
      <w:r w:rsidRPr="00CC660E">
        <w:t xml:space="preserve">19.4.На основании результатов оценки и сопоставления заявок на участие в конкурсе конкурсной комиссией каждой заявке на участие в конкурсе </w:t>
      </w:r>
      <w:r w:rsidRPr="00B47C07">
        <w:t>присваивается порядковый номер по мере уменьшения степени выгодности содержащихся в них условий исполнения договора. Заявке на участие в конкурсе, в которой содержатся лучшие условия исполнения договора, пр</w:t>
      </w:r>
      <w:r w:rsidRPr="00B47C07">
        <w:t>и</w:t>
      </w:r>
      <w:r w:rsidRPr="00B47C07">
        <w:t>сваивается первый номер. В случае если в нескольких заявках содержатся одинаковые условия исполнения договора, меньший порядковый номер присваивается заявке на участие в конкурсе, которая подана участником конкурса, надлежащим образом исполнявшим свои обязанности по ранее заключенному договору в отношении имущества, права на которое передаются по дог</w:t>
      </w:r>
      <w:r w:rsidRPr="00B47C07">
        <w:t>о</w:t>
      </w:r>
      <w:r w:rsidRPr="00B47C07">
        <w:t>вору, и письменно уведомивший организатора конкурса о желании заключить договор, а в сл</w:t>
      </w:r>
      <w:r w:rsidRPr="00B47C07">
        <w:t>у</w:t>
      </w:r>
      <w:r w:rsidRPr="00B47C07">
        <w:t>чае отсутствия такой заявки - заявке на участие в конкурсе, которая поступила ранее других заявок на участие в конкурсе, содержащих такие условия.</w:t>
      </w:r>
    </w:p>
    <w:p w:rsidR="00E36D5C" w:rsidRPr="00B47C07" w:rsidRDefault="00E36D5C" w:rsidP="0083335C">
      <w:pPr>
        <w:spacing w:after="0"/>
      </w:pPr>
      <w:r>
        <w:tab/>
      </w:r>
      <w:r w:rsidRPr="00B47C07">
        <w:t>19.5.Победителем конкурса признается участник конкурса, который предложил лучшие условия исполнения договора и заявке на участие в конкурсе которого присвоен первый номер.</w:t>
      </w:r>
    </w:p>
    <w:p w:rsidR="00E36D5C" w:rsidRPr="00B47C07" w:rsidRDefault="00E36D5C" w:rsidP="0083335C">
      <w:pPr>
        <w:spacing w:after="0"/>
      </w:pPr>
      <w:r>
        <w:tab/>
      </w:r>
      <w:r w:rsidRPr="00B47C07">
        <w:t>19.6. Конкурсная комиссия ведет протокол оценки и сопоставления заявок на участие в конкурсе. Протокол подписывается всеми присутствующими членами конкурсной комиссии в течение дня, следующего после дня окончания проведения оценки и сопоставления заявок на участие в конкурсе. Протокол составляется в двух экземплярах, один из которых хранится у о</w:t>
      </w:r>
      <w:r w:rsidRPr="00B47C07">
        <w:t>р</w:t>
      </w:r>
      <w:r w:rsidRPr="00B47C07">
        <w:t>ганизатора конкурса. Организатор конкурса в течение трех рабочих дней с даты подписания протокола передает победителю конкурса один экземпляр протокола и проект договора, кот</w:t>
      </w:r>
      <w:r w:rsidRPr="00B47C07">
        <w:t>о</w:t>
      </w:r>
      <w:r w:rsidRPr="00B47C07">
        <w:t>рый составляется путем включения условий исполнения договора, предложенных победителем конкурса в заявке на участие в конкурсе, в проект договора, прилагаемый к конкурсной док</w:t>
      </w:r>
      <w:r w:rsidRPr="00B47C07">
        <w:t>у</w:t>
      </w:r>
      <w:r w:rsidRPr="00B47C07">
        <w:t>ментации.</w:t>
      </w:r>
    </w:p>
    <w:p w:rsidR="00E36D5C" w:rsidRPr="00B47C07" w:rsidRDefault="00E36D5C" w:rsidP="0083335C">
      <w:pPr>
        <w:spacing w:after="0"/>
      </w:pPr>
      <w:r>
        <w:tab/>
      </w:r>
      <w:r w:rsidRPr="00B47C07">
        <w:t>19.7.Протокол оценки и сопоставления заявок на участие в конкурсе размещается на са</w:t>
      </w:r>
      <w:r w:rsidRPr="00B47C07">
        <w:t>й</w:t>
      </w:r>
      <w:r w:rsidRPr="00B47C07">
        <w:t>те торгов организатором конкурса или специализированной организацией в течение дня, сл</w:t>
      </w:r>
      <w:r w:rsidRPr="00B47C07">
        <w:t>е</w:t>
      </w:r>
      <w:r w:rsidRPr="00B47C07">
        <w:t>дующего после дня подписания указанного протокола.</w:t>
      </w:r>
    </w:p>
    <w:p w:rsidR="00E36D5C" w:rsidRPr="00B47C07" w:rsidRDefault="00E36D5C" w:rsidP="0083335C">
      <w:pPr>
        <w:spacing w:after="0"/>
      </w:pPr>
      <w:r>
        <w:tab/>
      </w:r>
      <w:r w:rsidRPr="00B47C07">
        <w:t>19.8.Любой участник конкурса после размещения протокола оценки и сопоставления заявок на участие в конкурсе вправе направить организатору конкурса в письменной форме, в том числе в форме электронного документа, запрос о разъяснении результатов конкурса. Орг</w:t>
      </w:r>
      <w:r w:rsidRPr="00B47C07">
        <w:t>а</w:t>
      </w:r>
      <w:r w:rsidRPr="00B47C07">
        <w:t>низатор конкурса в течение двух рабочих дней с даты поступления такого запроса обязан пре</w:t>
      </w:r>
      <w:r w:rsidRPr="00B47C07">
        <w:t>д</w:t>
      </w:r>
      <w:r w:rsidRPr="00B47C07">
        <w:t>ставить участнику конкурса в письменной форме или в форме электронного документа соотве</w:t>
      </w:r>
      <w:r w:rsidRPr="00B47C07">
        <w:t>т</w:t>
      </w:r>
      <w:r w:rsidRPr="00B47C07">
        <w:t>ствующие разъяснения.</w:t>
      </w:r>
    </w:p>
    <w:p w:rsidR="00E36D5C" w:rsidRPr="00F33633" w:rsidRDefault="00E36D5C" w:rsidP="0083335C">
      <w:pPr>
        <w:pStyle w:val="a"/>
        <w:spacing w:after="0" w:line="240" w:lineRule="auto"/>
        <w:jc w:val="both"/>
        <w:rPr>
          <w:rFonts w:ascii="Times New Roman" w:hAnsi="Times New Roman"/>
          <w:sz w:val="16"/>
          <w:szCs w:val="16"/>
          <w:lang w:val="ru-RU"/>
        </w:rPr>
      </w:pPr>
    </w:p>
    <w:p w:rsidR="00E36D5C" w:rsidRPr="00F33633" w:rsidRDefault="00E36D5C" w:rsidP="0083335C">
      <w:pPr>
        <w:pStyle w:val="a"/>
        <w:spacing w:after="0" w:line="240" w:lineRule="auto"/>
        <w:jc w:val="center"/>
        <w:rPr>
          <w:rFonts w:ascii="Times New Roman" w:hAnsi="Times New Roman"/>
          <w:b/>
          <w:sz w:val="28"/>
          <w:szCs w:val="28"/>
          <w:lang w:val="ru-RU"/>
        </w:rPr>
      </w:pPr>
      <w:r w:rsidRPr="00F33633">
        <w:rPr>
          <w:rFonts w:ascii="Times New Roman" w:hAnsi="Times New Roman"/>
          <w:b/>
          <w:sz w:val="28"/>
          <w:szCs w:val="28"/>
          <w:lang w:val="ru-RU"/>
        </w:rPr>
        <w:t>20.РАЗМЕР АРЕНДНОЙ ПЛАТЫ, ФОРМА, ПОРЯДОК</w:t>
      </w:r>
    </w:p>
    <w:p w:rsidR="00E36D5C" w:rsidRPr="00F33633" w:rsidRDefault="00E36D5C" w:rsidP="0083335C">
      <w:pPr>
        <w:pStyle w:val="a"/>
        <w:spacing w:after="0" w:line="240" w:lineRule="auto"/>
        <w:jc w:val="center"/>
        <w:rPr>
          <w:rFonts w:ascii="Times New Roman" w:hAnsi="Times New Roman"/>
          <w:b/>
          <w:sz w:val="28"/>
          <w:szCs w:val="28"/>
          <w:lang w:val="ru-RU"/>
        </w:rPr>
      </w:pPr>
      <w:r w:rsidRPr="00F33633">
        <w:rPr>
          <w:rFonts w:ascii="Times New Roman" w:hAnsi="Times New Roman"/>
          <w:b/>
          <w:sz w:val="28"/>
          <w:szCs w:val="28"/>
          <w:lang w:val="ru-RU"/>
        </w:rPr>
        <w:t>И СРОКИ ЕЕ ВНЕСЕНИЯ</w:t>
      </w:r>
    </w:p>
    <w:p w:rsidR="00E36D5C" w:rsidRPr="00004A7C" w:rsidRDefault="00E36D5C" w:rsidP="0083335C">
      <w:pPr>
        <w:spacing w:after="0"/>
      </w:pPr>
      <w:r>
        <w:tab/>
      </w:r>
      <w:r w:rsidRPr="00004A7C">
        <w:t>20.1.Размером арендной платы в месяц за аренду Имущества является цена договора, предложенная победителем конкурса.</w:t>
      </w:r>
    </w:p>
    <w:p w:rsidR="00E36D5C" w:rsidRPr="00004A7C" w:rsidRDefault="00E36D5C" w:rsidP="0083335C">
      <w:pPr>
        <w:spacing w:after="0"/>
        <w:rPr>
          <w:rFonts w:eastAsia="Arial Unicode MS"/>
        </w:rPr>
      </w:pPr>
      <w:r>
        <w:rPr>
          <w:rFonts w:eastAsia="Arial Unicode MS"/>
        </w:rPr>
        <w:tab/>
      </w:r>
      <w:r w:rsidRPr="00004A7C">
        <w:rPr>
          <w:rFonts w:eastAsia="Arial Unicode MS"/>
        </w:rPr>
        <w:t>20.2.Форма, порядок и сроки внесения арендной платы определяются договором аренды.</w:t>
      </w:r>
    </w:p>
    <w:p w:rsidR="00E36D5C" w:rsidRPr="00004A7C" w:rsidRDefault="00E36D5C" w:rsidP="0083335C">
      <w:pPr>
        <w:spacing w:after="0"/>
        <w:rPr>
          <w:rFonts w:eastAsia="Arial Unicode MS"/>
        </w:rPr>
      </w:pPr>
      <w:r>
        <w:rPr>
          <w:rFonts w:eastAsia="Arial Unicode MS"/>
        </w:rPr>
        <w:tab/>
      </w:r>
      <w:r w:rsidRPr="00004A7C">
        <w:rPr>
          <w:rFonts w:eastAsia="Arial Unicode MS"/>
        </w:rPr>
        <w:t>20.3.Порядок пересмотра цены договора определен в пункте 10.1 настоящей конкурсной документации.</w:t>
      </w:r>
    </w:p>
    <w:p w:rsidR="00E36D5C" w:rsidRPr="00004A7C" w:rsidRDefault="00E36D5C" w:rsidP="0083335C">
      <w:pPr>
        <w:pStyle w:val="a"/>
        <w:spacing w:after="0" w:line="240" w:lineRule="auto"/>
        <w:jc w:val="both"/>
        <w:rPr>
          <w:rFonts w:ascii="Times New Roman" w:hAnsi="Times New Roman"/>
          <w:sz w:val="16"/>
          <w:szCs w:val="16"/>
          <w:lang w:val="ru-RU"/>
        </w:rPr>
      </w:pPr>
    </w:p>
    <w:p w:rsidR="00E36D5C" w:rsidRPr="00F33633" w:rsidRDefault="00E36D5C" w:rsidP="0083335C">
      <w:pPr>
        <w:pStyle w:val="a"/>
        <w:spacing w:after="0" w:line="240" w:lineRule="auto"/>
        <w:jc w:val="center"/>
        <w:rPr>
          <w:rFonts w:ascii="Times New Roman" w:hAnsi="Times New Roman"/>
          <w:b/>
          <w:sz w:val="28"/>
          <w:szCs w:val="28"/>
          <w:lang w:val="ru-RU"/>
        </w:rPr>
      </w:pPr>
      <w:r w:rsidRPr="00F33633">
        <w:rPr>
          <w:rFonts w:ascii="Times New Roman" w:hAnsi="Times New Roman"/>
          <w:b/>
          <w:sz w:val="28"/>
          <w:szCs w:val="28"/>
          <w:lang w:val="ru-RU"/>
        </w:rPr>
        <w:t>21.РАЗМЕР ОБЕСПЕЧЕНИЯ ИСПОЛНЕНИЯ ДОГОВОРА</w:t>
      </w:r>
    </w:p>
    <w:p w:rsidR="00E36D5C" w:rsidRPr="00B47C07" w:rsidRDefault="00E36D5C" w:rsidP="0083335C">
      <w:pPr>
        <w:spacing w:after="0"/>
        <w:rPr>
          <w:rFonts w:eastAsia="Arial Unicode MS"/>
        </w:rPr>
      </w:pPr>
      <w:r>
        <w:rPr>
          <w:rFonts w:eastAsia="Arial Unicode MS"/>
        </w:rPr>
        <w:tab/>
      </w:r>
      <w:r w:rsidRPr="00B47C07">
        <w:rPr>
          <w:rFonts w:eastAsia="Arial Unicode MS"/>
        </w:rPr>
        <w:t>21.1.Обеспечение исполнения договора аренды Имущества -  не установлено.</w:t>
      </w:r>
    </w:p>
    <w:p w:rsidR="00E36D5C" w:rsidRPr="005F2BF7" w:rsidRDefault="00E36D5C" w:rsidP="0083335C">
      <w:pPr>
        <w:pStyle w:val="a"/>
        <w:spacing w:after="0" w:line="240" w:lineRule="auto"/>
        <w:jc w:val="center"/>
        <w:rPr>
          <w:rFonts w:ascii="Times New Roman" w:hAnsi="Times New Roman"/>
          <w:b/>
          <w:sz w:val="16"/>
          <w:szCs w:val="16"/>
          <w:lang w:val="ru-RU"/>
        </w:rPr>
      </w:pPr>
    </w:p>
    <w:p w:rsidR="00E36D5C" w:rsidRPr="00F33633" w:rsidRDefault="00E36D5C" w:rsidP="0083335C">
      <w:pPr>
        <w:pStyle w:val="a"/>
        <w:spacing w:after="0" w:line="240" w:lineRule="auto"/>
        <w:jc w:val="center"/>
        <w:rPr>
          <w:rFonts w:ascii="Times New Roman" w:hAnsi="Times New Roman"/>
          <w:b/>
          <w:sz w:val="28"/>
          <w:szCs w:val="28"/>
          <w:lang w:val="ru-RU"/>
        </w:rPr>
      </w:pPr>
      <w:r w:rsidRPr="00F33633">
        <w:rPr>
          <w:rFonts w:ascii="Times New Roman" w:hAnsi="Times New Roman"/>
          <w:b/>
          <w:sz w:val="28"/>
          <w:szCs w:val="28"/>
          <w:lang w:val="ru-RU"/>
        </w:rPr>
        <w:t>22.СРОК ПОДПИСАНИЯ ДОГОВОРА АРЕНДЫ</w:t>
      </w:r>
    </w:p>
    <w:p w:rsidR="00E36D5C" w:rsidRPr="00884863" w:rsidRDefault="00E36D5C" w:rsidP="0083335C">
      <w:pPr>
        <w:spacing w:after="0"/>
      </w:pPr>
      <w:r>
        <w:tab/>
      </w:r>
      <w:r w:rsidRPr="00004A7C">
        <w:t>22.1.Организатор конкурса в течение пяти рабочих дней с даты подписания членами ко</w:t>
      </w:r>
      <w:r w:rsidRPr="00004A7C">
        <w:t>н</w:t>
      </w:r>
      <w:r w:rsidRPr="00004A7C">
        <w:t>курсной комиссии протокола оценки и сопоставления заявок на участие в конкурсе направляет проект договора аренды. Победителю конкурса.</w:t>
      </w:r>
      <w:r>
        <w:t xml:space="preserve"> (Приложение №3 к конкурсной документации).</w:t>
      </w:r>
    </w:p>
    <w:p w:rsidR="00E36D5C" w:rsidRPr="00B47C07" w:rsidRDefault="00E36D5C" w:rsidP="0083335C">
      <w:pPr>
        <w:spacing w:after="0"/>
      </w:pPr>
      <w:r w:rsidRPr="00B47C07">
        <w:t>Договор аренды должен быть подписан в течение 5 дней с момента получения победителем конкурса проекта договора аренды.</w:t>
      </w:r>
    </w:p>
    <w:p w:rsidR="00E36D5C" w:rsidRDefault="00E36D5C" w:rsidP="0083335C">
      <w:pPr>
        <w:spacing w:after="0"/>
      </w:pPr>
      <w:r>
        <w:tab/>
      </w:r>
      <w:r w:rsidRPr="00004A7C">
        <w:t>22.2.При заключении и исполнении договора изменение условий договора, указанных в документации о конкурсе, по соглашению сторон и в одностороннем порядке не допускается.</w:t>
      </w:r>
    </w:p>
    <w:p w:rsidR="00E36D5C" w:rsidRPr="005F2BF7" w:rsidRDefault="00E36D5C" w:rsidP="0083335C">
      <w:pPr>
        <w:pStyle w:val="a"/>
        <w:spacing w:after="0" w:line="240" w:lineRule="auto"/>
        <w:jc w:val="center"/>
        <w:rPr>
          <w:rFonts w:ascii="Times New Roman" w:hAnsi="Times New Roman"/>
          <w:b/>
          <w:sz w:val="16"/>
          <w:szCs w:val="16"/>
          <w:lang w:val="ru-RU"/>
        </w:rPr>
      </w:pPr>
    </w:p>
    <w:p w:rsidR="00E36D5C" w:rsidRDefault="00E36D5C" w:rsidP="0083335C">
      <w:pPr>
        <w:pStyle w:val="a"/>
        <w:spacing w:after="0" w:line="240" w:lineRule="auto"/>
        <w:jc w:val="center"/>
        <w:rPr>
          <w:rFonts w:ascii="Times New Roman" w:hAnsi="Times New Roman"/>
          <w:b/>
          <w:sz w:val="28"/>
          <w:szCs w:val="28"/>
          <w:lang w:val="ru-RU"/>
        </w:rPr>
      </w:pPr>
      <w:r w:rsidRPr="00C23164">
        <w:rPr>
          <w:rFonts w:ascii="Times New Roman" w:hAnsi="Times New Roman"/>
          <w:b/>
          <w:sz w:val="28"/>
          <w:szCs w:val="28"/>
          <w:lang w:val="ru-RU"/>
        </w:rPr>
        <w:t>2</w:t>
      </w:r>
      <w:r>
        <w:rPr>
          <w:rFonts w:ascii="Times New Roman" w:hAnsi="Times New Roman"/>
          <w:b/>
          <w:sz w:val="28"/>
          <w:szCs w:val="28"/>
          <w:lang w:val="ru-RU"/>
        </w:rPr>
        <w:t>3</w:t>
      </w:r>
      <w:r w:rsidRPr="00C23164">
        <w:rPr>
          <w:rFonts w:ascii="Times New Roman" w:hAnsi="Times New Roman"/>
          <w:b/>
          <w:sz w:val="28"/>
          <w:szCs w:val="28"/>
          <w:lang w:val="ru-RU"/>
        </w:rPr>
        <w:t>.</w:t>
      </w:r>
      <w:r>
        <w:rPr>
          <w:rFonts w:ascii="Times New Roman" w:hAnsi="Times New Roman"/>
          <w:b/>
          <w:sz w:val="28"/>
          <w:szCs w:val="28"/>
          <w:lang w:val="ru-RU"/>
        </w:rPr>
        <w:t xml:space="preserve"> ДАТА, ВРЕМЯ ПРОВЕДЕНИЯ ОСМОТРА ИМУЩЕСТВА</w:t>
      </w:r>
    </w:p>
    <w:p w:rsidR="00E36D5C" w:rsidRDefault="00E36D5C" w:rsidP="0083335C">
      <w:pPr>
        <w:spacing w:after="0"/>
      </w:pPr>
      <w:r>
        <w:tab/>
      </w:r>
      <w:r w:rsidRPr="00C23164">
        <w:t>23.1.Проведения осмотра осуществляется без взимания платы.</w:t>
      </w:r>
    </w:p>
    <w:p w:rsidR="00E36D5C" w:rsidRPr="00E51C28" w:rsidRDefault="00E36D5C" w:rsidP="0083335C">
      <w:pPr>
        <w:spacing w:after="0"/>
      </w:pPr>
      <w:r w:rsidRPr="00E51C28">
        <w:tab/>
        <w:t>23.2.Даты проведения осмотра 05.03.2012 по 06.04.2012. с 08-00 до 09-00.</w:t>
      </w:r>
    </w:p>
    <w:p w:rsidR="00E36D5C" w:rsidRDefault="00E36D5C" w:rsidP="0083335C">
      <w:pPr>
        <w:pStyle w:val="a"/>
        <w:spacing w:after="0" w:line="240" w:lineRule="auto"/>
        <w:jc w:val="right"/>
        <w:rPr>
          <w:rFonts w:ascii="Times New Roman" w:eastAsia="Arial Unicode MS" w:hAnsi="Times New Roman"/>
          <w:sz w:val="28"/>
          <w:szCs w:val="28"/>
          <w:lang w:val="ru-RU"/>
        </w:rPr>
      </w:pPr>
      <w:r w:rsidRPr="00C23164">
        <w:rPr>
          <w:rFonts w:ascii="Times New Roman" w:eastAsia="Arial Unicode MS" w:hAnsi="Times New Roman"/>
          <w:sz w:val="28"/>
          <w:szCs w:val="28"/>
          <w:lang w:val="ru-RU"/>
        </w:rPr>
        <w:br w:type="page"/>
      </w:r>
    </w:p>
    <w:p w:rsidR="00E36D5C" w:rsidRDefault="00E36D5C" w:rsidP="0083335C">
      <w:pPr>
        <w:tabs>
          <w:tab w:val="left" w:pos="990"/>
        </w:tabs>
        <w:spacing w:after="0"/>
      </w:pPr>
    </w:p>
    <w:p w:rsidR="00E36D5C" w:rsidRPr="00E12EE6" w:rsidRDefault="00E36D5C" w:rsidP="0083335C">
      <w:pPr>
        <w:pStyle w:val="a"/>
        <w:spacing w:after="0" w:line="240" w:lineRule="auto"/>
        <w:jc w:val="right"/>
        <w:rPr>
          <w:rFonts w:ascii="Times New Roman" w:eastAsia="Arial Unicode MS" w:hAnsi="Times New Roman"/>
          <w:b/>
          <w:sz w:val="28"/>
          <w:lang w:val="ru-RU"/>
        </w:rPr>
      </w:pPr>
      <w:r>
        <w:rPr>
          <w:rFonts w:ascii="Times New Roman" w:eastAsia="Arial Unicode MS" w:hAnsi="Times New Roman"/>
          <w:b/>
          <w:sz w:val="28"/>
          <w:lang w:val="ru-RU"/>
        </w:rPr>
        <w:t>Приложение</w:t>
      </w:r>
      <w:r w:rsidRPr="005F2BF7">
        <w:rPr>
          <w:rFonts w:ascii="Times New Roman" w:eastAsia="Arial Unicode MS" w:hAnsi="Times New Roman"/>
          <w:b/>
          <w:sz w:val="28"/>
        </w:rPr>
        <w:t xml:space="preserve"> №</w:t>
      </w:r>
      <w:r>
        <w:rPr>
          <w:rFonts w:ascii="Times New Roman" w:eastAsia="Arial Unicode MS" w:hAnsi="Times New Roman"/>
          <w:b/>
          <w:sz w:val="28"/>
          <w:lang w:val="ru-RU"/>
        </w:rPr>
        <w:t>1</w:t>
      </w:r>
    </w:p>
    <w:p w:rsidR="00E36D5C" w:rsidRPr="00B47C07" w:rsidRDefault="00E36D5C" w:rsidP="0083335C">
      <w:pPr>
        <w:pStyle w:val="a"/>
        <w:spacing w:after="0" w:line="240" w:lineRule="auto"/>
        <w:jc w:val="right"/>
        <w:rPr>
          <w:rFonts w:ascii="Times New Roman" w:eastAsia="Arial Unicode MS" w:hAnsi="Times New Roman"/>
          <w:sz w:val="28"/>
        </w:rPr>
      </w:pPr>
      <w:r w:rsidRPr="00B47C07">
        <w:rPr>
          <w:rFonts w:ascii="Times New Roman" w:eastAsia="Arial Unicode MS" w:hAnsi="Times New Roman"/>
          <w:sz w:val="28"/>
        </w:rPr>
        <w:t xml:space="preserve">к конкурсной документации  </w:t>
      </w:r>
    </w:p>
    <w:p w:rsidR="00E36D5C" w:rsidRPr="00B80785" w:rsidRDefault="00E36D5C" w:rsidP="0083335C">
      <w:pPr>
        <w:spacing w:after="0"/>
        <w:jc w:val="right"/>
        <w:rPr>
          <w:rFonts w:eastAsia="Arial Unicode MS"/>
        </w:rPr>
      </w:pPr>
      <w:r w:rsidRPr="00B80785">
        <w:rPr>
          <w:rFonts w:eastAsia="Arial Unicode MS"/>
        </w:rPr>
        <w:tab/>
      </w:r>
      <w:r w:rsidRPr="00B80785">
        <w:rPr>
          <w:rFonts w:eastAsia="Arial Unicode MS"/>
        </w:rPr>
        <w:tab/>
      </w:r>
      <w:r w:rsidRPr="00B80785">
        <w:rPr>
          <w:rFonts w:eastAsia="Arial Unicode MS"/>
        </w:rPr>
        <w:tab/>
      </w:r>
      <w:r w:rsidRPr="00B80785">
        <w:rPr>
          <w:rFonts w:eastAsia="Arial Unicode MS"/>
        </w:rPr>
        <w:tab/>
      </w:r>
    </w:p>
    <w:tbl>
      <w:tblPr>
        <w:tblW w:w="0" w:type="auto"/>
        <w:tblBorders>
          <w:top w:val="triple" w:sz="4" w:space="0" w:color="auto"/>
          <w:left w:val="triple" w:sz="4" w:space="0" w:color="auto"/>
          <w:bottom w:val="triple" w:sz="4" w:space="0" w:color="auto"/>
          <w:right w:val="triple" w:sz="4" w:space="0" w:color="auto"/>
          <w:insideH w:val="triple" w:sz="4" w:space="0" w:color="auto"/>
          <w:insideV w:val="triple" w:sz="4" w:space="0" w:color="auto"/>
        </w:tblBorders>
        <w:tblLayout w:type="fixed"/>
        <w:tblLook w:val="01E0"/>
      </w:tblPr>
      <w:tblGrid>
        <w:gridCol w:w="10068"/>
      </w:tblGrid>
      <w:tr w:rsidR="00E36D5C" w:rsidRPr="00B80785">
        <w:tc>
          <w:tcPr>
            <w:tcW w:w="10068" w:type="dxa"/>
          </w:tcPr>
          <w:p w:rsidR="00E36D5C" w:rsidRPr="00ED4BCE" w:rsidRDefault="00E36D5C" w:rsidP="0083335C">
            <w:pPr>
              <w:shd w:val="clear" w:color="auto" w:fill="FFFFFF"/>
              <w:spacing w:after="0"/>
              <w:jc w:val="center"/>
              <w:rPr>
                <w:b/>
                <w:bCs/>
                <w:spacing w:val="20"/>
                <w:sz w:val="20"/>
                <w:szCs w:val="20"/>
              </w:rPr>
            </w:pPr>
          </w:p>
          <w:p w:rsidR="00E36D5C" w:rsidRPr="00ED4BCE" w:rsidRDefault="00E36D5C" w:rsidP="0083335C">
            <w:pPr>
              <w:shd w:val="clear" w:color="auto" w:fill="FFFFFF"/>
              <w:spacing w:after="0"/>
              <w:jc w:val="center"/>
              <w:rPr>
                <w:b/>
                <w:bCs/>
                <w:spacing w:val="20"/>
              </w:rPr>
            </w:pPr>
            <w:r w:rsidRPr="00ED4BCE">
              <w:rPr>
                <w:b/>
                <w:bCs/>
                <w:spacing w:val="20"/>
              </w:rPr>
              <w:t xml:space="preserve">ЗАЯВКА </w:t>
            </w:r>
          </w:p>
          <w:p w:rsidR="00E36D5C" w:rsidRDefault="00E36D5C" w:rsidP="0083335C">
            <w:pPr>
              <w:shd w:val="clear" w:color="auto" w:fill="FFFFFF"/>
              <w:spacing w:after="0"/>
              <w:jc w:val="center"/>
              <w:rPr>
                <w:b/>
              </w:rPr>
            </w:pPr>
            <w:r w:rsidRPr="00ED4BCE">
              <w:rPr>
                <w:b/>
              </w:rPr>
              <w:t>на участие в открытом конкурсе на право заключения договора аренды</w:t>
            </w:r>
          </w:p>
          <w:p w:rsidR="00E36D5C" w:rsidRDefault="00E36D5C" w:rsidP="0083335C">
            <w:pPr>
              <w:shd w:val="clear" w:color="auto" w:fill="FFFFFF"/>
              <w:spacing w:after="0"/>
              <w:jc w:val="center"/>
              <w:rPr>
                <w:b/>
              </w:rPr>
            </w:pPr>
            <w:r>
              <w:rPr>
                <w:b/>
              </w:rPr>
              <w:t>тепловых сетей, расположенных в границах Коммунарского сельского поселения</w:t>
            </w:r>
          </w:p>
          <w:p w:rsidR="00E36D5C" w:rsidRPr="00ED4BCE" w:rsidRDefault="00E36D5C" w:rsidP="0083335C">
            <w:pPr>
              <w:shd w:val="clear" w:color="auto" w:fill="FFFFFF"/>
              <w:spacing w:after="0"/>
              <w:jc w:val="center"/>
              <w:rPr>
                <w:b/>
                <w:bCs/>
                <w:spacing w:val="1"/>
              </w:rPr>
            </w:pPr>
            <w:r w:rsidRPr="00ED4BCE">
              <w:rPr>
                <w:b/>
                <w:bCs/>
                <w:spacing w:val="1"/>
              </w:rPr>
              <w:t>1. Сведения об участнике конкурса:</w:t>
            </w:r>
          </w:p>
          <w:p w:rsidR="00E36D5C" w:rsidRPr="00ED4BCE" w:rsidRDefault="00E36D5C" w:rsidP="0083335C">
            <w:pPr>
              <w:shd w:val="clear" w:color="auto" w:fill="FFFFFF"/>
              <w:spacing w:after="0"/>
              <w:jc w:val="center"/>
              <w:rPr>
                <w:b/>
              </w:rPr>
            </w:pPr>
          </w:p>
          <w:p w:rsidR="00E36D5C" w:rsidRPr="00ED4BCE" w:rsidRDefault="00E36D5C" w:rsidP="0083335C">
            <w:pPr>
              <w:shd w:val="clear" w:color="auto" w:fill="FFFFFF"/>
              <w:spacing w:after="0"/>
              <w:jc w:val="center"/>
              <w:rPr>
                <w:b/>
              </w:rPr>
            </w:pPr>
            <w:r w:rsidRPr="00ED4BCE">
              <w:rPr>
                <w:b/>
              </w:rPr>
              <w:t>ФИЗИЧЕСКОЕ ЛИЦО</w:t>
            </w:r>
          </w:p>
          <w:p w:rsidR="00E36D5C" w:rsidRPr="00ED4BCE" w:rsidRDefault="00E36D5C" w:rsidP="0083335C">
            <w:pPr>
              <w:shd w:val="clear" w:color="auto" w:fill="FFFFFF"/>
              <w:tabs>
                <w:tab w:val="left" w:leader="underscore" w:pos="10065"/>
              </w:tabs>
              <w:spacing w:after="0"/>
              <w:rPr>
                <w:spacing w:val="-11"/>
              </w:rPr>
            </w:pPr>
          </w:p>
          <w:p w:rsidR="00E36D5C" w:rsidRPr="00ED4BCE" w:rsidRDefault="00E36D5C" w:rsidP="0083335C">
            <w:pPr>
              <w:shd w:val="clear" w:color="auto" w:fill="FFFFFF"/>
              <w:tabs>
                <w:tab w:val="left" w:leader="underscore" w:pos="10065"/>
              </w:tabs>
              <w:spacing w:after="0"/>
              <w:rPr>
                <w:spacing w:val="-11"/>
              </w:rPr>
            </w:pPr>
            <w:r w:rsidRPr="00ED4BCE">
              <w:rPr>
                <w:spacing w:val="-11"/>
              </w:rPr>
              <w:t>1.1._______________________________________________________________________________________</w:t>
            </w:r>
          </w:p>
          <w:p w:rsidR="00E36D5C" w:rsidRPr="00ED4BCE" w:rsidRDefault="00E36D5C" w:rsidP="0083335C">
            <w:pPr>
              <w:shd w:val="clear" w:color="auto" w:fill="FFFFFF"/>
              <w:spacing w:after="0"/>
              <w:jc w:val="center"/>
              <w:rPr>
                <w:b/>
                <w:vertAlign w:val="superscript"/>
              </w:rPr>
            </w:pPr>
            <w:r w:rsidRPr="00ED4BCE">
              <w:rPr>
                <w:vertAlign w:val="superscript"/>
              </w:rPr>
              <w:t xml:space="preserve"> (ф.и.о. физического лица)</w:t>
            </w:r>
          </w:p>
          <w:p w:rsidR="00E36D5C" w:rsidRPr="00ED4BCE" w:rsidRDefault="00E36D5C" w:rsidP="0083335C">
            <w:pPr>
              <w:shd w:val="clear" w:color="auto" w:fill="FFFFFF"/>
              <w:spacing w:after="0"/>
              <w:rPr>
                <w:spacing w:val="-3"/>
              </w:rPr>
            </w:pPr>
            <w:r w:rsidRPr="00ED4BCE">
              <w:rPr>
                <w:spacing w:val="1"/>
              </w:rPr>
              <w:t>1.2.</w:t>
            </w:r>
            <w:r w:rsidRPr="00ED4BCE">
              <w:rPr>
                <w:spacing w:val="-3"/>
              </w:rPr>
              <w:t>Паспорт: серия_________ № ____________ выдан _____________________________________</w:t>
            </w:r>
          </w:p>
          <w:p w:rsidR="00E36D5C" w:rsidRPr="00B80785" w:rsidRDefault="00E36D5C" w:rsidP="0083335C">
            <w:pPr>
              <w:shd w:val="clear" w:color="auto" w:fill="FFFFFF"/>
              <w:spacing w:after="0"/>
            </w:pPr>
            <w:r w:rsidRPr="00ED4BCE">
              <w:rPr>
                <w:spacing w:val="-3"/>
              </w:rPr>
              <w:t>дата выдачи__________________</w:t>
            </w:r>
          </w:p>
          <w:p w:rsidR="00E36D5C" w:rsidRPr="00B80785" w:rsidRDefault="00E36D5C" w:rsidP="0083335C">
            <w:pPr>
              <w:shd w:val="clear" w:color="auto" w:fill="FFFFFF"/>
              <w:tabs>
                <w:tab w:val="left" w:leader="underscore" w:pos="10065"/>
              </w:tabs>
              <w:spacing w:after="0"/>
              <w:jc w:val="left"/>
            </w:pPr>
            <w:r w:rsidRPr="00B80785">
              <w:t>Зарегистрирован (проживает) по адресу:_______________________________________________</w:t>
            </w:r>
          </w:p>
          <w:p w:rsidR="00E36D5C" w:rsidRPr="00B80785" w:rsidRDefault="00E36D5C" w:rsidP="0083335C">
            <w:pPr>
              <w:shd w:val="clear" w:color="auto" w:fill="FFFFFF"/>
              <w:tabs>
                <w:tab w:val="left" w:leader="underscore" w:pos="10065"/>
              </w:tabs>
              <w:spacing w:after="0"/>
            </w:pPr>
            <w:r w:rsidRPr="00B80785">
              <w:t>__________________________________________________________________________________</w:t>
            </w:r>
          </w:p>
          <w:p w:rsidR="00E36D5C" w:rsidRPr="00B80785" w:rsidRDefault="00E36D5C" w:rsidP="0083335C">
            <w:pPr>
              <w:shd w:val="clear" w:color="auto" w:fill="FFFFFF"/>
              <w:spacing w:after="0"/>
            </w:pPr>
            <w:r w:rsidRPr="00ED4BCE">
              <w:rPr>
                <w:spacing w:val="-6"/>
              </w:rPr>
              <w:t>1.3.Телефон _____________________</w:t>
            </w:r>
          </w:p>
          <w:p w:rsidR="00E36D5C" w:rsidRPr="00B80785" w:rsidRDefault="00E36D5C" w:rsidP="0083335C">
            <w:pPr>
              <w:shd w:val="clear" w:color="auto" w:fill="FFFFFF"/>
              <w:tabs>
                <w:tab w:val="left" w:leader="underscore" w:pos="5357"/>
                <w:tab w:val="left" w:leader="underscore" w:pos="6466"/>
                <w:tab w:val="left" w:leader="underscore" w:pos="8986"/>
              </w:tabs>
              <w:spacing w:after="0"/>
            </w:pPr>
            <w:r w:rsidRPr="00ED4BCE">
              <w:rPr>
                <w:spacing w:val="-2"/>
              </w:rPr>
              <w:t xml:space="preserve">Подпись заявителя </w:t>
            </w:r>
            <w:r w:rsidRPr="00B80785">
              <w:t>(представителя)  _____________________</w:t>
            </w:r>
          </w:p>
          <w:p w:rsidR="00E36D5C" w:rsidRPr="00B80785" w:rsidRDefault="00E36D5C" w:rsidP="0083335C">
            <w:pPr>
              <w:shd w:val="clear" w:color="auto" w:fill="FFFFFF"/>
              <w:tabs>
                <w:tab w:val="left" w:pos="5670"/>
                <w:tab w:val="left" w:pos="6237"/>
                <w:tab w:val="left" w:pos="7088"/>
              </w:tabs>
              <w:spacing w:after="0"/>
              <w:jc w:val="right"/>
            </w:pPr>
            <w:r w:rsidRPr="00B80785">
              <w:t xml:space="preserve">                              «___»__________20___года</w:t>
            </w:r>
          </w:p>
          <w:p w:rsidR="00E36D5C" w:rsidRPr="00ED4BCE" w:rsidRDefault="00E36D5C" w:rsidP="0083335C">
            <w:pPr>
              <w:shd w:val="clear" w:color="auto" w:fill="FFFFFF"/>
              <w:spacing w:after="0"/>
              <w:jc w:val="center"/>
              <w:rPr>
                <w:b/>
              </w:rPr>
            </w:pPr>
          </w:p>
          <w:p w:rsidR="00E36D5C" w:rsidRPr="00ED4BCE" w:rsidRDefault="00E36D5C" w:rsidP="0083335C">
            <w:pPr>
              <w:shd w:val="clear" w:color="auto" w:fill="FFFFFF"/>
              <w:spacing w:after="0"/>
              <w:jc w:val="center"/>
              <w:rPr>
                <w:b/>
              </w:rPr>
            </w:pPr>
            <w:r w:rsidRPr="00ED4BCE">
              <w:rPr>
                <w:b/>
              </w:rPr>
              <w:t>ИНДИВИДУАЛЬНЫЙ ПРЕДПРИНИМАТЕЛЬ</w:t>
            </w:r>
          </w:p>
          <w:p w:rsidR="00E36D5C" w:rsidRPr="00ED4BCE" w:rsidRDefault="00E36D5C" w:rsidP="0083335C">
            <w:pPr>
              <w:shd w:val="clear" w:color="auto" w:fill="FFFFFF"/>
              <w:tabs>
                <w:tab w:val="left" w:leader="underscore" w:pos="10065"/>
              </w:tabs>
              <w:spacing w:after="0"/>
              <w:rPr>
                <w:spacing w:val="-11"/>
              </w:rPr>
            </w:pPr>
            <w:r w:rsidRPr="00ED4BCE">
              <w:rPr>
                <w:spacing w:val="-11"/>
              </w:rPr>
              <w:t>1.4._______________________________________________________________________________________</w:t>
            </w:r>
          </w:p>
          <w:p w:rsidR="00E36D5C" w:rsidRPr="00ED4BCE" w:rsidRDefault="00E36D5C" w:rsidP="0083335C">
            <w:pPr>
              <w:shd w:val="clear" w:color="auto" w:fill="FFFFFF"/>
              <w:spacing w:after="0"/>
              <w:jc w:val="center"/>
              <w:rPr>
                <w:b/>
                <w:vertAlign w:val="superscript"/>
              </w:rPr>
            </w:pPr>
            <w:r w:rsidRPr="00ED4BCE">
              <w:rPr>
                <w:vertAlign w:val="superscript"/>
              </w:rPr>
              <w:t xml:space="preserve"> (ф.и.о. физического лица)</w:t>
            </w:r>
          </w:p>
          <w:p w:rsidR="00E36D5C" w:rsidRPr="00ED4BCE" w:rsidRDefault="00E36D5C" w:rsidP="0083335C">
            <w:pPr>
              <w:shd w:val="clear" w:color="auto" w:fill="FFFFFF"/>
              <w:spacing w:after="0"/>
              <w:rPr>
                <w:spacing w:val="-3"/>
              </w:rPr>
            </w:pPr>
            <w:r w:rsidRPr="00ED4BCE">
              <w:rPr>
                <w:spacing w:val="1"/>
              </w:rPr>
              <w:t>1.5.</w:t>
            </w:r>
            <w:r w:rsidRPr="00ED4BCE">
              <w:rPr>
                <w:spacing w:val="-3"/>
              </w:rPr>
              <w:t>Паспорт: серия_________ № ____________ выдан _____________________________________</w:t>
            </w:r>
          </w:p>
          <w:p w:rsidR="00E36D5C" w:rsidRPr="00B80785" w:rsidRDefault="00E36D5C" w:rsidP="0083335C">
            <w:pPr>
              <w:shd w:val="clear" w:color="auto" w:fill="FFFFFF"/>
              <w:spacing w:after="0"/>
            </w:pPr>
            <w:r w:rsidRPr="00ED4BCE">
              <w:rPr>
                <w:spacing w:val="-3"/>
              </w:rPr>
              <w:t>дата выдачи__________________</w:t>
            </w:r>
          </w:p>
          <w:p w:rsidR="00E36D5C" w:rsidRPr="00B80785" w:rsidRDefault="00E36D5C" w:rsidP="0083335C">
            <w:pPr>
              <w:shd w:val="clear" w:color="auto" w:fill="FFFFFF"/>
              <w:tabs>
                <w:tab w:val="left" w:leader="underscore" w:pos="10065"/>
              </w:tabs>
              <w:spacing w:after="0"/>
              <w:jc w:val="left"/>
            </w:pPr>
            <w:r w:rsidRPr="00B80785">
              <w:t>Зарегистрирован (проживает) по адресу:_______________________________________________</w:t>
            </w:r>
          </w:p>
          <w:p w:rsidR="00E36D5C" w:rsidRPr="00B80785" w:rsidRDefault="00E36D5C" w:rsidP="0083335C">
            <w:pPr>
              <w:shd w:val="clear" w:color="auto" w:fill="FFFFFF"/>
              <w:tabs>
                <w:tab w:val="left" w:leader="underscore" w:pos="10065"/>
              </w:tabs>
              <w:spacing w:after="0"/>
            </w:pPr>
            <w:r w:rsidRPr="00B80785">
              <w:t>__________________________________________________________________________________</w:t>
            </w:r>
          </w:p>
          <w:p w:rsidR="00E36D5C" w:rsidRPr="00ED4BCE" w:rsidRDefault="00E36D5C" w:rsidP="0083335C">
            <w:pPr>
              <w:shd w:val="clear" w:color="auto" w:fill="FFFFFF"/>
              <w:tabs>
                <w:tab w:val="left" w:leader="underscore" w:pos="5357"/>
                <w:tab w:val="left" w:leader="underscore" w:pos="6466"/>
                <w:tab w:val="left" w:leader="underscore" w:pos="8986"/>
              </w:tabs>
              <w:spacing w:after="0"/>
              <w:rPr>
                <w:spacing w:val="-5"/>
              </w:rPr>
            </w:pPr>
            <w:r w:rsidRPr="00B80785">
              <w:t>1.6.Договор поручения (доверенность) №</w:t>
            </w:r>
            <w:r w:rsidRPr="00B80785">
              <w:tab/>
            </w:r>
            <w:r w:rsidRPr="00ED4BCE">
              <w:rPr>
                <w:spacing w:val="-4"/>
              </w:rPr>
              <w:t>от «___</w:t>
            </w:r>
            <w:r w:rsidRPr="00B80785">
              <w:t>»___________</w:t>
            </w:r>
            <w:r w:rsidRPr="00ED4BCE">
              <w:rPr>
                <w:spacing w:val="-5"/>
              </w:rPr>
              <w:t>20___года.</w:t>
            </w:r>
          </w:p>
          <w:p w:rsidR="00E36D5C" w:rsidRPr="00B80785" w:rsidRDefault="00E36D5C" w:rsidP="0083335C">
            <w:pPr>
              <w:shd w:val="clear" w:color="auto" w:fill="FFFFFF"/>
              <w:spacing w:after="0"/>
            </w:pPr>
            <w:r w:rsidRPr="00ED4BCE">
              <w:rPr>
                <w:spacing w:val="-6"/>
              </w:rPr>
              <w:t>1.7.Телефон _____________________</w:t>
            </w:r>
          </w:p>
          <w:p w:rsidR="00E36D5C" w:rsidRPr="00ED4BCE" w:rsidRDefault="00E36D5C" w:rsidP="0083335C">
            <w:pPr>
              <w:shd w:val="clear" w:color="auto" w:fill="FFFFFF"/>
              <w:tabs>
                <w:tab w:val="left" w:leader="underscore" w:pos="5357"/>
                <w:tab w:val="left" w:leader="underscore" w:pos="6466"/>
                <w:tab w:val="left" w:leader="underscore" w:pos="8986"/>
              </w:tabs>
              <w:spacing w:after="0"/>
              <w:rPr>
                <w:spacing w:val="-2"/>
              </w:rPr>
            </w:pPr>
            <w:r w:rsidRPr="00ED4BCE">
              <w:rPr>
                <w:spacing w:val="-2"/>
              </w:rPr>
              <w:t>1.8.ИНН_______________________</w:t>
            </w:r>
          </w:p>
          <w:p w:rsidR="00E36D5C" w:rsidRPr="00ED4BCE" w:rsidRDefault="00E36D5C" w:rsidP="0083335C">
            <w:pPr>
              <w:shd w:val="clear" w:color="auto" w:fill="FFFFFF"/>
              <w:tabs>
                <w:tab w:val="left" w:leader="underscore" w:pos="5357"/>
                <w:tab w:val="left" w:leader="underscore" w:pos="6466"/>
                <w:tab w:val="left" w:leader="underscore" w:pos="8986"/>
              </w:tabs>
              <w:spacing w:after="0"/>
              <w:rPr>
                <w:spacing w:val="-2"/>
              </w:rPr>
            </w:pPr>
            <w:r w:rsidRPr="00ED4BCE">
              <w:rPr>
                <w:spacing w:val="-2"/>
              </w:rPr>
              <w:t>1.9.Свидетельство о государственной регистрации физического лица в качестве индивидуальн</w:t>
            </w:r>
            <w:r w:rsidRPr="00ED4BCE">
              <w:rPr>
                <w:spacing w:val="-2"/>
              </w:rPr>
              <w:t>о</w:t>
            </w:r>
            <w:r w:rsidRPr="00ED4BCE">
              <w:rPr>
                <w:spacing w:val="-2"/>
              </w:rPr>
              <w:t xml:space="preserve">го предпринимателя серия _________ №____________________, </w:t>
            </w:r>
          </w:p>
          <w:p w:rsidR="00E36D5C" w:rsidRPr="00ED4BCE" w:rsidRDefault="00E36D5C" w:rsidP="0083335C">
            <w:pPr>
              <w:shd w:val="clear" w:color="auto" w:fill="FFFFFF"/>
              <w:tabs>
                <w:tab w:val="left" w:leader="underscore" w:pos="5357"/>
                <w:tab w:val="left" w:leader="underscore" w:pos="6466"/>
                <w:tab w:val="left" w:leader="underscore" w:pos="8986"/>
              </w:tabs>
              <w:spacing w:after="0"/>
              <w:rPr>
                <w:spacing w:val="-2"/>
              </w:rPr>
            </w:pPr>
            <w:r w:rsidRPr="00ED4BCE">
              <w:rPr>
                <w:spacing w:val="-2"/>
              </w:rPr>
              <w:t>выдано ____________________________________________________________________________</w:t>
            </w:r>
          </w:p>
          <w:p w:rsidR="00E36D5C" w:rsidRPr="00B80785" w:rsidRDefault="00E36D5C" w:rsidP="0083335C">
            <w:pPr>
              <w:shd w:val="clear" w:color="auto" w:fill="FFFFFF"/>
              <w:tabs>
                <w:tab w:val="left" w:leader="underscore" w:pos="5357"/>
                <w:tab w:val="left" w:leader="underscore" w:pos="6466"/>
                <w:tab w:val="left" w:leader="underscore" w:pos="8986"/>
              </w:tabs>
              <w:spacing w:after="0"/>
            </w:pPr>
            <w:r w:rsidRPr="00ED4BCE">
              <w:rPr>
                <w:spacing w:val="-2"/>
              </w:rPr>
              <w:t xml:space="preserve">Подпись заявителя </w:t>
            </w:r>
            <w:r w:rsidRPr="00B80785">
              <w:t>(представителя)  _____________________</w:t>
            </w:r>
          </w:p>
          <w:p w:rsidR="00E36D5C" w:rsidRPr="00B80785" w:rsidRDefault="00E36D5C" w:rsidP="0083335C">
            <w:pPr>
              <w:shd w:val="clear" w:color="auto" w:fill="FFFFFF"/>
              <w:tabs>
                <w:tab w:val="left" w:pos="5670"/>
                <w:tab w:val="left" w:pos="6237"/>
                <w:tab w:val="left" w:pos="7088"/>
              </w:tabs>
              <w:spacing w:after="0"/>
              <w:jc w:val="right"/>
            </w:pPr>
            <w:r w:rsidRPr="00B80785">
              <w:t xml:space="preserve">                              «___»__________20___года</w:t>
            </w:r>
          </w:p>
          <w:p w:rsidR="00E36D5C" w:rsidRPr="00B80785" w:rsidRDefault="00E36D5C" w:rsidP="0083335C">
            <w:pPr>
              <w:shd w:val="clear" w:color="auto" w:fill="FFFFFF"/>
              <w:tabs>
                <w:tab w:val="left" w:pos="5670"/>
                <w:tab w:val="left" w:pos="6237"/>
                <w:tab w:val="left" w:pos="7088"/>
              </w:tabs>
              <w:spacing w:after="0"/>
              <w:jc w:val="center"/>
            </w:pPr>
            <w:r w:rsidRPr="00B80785">
              <w:t>_________________________________________________________</w:t>
            </w:r>
          </w:p>
          <w:p w:rsidR="00E36D5C" w:rsidRPr="00ED4BCE" w:rsidRDefault="00E36D5C" w:rsidP="0083335C">
            <w:pPr>
              <w:shd w:val="clear" w:color="auto" w:fill="FFFFFF"/>
              <w:tabs>
                <w:tab w:val="left" w:leader="underscore" w:pos="10065"/>
              </w:tabs>
              <w:spacing w:after="0"/>
              <w:jc w:val="center"/>
              <w:rPr>
                <w:b/>
                <w:bCs/>
                <w:spacing w:val="1"/>
              </w:rPr>
            </w:pPr>
          </w:p>
          <w:p w:rsidR="00E36D5C" w:rsidRPr="00ED4BCE" w:rsidRDefault="00E36D5C" w:rsidP="0083335C">
            <w:pPr>
              <w:shd w:val="clear" w:color="auto" w:fill="FFFFFF"/>
              <w:tabs>
                <w:tab w:val="left" w:leader="underscore" w:pos="10065"/>
              </w:tabs>
              <w:spacing w:after="0"/>
              <w:jc w:val="center"/>
              <w:rPr>
                <w:b/>
                <w:bCs/>
                <w:spacing w:val="1"/>
              </w:rPr>
            </w:pPr>
            <w:r w:rsidRPr="00ED4BCE">
              <w:rPr>
                <w:b/>
                <w:bCs/>
                <w:spacing w:val="1"/>
              </w:rPr>
              <w:t>ЮРИДИЧЕСКОЕ ЛИЦО</w:t>
            </w:r>
          </w:p>
          <w:p w:rsidR="00E36D5C" w:rsidRPr="00ED4BCE" w:rsidRDefault="00E36D5C" w:rsidP="0083335C">
            <w:pPr>
              <w:shd w:val="clear" w:color="auto" w:fill="FFFFFF"/>
              <w:tabs>
                <w:tab w:val="left" w:leader="underscore" w:pos="10065"/>
              </w:tabs>
              <w:spacing w:after="0"/>
              <w:jc w:val="left"/>
              <w:rPr>
                <w:spacing w:val="-11"/>
              </w:rPr>
            </w:pPr>
            <w:r w:rsidRPr="00ED4BCE">
              <w:rPr>
                <w:spacing w:val="-11"/>
              </w:rPr>
              <w:t>1.10._______ _______________________________________________________________________________</w:t>
            </w:r>
          </w:p>
          <w:p w:rsidR="00E36D5C" w:rsidRPr="00B80785" w:rsidRDefault="00E36D5C" w:rsidP="0083335C">
            <w:pPr>
              <w:shd w:val="clear" w:color="auto" w:fill="FFFFFF"/>
              <w:spacing w:after="0"/>
              <w:jc w:val="center"/>
            </w:pPr>
            <w:r w:rsidRPr="00ED4BCE">
              <w:rPr>
                <w:vertAlign w:val="superscript"/>
              </w:rPr>
              <w:t>(полное наименование заявителя - юридического лица)</w:t>
            </w:r>
          </w:p>
          <w:p w:rsidR="00E36D5C" w:rsidRPr="00B80785" w:rsidRDefault="00E36D5C" w:rsidP="0083335C">
            <w:pPr>
              <w:shd w:val="clear" w:color="auto" w:fill="FFFFFF"/>
              <w:spacing w:after="0"/>
              <w:jc w:val="left"/>
            </w:pPr>
            <w:r w:rsidRPr="00ED4BCE">
              <w:rPr>
                <w:spacing w:val="-3"/>
              </w:rPr>
              <w:t>в лице______________________________________________________________________________</w:t>
            </w:r>
          </w:p>
          <w:p w:rsidR="00E36D5C" w:rsidRPr="00ED4BCE" w:rsidRDefault="00E36D5C" w:rsidP="0083335C">
            <w:pPr>
              <w:shd w:val="clear" w:color="auto" w:fill="FFFFFF"/>
              <w:tabs>
                <w:tab w:val="left" w:pos="10206"/>
              </w:tabs>
              <w:spacing w:after="0"/>
              <w:jc w:val="left"/>
              <w:rPr>
                <w:spacing w:val="1"/>
              </w:rPr>
            </w:pPr>
            <w:r w:rsidRPr="00ED4BCE">
              <w:rPr>
                <w:spacing w:val="1"/>
              </w:rPr>
              <w:t>действующего на основании ________________________________________________________</w:t>
            </w:r>
          </w:p>
          <w:p w:rsidR="00E36D5C" w:rsidRPr="00ED4BCE" w:rsidRDefault="00E36D5C" w:rsidP="0083335C">
            <w:pPr>
              <w:shd w:val="clear" w:color="auto" w:fill="FFFFFF"/>
              <w:tabs>
                <w:tab w:val="left" w:pos="10206"/>
              </w:tabs>
              <w:spacing w:after="0"/>
              <w:rPr>
                <w:spacing w:val="1"/>
              </w:rPr>
            </w:pPr>
            <w:r w:rsidRPr="00ED4BCE">
              <w:rPr>
                <w:spacing w:val="1"/>
              </w:rPr>
              <w:t>_________________________________________________________________________________</w:t>
            </w:r>
          </w:p>
          <w:p w:rsidR="00E36D5C" w:rsidRPr="00ED4BCE" w:rsidRDefault="00E36D5C" w:rsidP="0083335C">
            <w:pPr>
              <w:shd w:val="clear" w:color="auto" w:fill="FFFFFF"/>
              <w:tabs>
                <w:tab w:val="left" w:leader="underscore" w:pos="10065"/>
              </w:tabs>
              <w:spacing w:after="0"/>
              <w:rPr>
                <w:spacing w:val="-17"/>
              </w:rPr>
            </w:pPr>
            <w:r w:rsidRPr="00ED4BCE">
              <w:rPr>
                <w:spacing w:val="-17"/>
              </w:rPr>
              <w:t>1.11.___________________________________________________________________________________________</w:t>
            </w:r>
          </w:p>
          <w:p w:rsidR="00E36D5C" w:rsidRPr="00B80785" w:rsidRDefault="00E36D5C" w:rsidP="0083335C">
            <w:pPr>
              <w:shd w:val="clear" w:color="auto" w:fill="FFFFFF"/>
              <w:tabs>
                <w:tab w:val="left" w:leader="underscore" w:pos="10065"/>
              </w:tabs>
              <w:spacing w:after="0"/>
            </w:pPr>
            <w:r w:rsidRPr="00ED4BCE">
              <w:rPr>
                <w:spacing w:val="-17"/>
              </w:rPr>
              <w:t>_______________________________________________________________________________________________</w:t>
            </w:r>
          </w:p>
          <w:p w:rsidR="00E36D5C" w:rsidRPr="00ED4BCE" w:rsidRDefault="00E36D5C" w:rsidP="0083335C">
            <w:pPr>
              <w:shd w:val="clear" w:color="auto" w:fill="FFFFFF"/>
              <w:spacing w:after="0"/>
              <w:jc w:val="center"/>
              <w:rPr>
                <w:vertAlign w:val="superscript"/>
              </w:rPr>
            </w:pPr>
            <w:r w:rsidRPr="00ED4BCE">
              <w:rPr>
                <w:vertAlign w:val="superscript"/>
              </w:rPr>
              <w:t>(юридический и фактический адрес заявителя, адрес исполнительного органа)</w:t>
            </w:r>
          </w:p>
          <w:p w:rsidR="00E36D5C" w:rsidRPr="00ED4BCE" w:rsidRDefault="00E36D5C" w:rsidP="0083335C">
            <w:pPr>
              <w:shd w:val="clear" w:color="auto" w:fill="FFFFFF"/>
              <w:tabs>
                <w:tab w:val="left" w:leader="underscore" w:pos="3686"/>
                <w:tab w:val="left" w:leader="underscore" w:pos="5544"/>
                <w:tab w:val="left" w:leader="underscore" w:pos="6653"/>
                <w:tab w:val="left" w:leader="underscore" w:pos="9590"/>
              </w:tabs>
              <w:spacing w:after="0"/>
              <w:rPr>
                <w:spacing w:val="-10"/>
              </w:rPr>
            </w:pPr>
            <w:r w:rsidRPr="00ED4BCE">
              <w:rPr>
                <w:spacing w:val="-11"/>
              </w:rPr>
              <w:t>1.12.___________________________________</w:t>
            </w:r>
            <w:r w:rsidRPr="00B80785">
              <w:t>№________</w:t>
            </w:r>
            <w:r w:rsidRPr="00ED4BCE">
              <w:rPr>
                <w:spacing w:val="-8"/>
              </w:rPr>
              <w:t>от «___»_______________ 20__</w:t>
            </w:r>
            <w:r w:rsidRPr="00ED4BCE">
              <w:rPr>
                <w:spacing w:val="-10"/>
              </w:rPr>
              <w:t>года</w:t>
            </w:r>
          </w:p>
          <w:p w:rsidR="00E36D5C" w:rsidRPr="00ED4BCE" w:rsidRDefault="00E36D5C" w:rsidP="0083335C">
            <w:pPr>
              <w:shd w:val="clear" w:color="auto" w:fill="FFFFFF"/>
              <w:spacing w:after="0"/>
              <w:jc w:val="center"/>
              <w:rPr>
                <w:vertAlign w:val="superscript"/>
              </w:rPr>
            </w:pPr>
            <w:r w:rsidRPr="00ED4BCE">
              <w:rPr>
                <w:spacing w:val="1"/>
                <w:vertAlign w:val="superscript"/>
              </w:rPr>
              <w:t>(сведения о регистрации заявителя - юридического лица – данные свидетельства)</w:t>
            </w:r>
          </w:p>
          <w:p w:rsidR="00E36D5C" w:rsidRPr="00ED4BCE" w:rsidRDefault="00E36D5C" w:rsidP="0083335C">
            <w:pPr>
              <w:shd w:val="clear" w:color="auto" w:fill="FFFFFF"/>
              <w:tabs>
                <w:tab w:val="left" w:leader="underscore" w:pos="3686"/>
                <w:tab w:val="left" w:leader="underscore" w:pos="5544"/>
                <w:tab w:val="left" w:leader="underscore" w:pos="6653"/>
                <w:tab w:val="left" w:leader="underscore" w:pos="9590"/>
              </w:tabs>
              <w:spacing w:after="0"/>
              <w:rPr>
                <w:spacing w:val="-10"/>
              </w:rPr>
            </w:pPr>
            <w:r w:rsidRPr="00ED4BCE">
              <w:rPr>
                <w:spacing w:val="-10"/>
              </w:rPr>
              <w:t>ИНН/КПП____________________/______________________,  ОГРН_______________________________</w:t>
            </w:r>
          </w:p>
          <w:p w:rsidR="00E36D5C" w:rsidRPr="00B80785" w:rsidRDefault="00E36D5C" w:rsidP="0083335C">
            <w:pPr>
              <w:shd w:val="clear" w:color="auto" w:fill="FFFFFF"/>
              <w:tabs>
                <w:tab w:val="left" w:leader="underscore" w:pos="10065"/>
              </w:tabs>
              <w:spacing w:after="0"/>
            </w:pPr>
            <w:r w:rsidRPr="00ED4BCE">
              <w:rPr>
                <w:spacing w:val="1"/>
              </w:rPr>
              <w:t>1.13.Платежные реквизиты:_________________________________________________________</w:t>
            </w:r>
          </w:p>
          <w:p w:rsidR="00E36D5C" w:rsidRPr="00ED4BCE" w:rsidRDefault="00E36D5C" w:rsidP="0083335C">
            <w:pPr>
              <w:shd w:val="clear" w:color="auto" w:fill="FFFFFF"/>
              <w:spacing w:after="0"/>
              <w:jc w:val="center"/>
              <w:rPr>
                <w:spacing w:val="1"/>
              </w:rPr>
            </w:pPr>
            <w:r w:rsidRPr="00ED4BCE">
              <w:rPr>
                <w:spacing w:val="1"/>
                <w:vertAlign w:val="superscript"/>
              </w:rPr>
              <w:t>(полные реквизиты банка (наименование №№ счетов, БИК)  заявителя – юр. лица)</w:t>
            </w:r>
          </w:p>
          <w:p w:rsidR="00E36D5C" w:rsidRPr="00ED4BCE" w:rsidRDefault="00E36D5C" w:rsidP="0083335C">
            <w:pPr>
              <w:shd w:val="clear" w:color="auto" w:fill="FFFFFF"/>
              <w:spacing w:after="0"/>
              <w:rPr>
                <w:spacing w:val="1"/>
              </w:rPr>
            </w:pPr>
            <w:r w:rsidRPr="00ED4BCE">
              <w:rPr>
                <w:spacing w:val="1"/>
              </w:rPr>
              <w:t>_________________________________________________________________________________</w:t>
            </w:r>
          </w:p>
          <w:p w:rsidR="00E36D5C" w:rsidRPr="00ED4BCE" w:rsidRDefault="00E36D5C" w:rsidP="0083335C">
            <w:pPr>
              <w:shd w:val="clear" w:color="auto" w:fill="FFFFFF"/>
              <w:spacing w:after="0"/>
              <w:rPr>
                <w:spacing w:val="-6"/>
              </w:rPr>
            </w:pPr>
          </w:p>
          <w:p w:rsidR="00E36D5C" w:rsidRPr="00ED4BCE" w:rsidRDefault="00E36D5C" w:rsidP="0083335C">
            <w:pPr>
              <w:shd w:val="clear" w:color="auto" w:fill="FFFFFF"/>
              <w:spacing w:after="0"/>
              <w:rPr>
                <w:spacing w:val="-6"/>
              </w:rPr>
            </w:pPr>
          </w:p>
          <w:p w:rsidR="00E36D5C" w:rsidRPr="00ED4BCE" w:rsidRDefault="00E36D5C" w:rsidP="0083335C">
            <w:pPr>
              <w:shd w:val="clear" w:color="auto" w:fill="FFFFFF"/>
              <w:spacing w:after="0"/>
              <w:rPr>
                <w:spacing w:val="-6"/>
              </w:rPr>
            </w:pPr>
            <w:r w:rsidRPr="00ED4BCE">
              <w:rPr>
                <w:spacing w:val="-6"/>
              </w:rPr>
              <w:t>1.14.Телефон (факс):_______________________</w:t>
            </w:r>
          </w:p>
          <w:p w:rsidR="00E36D5C" w:rsidRPr="00B80785" w:rsidRDefault="00E36D5C" w:rsidP="0083335C">
            <w:pPr>
              <w:shd w:val="clear" w:color="auto" w:fill="FFFFFF"/>
              <w:tabs>
                <w:tab w:val="left" w:leader="underscore" w:pos="5357"/>
                <w:tab w:val="left" w:leader="underscore" w:pos="6466"/>
                <w:tab w:val="left" w:leader="underscore" w:pos="8986"/>
              </w:tabs>
              <w:spacing w:after="0"/>
            </w:pPr>
            <w:r w:rsidRPr="00ED4BCE">
              <w:rPr>
                <w:spacing w:val="-2"/>
              </w:rPr>
              <w:t xml:space="preserve">Подпись заявителя </w:t>
            </w:r>
            <w:r w:rsidRPr="00B80785">
              <w:t xml:space="preserve">(представителя)        _____________________   </w:t>
            </w:r>
            <w:r w:rsidRPr="00ED4BCE">
              <w:rPr>
                <w:spacing w:val="-12"/>
              </w:rPr>
              <w:t>М. П.</w:t>
            </w:r>
            <w:r w:rsidRPr="00B80785">
              <w:tab/>
              <w:t xml:space="preserve">             </w:t>
            </w:r>
          </w:p>
          <w:p w:rsidR="00E36D5C" w:rsidRPr="00ED4BCE" w:rsidRDefault="00E36D5C" w:rsidP="0083335C">
            <w:pPr>
              <w:shd w:val="clear" w:color="auto" w:fill="FFFFFF"/>
              <w:tabs>
                <w:tab w:val="left" w:pos="5670"/>
                <w:tab w:val="left" w:pos="6237"/>
                <w:tab w:val="left" w:pos="7088"/>
              </w:tabs>
              <w:spacing w:after="0"/>
              <w:jc w:val="right"/>
              <w:rPr>
                <w:spacing w:val="-7"/>
              </w:rPr>
            </w:pPr>
            <w:r w:rsidRPr="00B80785">
              <w:t>«___»__________20___года</w:t>
            </w:r>
          </w:p>
          <w:p w:rsidR="00E36D5C" w:rsidRPr="00ED4BCE" w:rsidRDefault="00E36D5C" w:rsidP="0083335C">
            <w:pPr>
              <w:shd w:val="clear" w:color="auto" w:fill="FFFFFF"/>
              <w:spacing w:after="0"/>
              <w:jc w:val="center"/>
              <w:rPr>
                <w:b/>
                <w:spacing w:val="2"/>
              </w:rPr>
            </w:pPr>
          </w:p>
          <w:p w:rsidR="00E36D5C" w:rsidRPr="00ED4BCE" w:rsidRDefault="00E36D5C" w:rsidP="0083335C">
            <w:pPr>
              <w:shd w:val="clear" w:color="auto" w:fill="FFFFFF"/>
              <w:spacing w:after="0"/>
              <w:jc w:val="center"/>
              <w:rPr>
                <w:b/>
              </w:rPr>
            </w:pPr>
            <w:r w:rsidRPr="00ED4BCE">
              <w:rPr>
                <w:b/>
                <w:spacing w:val="2"/>
              </w:rPr>
              <w:t>2. Принимая решение об участии в торгах, обязуюсь:</w:t>
            </w:r>
          </w:p>
          <w:p w:rsidR="00E36D5C" w:rsidRPr="00ED4BCE" w:rsidRDefault="00E36D5C" w:rsidP="0083335C">
            <w:pPr>
              <w:spacing w:after="0"/>
              <w:rPr>
                <w:spacing w:val="-12"/>
              </w:rPr>
            </w:pPr>
            <w:r w:rsidRPr="00ED4BCE">
              <w:t>2.1.Изучить   опубликованные   данные   об Имуществе, ознакомиться с Имуществом, изучить условия конкурса</w:t>
            </w:r>
            <w:r w:rsidRPr="00ED4BCE">
              <w:rPr>
                <w:spacing w:val="-4"/>
              </w:rPr>
              <w:t>.</w:t>
            </w:r>
          </w:p>
          <w:p w:rsidR="00E36D5C" w:rsidRPr="00ED4BCE" w:rsidRDefault="00E36D5C" w:rsidP="0083335C">
            <w:pPr>
              <w:spacing w:after="0"/>
              <w:rPr>
                <w:spacing w:val="-10"/>
              </w:rPr>
            </w:pPr>
            <w:r w:rsidRPr="00ED4BCE">
              <w:t>2.2.Соблюдать условия и правила проведения  конкурса, ознакомиться с проектом договора аренды Имущества.</w:t>
            </w:r>
          </w:p>
          <w:p w:rsidR="00E36D5C" w:rsidRPr="00B80785" w:rsidRDefault="00E36D5C" w:rsidP="0083335C">
            <w:pPr>
              <w:spacing w:after="0"/>
            </w:pPr>
            <w:r w:rsidRPr="00ED4BCE">
              <w:rPr>
                <w:spacing w:val="1"/>
              </w:rPr>
              <w:t xml:space="preserve"> 2.3.В  случае  признания   победителем  конкурса,   заключить  договор </w:t>
            </w:r>
            <w:r w:rsidRPr="00ED4BCE">
              <w:t>аренды Имущества</w:t>
            </w:r>
            <w:r w:rsidRPr="00ED4BCE">
              <w:rPr>
                <w:spacing w:val="-1"/>
              </w:rPr>
              <w:t xml:space="preserve"> с </w:t>
            </w:r>
            <w:r>
              <w:rPr>
                <w:spacing w:val="-1"/>
              </w:rPr>
              <w:t xml:space="preserve">Администрацией Коммунарского сельского поселения </w:t>
            </w:r>
            <w:r w:rsidRPr="00ED4BCE">
              <w:rPr>
                <w:spacing w:val="-1"/>
              </w:rPr>
              <w:t xml:space="preserve">в  срок,     указанный     в    </w:t>
            </w:r>
            <w:r w:rsidRPr="00B80785">
              <w:t>конкурсной документации.</w:t>
            </w:r>
          </w:p>
          <w:p w:rsidR="00E36D5C" w:rsidRPr="00ED4BCE" w:rsidRDefault="00E36D5C" w:rsidP="0083335C">
            <w:pPr>
              <w:spacing w:after="0"/>
              <w:rPr>
                <w:b/>
                <w:spacing w:val="7"/>
              </w:rPr>
            </w:pPr>
          </w:p>
          <w:p w:rsidR="00E36D5C" w:rsidRPr="00B80785" w:rsidRDefault="00E36D5C" w:rsidP="0083335C">
            <w:pPr>
              <w:spacing w:after="0"/>
            </w:pPr>
            <w:r w:rsidRPr="00ED4BCE">
              <w:rPr>
                <w:b/>
                <w:spacing w:val="7"/>
              </w:rPr>
              <w:t>3.  Мне известен</w:t>
            </w:r>
            <w:r w:rsidRPr="00ED4BCE">
              <w:rPr>
                <w:spacing w:val="7"/>
              </w:rPr>
              <w:t xml:space="preserve"> </w:t>
            </w:r>
            <w:r w:rsidRPr="00B80785">
              <w:t>исчерпывающий перечень представляемых претендентом документов и тр</w:t>
            </w:r>
            <w:r w:rsidRPr="00B80785">
              <w:t>е</w:t>
            </w:r>
            <w:r w:rsidRPr="00B80785">
              <w:t>бования к их оформлению.</w:t>
            </w:r>
          </w:p>
          <w:p w:rsidR="00E36D5C" w:rsidRPr="00ED4BCE" w:rsidRDefault="00E36D5C" w:rsidP="0083335C">
            <w:pPr>
              <w:shd w:val="clear" w:color="auto" w:fill="FFFFFF"/>
              <w:spacing w:after="0"/>
              <w:rPr>
                <w:spacing w:val="-2"/>
              </w:rPr>
            </w:pPr>
          </w:p>
          <w:p w:rsidR="00E36D5C" w:rsidRPr="00ED4BCE" w:rsidRDefault="00E36D5C" w:rsidP="0083335C">
            <w:pPr>
              <w:shd w:val="clear" w:color="auto" w:fill="FFFFFF"/>
              <w:spacing w:after="0"/>
              <w:rPr>
                <w:spacing w:val="-12"/>
              </w:rPr>
            </w:pPr>
            <w:r w:rsidRPr="00ED4BCE">
              <w:rPr>
                <w:spacing w:val="-2"/>
              </w:rPr>
              <w:t xml:space="preserve">Подпись заявителя </w:t>
            </w:r>
            <w:r w:rsidRPr="00B80785">
              <w:t xml:space="preserve">(представителя)  _______________________________     </w:t>
            </w:r>
            <w:r w:rsidRPr="00ED4BCE">
              <w:rPr>
                <w:spacing w:val="-12"/>
              </w:rPr>
              <w:t xml:space="preserve">                                                                                   </w:t>
            </w:r>
          </w:p>
          <w:p w:rsidR="00E36D5C" w:rsidRPr="00B80785" w:rsidRDefault="00E36D5C" w:rsidP="0083335C">
            <w:pPr>
              <w:shd w:val="clear" w:color="auto" w:fill="FFFFFF"/>
              <w:tabs>
                <w:tab w:val="left" w:pos="5670"/>
                <w:tab w:val="left" w:pos="6237"/>
                <w:tab w:val="left" w:pos="7088"/>
              </w:tabs>
              <w:spacing w:after="0"/>
              <w:jc w:val="right"/>
            </w:pPr>
            <w:r w:rsidRPr="00B80785">
              <w:tab/>
              <w:t xml:space="preserve">             «___»__________20___года</w:t>
            </w:r>
            <w:r w:rsidRPr="00ED4BCE">
              <w:rPr>
                <w:spacing w:val="-7"/>
              </w:rPr>
              <w:t xml:space="preserve"> </w:t>
            </w:r>
          </w:p>
          <w:p w:rsidR="00E36D5C" w:rsidRPr="00B80785" w:rsidRDefault="00E36D5C" w:rsidP="0083335C">
            <w:pPr>
              <w:spacing w:after="0"/>
            </w:pPr>
          </w:p>
        </w:tc>
      </w:tr>
    </w:tbl>
    <w:p w:rsidR="00E36D5C" w:rsidRPr="00B80785" w:rsidRDefault="00E36D5C" w:rsidP="0083335C">
      <w:pPr>
        <w:spacing w:after="0"/>
        <w:rPr>
          <w:rFonts w:eastAsia="Arial Unicode MS"/>
        </w:rPr>
      </w:pPr>
    </w:p>
    <w:p w:rsidR="00E36D5C" w:rsidRPr="004D774A" w:rsidRDefault="00E36D5C" w:rsidP="0083335C">
      <w:pPr>
        <w:spacing w:after="0"/>
        <w:rPr>
          <w:bCs/>
          <w:u w:val="single"/>
        </w:rPr>
      </w:pPr>
      <w:r>
        <w:rPr>
          <w:rFonts w:eastAsia="Arial Unicode MS"/>
        </w:rPr>
        <w:tab/>
      </w:r>
      <w:r w:rsidRPr="00B47C07">
        <w:rPr>
          <w:rFonts w:eastAsia="Arial Unicode MS"/>
        </w:rPr>
        <w:t xml:space="preserve">К заявке на участие в конкурсе на право заключения договора  </w:t>
      </w:r>
      <w:r w:rsidRPr="00B47C07">
        <w:t xml:space="preserve">аренды </w:t>
      </w:r>
      <w:r>
        <w:rPr>
          <w:bCs/>
        </w:rPr>
        <w:t>тепловых</w:t>
      </w:r>
      <w:r w:rsidRPr="004D774A">
        <w:rPr>
          <w:bCs/>
        </w:rPr>
        <w:t xml:space="preserve"> сетей, расположенных в границах </w:t>
      </w:r>
      <w:r>
        <w:rPr>
          <w:bCs/>
        </w:rPr>
        <w:t>Коммунарского</w:t>
      </w:r>
      <w:r w:rsidRPr="004D774A">
        <w:rPr>
          <w:bCs/>
        </w:rPr>
        <w:t xml:space="preserve"> сельского поселения</w:t>
      </w:r>
      <w:r>
        <w:rPr>
          <w:bCs/>
        </w:rPr>
        <w:t>.</w:t>
      </w:r>
    </w:p>
    <w:p w:rsidR="00E36D5C" w:rsidRPr="00B47C07" w:rsidRDefault="00E36D5C" w:rsidP="0083335C">
      <w:pPr>
        <w:spacing w:after="0"/>
      </w:pPr>
      <w:r>
        <w:t xml:space="preserve"> </w:t>
      </w:r>
      <w:r w:rsidRPr="00B47C07">
        <w:t xml:space="preserve">, </w:t>
      </w:r>
      <w:r>
        <w:t xml:space="preserve">, </w:t>
      </w:r>
      <w:r w:rsidRPr="00B47C07">
        <w:rPr>
          <w:rFonts w:cs="Arial"/>
        </w:rPr>
        <w:t>прилагаю документы согласно приложению к настоящей заявке.</w:t>
      </w:r>
    </w:p>
    <w:p w:rsidR="00E36D5C" w:rsidRPr="00E12EE6" w:rsidRDefault="00E36D5C" w:rsidP="0083335C">
      <w:pPr>
        <w:pStyle w:val="a"/>
        <w:spacing w:after="0" w:line="240" w:lineRule="auto"/>
        <w:jc w:val="right"/>
        <w:rPr>
          <w:rFonts w:ascii="Times New Roman" w:eastAsia="Arial Unicode MS" w:hAnsi="Times New Roman"/>
          <w:b/>
          <w:sz w:val="28"/>
          <w:szCs w:val="28"/>
          <w:lang w:val="ru-RU"/>
        </w:rPr>
      </w:pPr>
      <w:r w:rsidRPr="00B47C07">
        <w:rPr>
          <w:rFonts w:ascii="Times New Roman" w:eastAsia="Arial Unicode MS" w:hAnsi="Times New Roman"/>
          <w:sz w:val="28"/>
          <w:lang w:val="ru-RU"/>
        </w:rPr>
        <w:br w:type="page"/>
      </w:r>
      <w:r w:rsidRPr="00F33633">
        <w:rPr>
          <w:rFonts w:ascii="Times New Roman" w:eastAsia="Arial Unicode MS" w:hAnsi="Times New Roman"/>
          <w:b/>
          <w:sz w:val="28"/>
          <w:szCs w:val="28"/>
          <w:lang w:val="ru-RU"/>
        </w:rPr>
        <w:t>Приложение №</w:t>
      </w:r>
      <w:r>
        <w:rPr>
          <w:rFonts w:ascii="Times New Roman" w:eastAsia="Arial Unicode MS" w:hAnsi="Times New Roman"/>
          <w:b/>
          <w:sz w:val="28"/>
          <w:szCs w:val="28"/>
          <w:lang w:val="ru-RU"/>
        </w:rPr>
        <w:t>2</w:t>
      </w:r>
    </w:p>
    <w:p w:rsidR="00E36D5C" w:rsidRPr="00884863" w:rsidRDefault="00E36D5C" w:rsidP="0083335C">
      <w:pPr>
        <w:tabs>
          <w:tab w:val="left" w:pos="9720"/>
        </w:tabs>
        <w:spacing w:after="0"/>
        <w:rPr>
          <w:rFonts w:eastAsia="Arial Unicode MS"/>
          <w:sz w:val="28"/>
          <w:szCs w:val="28"/>
        </w:rPr>
      </w:pPr>
      <w:r w:rsidRPr="00884863">
        <w:rPr>
          <w:rFonts w:eastAsia="Arial Unicode MS"/>
          <w:sz w:val="28"/>
          <w:szCs w:val="28"/>
        </w:rPr>
        <w:t xml:space="preserve">   к конкурсной документации</w:t>
      </w:r>
    </w:p>
    <w:p w:rsidR="00E36D5C" w:rsidRDefault="00E36D5C" w:rsidP="0083335C">
      <w:pPr>
        <w:spacing w:after="0"/>
        <w:rPr>
          <w:sz w:val="28"/>
          <w:szCs w:val="28"/>
        </w:rPr>
      </w:pPr>
    </w:p>
    <w:p w:rsidR="00E36D5C" w:rsidRDefault="00E36D5C" w:rsidP="0083335C">
      <w:pPr>
        <w:spacing w:after="0"/>
        <w:rPr>
          <w:sz w:val="28"/>
          <w:szCs w:val="28"/>
        </w:rPr>
      </w:pPr>
    </w:p>
    <w:p w:rsidR="00E36D5C" w:rsidRPr="00884863" w:rsidRDefault="00E36D5C" w:rsidP="0083335C">
      <w:pPr>
        <w:tabs>
          <w:tab w:val="left" w:pos="8740"/>
        </w:tabs>
        <w:spacing w:after="0"/>
        <w:rPr>
          <w:sz w:val="28"/>
          <w:szCs w:val="28"/>
        </w:rPr>
      </w:pPr>
      <w:r>
        <w:rPr>
          <w:sz w:val="28"/>
          <w:szCs w:val="28"/>
        </w:rPr>
        <w:tab/>
        <w:t>ПРОЕКТ</w:t>
      </w:r>
    </w:p>
    <w:p w:rsidR="00E36D5C" w:rsidRDefault="00E36D5C" w:rsidP="0083335C">
      <w:pPr>
        <w:spacing w:after="0"/>
        <w:jc w:val="center"/>
        <w:rPr>
          <w:b/>
          <w:bCs/>
        </w:rPr>
      </w:pPr>
    </w:p>
    <w:p w:rsidR="00E36D5C" w:rsidRDefault="00E36D5C" w:rsidP="0083335C">
      <w:pPr>
        <w:spacing w:after="0"/>
        <w:jc w:val="right"/>
        <w:rPr>
          <w:b/>
        </w:rPr>
      </w:pPr>
    </w:p>
    <w:p w:rsidR="00E36D5C" w:rsidRDefault="00E36D5C" w:rsidP="0083335C">
      <w:pPr>
        <w:spacing w:after="0"/>
        <w:jc w:val="right"/>
        <w:rPr>
          <w:b/>
        </w:rPr>
      </w:pPr>
    </w:p>
    <w:p w:rsidR="00E36D5C" w:rsidRDefault="00E36D5C" w:rsidP="0083335C">
      <w:pPr>
        <w:spacing w:after="0"/>
        <w:jc w:val="center"/>
        <w:rPr>
          <w:b/>
        </w:rPr>
      </w:pPr>
      <w:r>
        <w:rPr>
          <w:b/>
        </w:rPr>
        <w:t>ДОГОВОР</w:t>
      </w:r>
    </w:p>
    <w:p w:rsidR="00E36D5C" w:rsidRDefault="00E36D5C" w:rsidP="0083335C">
      <w:pPr>
        <w:spacing w:after="0"/>
        <w:jc w:val="center"/>
        <w:rPr>
          <w:b/>
        </w:rPr>
      </w:pPr>
      <w:r>
        <w:rPr>
          <w:b/>
        </w:rPr>
        <w:t xml:space="preserve">аренды  тепловых сетей, расположенных в границах </w:t>
      </w:r>
    </w:p>
    <w:p w:rsidR="00E36D5C" w:rsidRDefault="00E36D5C" w:rsidP="0083335C">
      <w:pPr>
        <w:spacing w:after="0"/>
        <w:jc w:val="center"/>
        <w:rPr>
          <w:b/>
        </w:rPr>
      </w:pPr>
      <w:r>
        <w:rPr>
          <w:b/>
        </w:rPr>
        <w:t>Коммунарского сельского поселения</w:t>
      </w:r>
    </w:p>
    <w:p w:rsidR="00E36D5C" w:rsidRDefault="00E36D5C" w:rsidP="0083335C">
      <w:pPr>
        <w:spacing w:after="0"/>
        <w:rPr>
          <w:b/>
        </w:rPr>
      </w:pPr>
    </w:p>
    <w:p w:rsidR="00E36D5C" w:rsidRDefault="00E36D5C" w:rsidP="0083335C">
      <w:pPr>
        <w:spacing w:after="0"/>
      </w:pPr>
      <w:r>
        <w:t>«____»____________                                                                                              п. Новосветловский</w:t>
      </w:r>
    </w:p>
    <w:p w:rsidR="00E36D5C" w:rsidRDefault="00E36D5C" w:rsidP="0083335C">
      <w:pPr>
        <w:spacing w:after="0"/>
      </w:pPr>
    </w:p>
    <w:p w:rsidR="00E36D5C" w:rsidRDefault="00E36D5C" w:rsidP="00F678F0">
      <w:pPr>
        <w:spacing w:after="0"/>
        <w:ind w:firstLine="709"/>
      </w:pPr>
      <w:r>
        <w:t>На основании постановления Администрации Коммунарского сельского поселения от ___ января 2012 г. № ____ и</w:t>
      </w:r>
      <w:r w:rsidRPr="009F5E9F">
        <w:t xml:space="preserve"> </w:t>
      </w:r>
      <w:r>
        <w:t>на основании п</w:t>
      </w:r>
      <w:r w:rsidRPr="00DB5CB7">
        <w:t>ротокола №</w:t>
      </w:r>
      <w:r>
        <w:t>___</w:t>
      </w:r>
      <w:r w:rsidRPr="00DB5CB7">
        <w:t xml:space="preserve"> оценки и сопоставления заявок на участие в открытом конкурсе от </w:t>
      </w:r>
      <w:r>
        <w:t xml:space="preserve">«___» _____ </w:t>
      </w:r>
      <w:r w:rsidRPr="00DB5CB7">
        <w:t>2011 года</w:t>
      </w:r>
      <w:r>
        <w:t xml:space="preserve"> </w:t>
      </w:r>
      <w:r>
        <w:rPr>
          <w:b/>
        </w:rPr>
        <w:t>Администрация Коммунарского сел</w:t>
      </w:r>
      <w:r>
        <w:rPr>
          <w:b/>
        </w:rPr>
        <w:t>ь</w:t>
      </w:r>
      <w:r>
        <w:rPr>
          <w:b/>
        </w:rPr>
        <w:t>ского поселения</w:t>
      </w:r>
      <w:r>
        <w:t>, в лице Главы Коммунарского сельского поселения Октябрьского района Бе</w:t>
      </w:r>
      <w:r>
        <w:t>з</w:t>
      </w:r>
      <w:r>
        <w:t xml:space="preserve">рукавой Ольги Викторовны, действующего на основании Устава муниципального образования «Коммунарское сельское поселение», (именуемая в дальнейшем </w:t>
      </w:r>
      <w:r>
        <w:rPr>
          <w:b/>
        </w:rPr>
        <w:t>«Арендодатель</w:t>
      </w:r>
      <w:r>
        <w:t>») и ____________________________________, в лице _____________________________________,</w:t>
      </w:r>
      <w:r>
        <w:rPr>
          <w:b/>
          <w:i/>
        </w:rPr>
        <w:t xml:space="preserve"> </w:t>
      </w:r>
      <w:r>
        <w:t>действующего на основании _________, (именуемое в дальнейшем «</w:t>
      </w:r>
      <w:r>
        <w:rPr>
          <w:b/>
        </w:rPr>
        <w:t>Арендатор</w:t>
      </w:r>
      <w:r>
        <w:t>») и именуемые в дальнейшем «</w:t>
      </w:r>
      <w:r>
        <w:rPr>
          <w:b/>
        </w:rPr>
        <w:t>Стороны»</w:t>
      </w:r>
      <w:r>
        <w:t xml:space="preserve"> заключили настоящий договор (далее - Договор) о нижеследующем:</w:t>
      </w:r>
    </w:p>
    <w:p w:rsidR="00E36D5C" w:rsidRDefault="00E36D5C" w:rsidP="00597739">
      <w:pPr>
        <w:numPr>
          <w:ilvl w:val="0"/>
          <w:numId w:val="19"/>
        </w:numPr>
        <w:spacing w:after="0"/>
        <w:ind w:left="0"/>
        <w:jc w:val="center"/>
        <w:rPr>
          <w:b/>
        </w:rPr>
      </w:pPr>
      <w:r>
        <w:rPr>
          <w:b/>
        </w:rPr>
        <w:t>ОБЩИЕ УСЛОВИЯ</w:t>
      </w:r>
    </w:p>
    <w:p w:rsidR="00E36D5C" w:rsidRDefault="00E36D5C" w:rsidP="0083335C">
      <w:pPr>
        <w:spacing w:after="0"/>
      </w:pPr>
    </w:p>
    <w:p w:rsidR="00E36D5C" w:rsidRPr="00A6380C" w:rsidRDefault="00E36D5C" w:rsidP="00597739">
      <w:pPr>
        <w:numPr>
          <w:ilvl w:val="1"/>
          <w:numId w:val="20"/>
        </w:numPr>
        <w:tabs>
          <w:tab w:val="num" w:pos="0"/>
        </w:tabs>
        <w:spacing w:after="0"/>
        <w:ind w:left="0" w:firstLine="709"/>
        <w:rPr>
          <w:bCs/>
        </w:rPr>
      </w:pPr>
      <w:r>
        <w:rPr>
          <w:b/>
          <w:iCs/>
        </w:rPr>
        <w:t>Арендодатель</w:t>
      </w:r>
      <w:r>
        <w:rPr>
          <w:iCs/>
        </w:rPr>
        <w:t xml:space="preserve"> сдает, а </w:t>
      </w:r>
      <w:r>
        <w:rPr>
          <w:b/>
          <w:iCs/>
        </w:rPr>
        <w:t xml:space="preserve">Арендатор </w:t>
      </w:r>
      <w:r>
        <w:rPr>
          <w:iCs/>
        </w:rPr>
        <w:t>принимает в аренду тепловые сети, распол</w:t>
      </w:r>
      <w:r>
        <w:rPr>
          <w:iCs/>
        </w:rPr>
        <w:t>о</w:t>
      </w:r>
      <w:r>
        <w:rPr>
          <w:iCs/>
        </w:rPr>
        <w:t>женные в границах Коммунарского сельского поселения</w:t>
      </w:r>
    </w:p>
    <w:p w:rsidR="00E36D5C" w:rsidRDefault="00E36D5C" w:rsidP="00F678F0">
      <w:pPr>
        <w:spacing w:after="0"/>
        <w:ind w:firstLine="709"/>
        <w:rPr>
          <w:bCs/>
        </w:rPr>
      </w:pPr>
      <w:r>
        <w:t>– тепловые сети, протяженностью 323,0 м, расположенные на территории п. Верхнегр</w:t>
      </w:r>
      <w:r>
        <w:t>у</w:t>
      </w:r>
      <w:r>
        <w:t xml:space="preserve">шевский, </w:t>
      </w:r>
      <w:r>
        <w:rPr>
          <w:bCs/>
        </w:rPr>
        <w:t>в состоянии, позволяющем его нормальную эксплуатацию.</w:t>
      </w:r>
    </w:p>
    <w:p w:rsidR="00E36D5C" w:rsidRDefault="00E36D5C" w:rsidP="00F678F0">
      <w:pPr>
        <w:spacing w:after="0"/>
        <w:ind w:firstLine="709"/>
        <w:rPr>
          <w:bCs/>
        </w:rPr>
      </w:pPr>
      <w:r>
        <w:rPr>
          <w:b/>
          <w:bCs/>
        </w:rPr>
        <w:t>Арендодатель</w:t>
      </w:r>
      <w:r>
        <w:rPr>
          <w:bCs/>
        </w:rPr>
        <w:t xml:space="preserve"> поручает, а </w:t>
      </w:r>
      <w:r>
        <w:rPr>
          <w:b/>
          <w:bCs/>
        </w:rPr>
        <w:t>Арендатор</w:t>
      </w:r>
      <w:r>
        <w:rPr>
          <w:bCs/>
        </w:rPr>
        <w:t xml:space="preserve"> принимает на себя техническое содержание и о</w:t>
      </w:r>
      <w:r>
        <w:rPr>
          <w:bCs/>
        </w:rPr>
        <w:t>б</w:t>
      </w:r>
      <w:r>
        <w:rPr>
          <w:bCs/>
        </w:rPr>
        <w:t>служивание тепловых сетей и сооружений.</w:t>
      </w:r>
    </w:p>
    <w:p w:rsidR="00E36D5C" w:rsidRDefault="00E36D5C" w:rsidP="00F678F0">
      <w:pPr>
        <w:spacing w:after="0"/>
        <w:ind w:firstLine="709"/>
        <w:rPr>
          <w:bCs/>
        </w:rPr>
      </w:pPr>
      <w:r>
        <w:rPr>
          <w:b/>
          <w:bCs/>
        </w:rPr>
        <w:t>Арендатор</w:t>
      </w:r>
      <w:r>
        <w:rPr>
          <w:bCs/>
        </w:rPr>
        <w:t xml:space="preserve"> выполняет комплекс мероприятий, включая систему технического обслуж</w:t>
      </w:r>
      <w:r>
        <w:rPr>
          <w:bCs/>
        </w:rPr>
        <w:t>и</w:t>
      </w:r>
      <w:r>
        <w:rPr>
          <w:bCs/>
        </w:rPr>
        <w:t>вания и текущего ремонта тепловых сетей и сооружений.</w:t>
      </w:r>
    </w:p>
    <w:p w:rsidR="00E36D5C" w:rsidRDefault="00E36D5C" w:rsidP="00F678F0">
      <w:pPr>
        <w:spacing w:after="0"/>
        <w:ind w:firstLine="709"/>
        <w:rPr>
          <w:bCs/>
        </w:rPr>
      </w:pPr>
      <w:r>
        <w:rPr>
          <w:bCs/>
        </w:rPr>
        <w:t xml:space="preserve">Периодичность технического обслуживания устанавливает </w:t>
      </w:r>
      <w:r>
        <w:rPr>
          <w:b/>
          <w:bCs/>
        </w:rPr>
        <w:t>Арендатор</w:t>
      </w:r>
      <w:r>
        <w:rPr>
          <w:bCs/>
        </w:rPr>
        <w:t>.</w:t>
      </w:r>
    </w:p>
    <w:p w:rsidR="00E36D5C" w:rsidRDefault="00E36D5C" w:rsidP="00597739">
      <w:pPr>
        <w:numPr>
          <w:ilvl w:val="1"/>
          <w:numId w:val="20"/>
        </w:numPr>
        <w:spacing w:after="0"/>
        <w:ind w:left="0" w:firstLine="709"/>
        <w:rPr>
          <w:bCs/>
        </w:rPr>
      </w:pPr>
      <w:r>
        <w:rPr>
          <w:bCs/>
        </w:rPr>
        <w:t>Сдача тепловых сетей в аренду не влечет за собой передачу права собственности на них.</w:t>
      </w:r>
    </w:p>
    <w:p w:rsidR="00E36D5C" w:rsidRDefault="00E36D5C" w:rsidP="00597739">
      <w:pPr>
        <w:numPr>
          <w:ilvl w:val="1"/>
          <w:numId w:val="20"/>
        </w:numPr>
        <w:spacing w:after="0"/>
        <w:ind w:left="0" w:firstLine="709"/>
        <w:rPr>
          <w:bCs/>
        </w:rPr>
      </w:pPr>
      <w:r>
        <w:rPr>
          <w:bCs/>
        </w:rPr>
        <w:t xml:space="preserve">При истечении  срока договора </w:t>
      </w:r>
      <w:r>
        <w:rPr>
          <w:b/>
          <w:bCs/>
        </w:rPr>
        <w:t>Арендатор</w:t>
      </w:r>
      <w:r>
        <w:rPr>
          <w:bCs/>
        </w:rPr>
        <w:t>, надлежащим образом исполняющий свои обязанности, имеет, при прочих равных условиях, преимущественное право перед другими лицами на возобновление договора.</w:t>
      </w:r>
    </w:p>
    <w:p w:rsidR="00E36D5C" w:rsidRDefault="00E36D5C" w:rsidP="00597739">
      <w:pPr>
        <w:numPr>
          <w:ilvl w:val="1"/>
          <w:numId w:val="20"/>
        </w:numPr>
        <w:spacing w:after="0"/>
        <w:ind w:left="0" w:firstLine="709"/>
        <w:rPr>
          <w:bCs/>
        </w:rPr>
      </w:pPr>
      <w:r>
        <w:rPr>
          <w:bCs/>
        </w:rPr>
        <w:t>После прекращения действия договора аренды, тепловые сети по настоящему д</w:t>
      </w:r>
      <w:r>
        <w:rPr>
          <w:bCs/>
        </w:rPr>
        <w:t>о</w:t>
      </w:r>
      <w:r>
        <w:rPr>
          <w:bCs/>
        </w:rPr>
        <w:t xml:space="preserve">говору переходят в ведение к </w:t>
      </w:r>
      <w:r>
        <w:rPr>
          <w:b/>
          <w:bCs/>
        </w:rPr>
        <w:t>Арендодателю</w:t>
      </w:r>
      <w:r>
        <w:rPr>
          <w:bCs/>
        </w:rPr>
        <w:t>.</w:t>
      </w:r>
    </w:p>
    <w:p w:rsidR="00E36D5C" w:rsidRDefault="00E36D5C" w:rsidP="00597739">
      <w:pPr>
        <w:numPr>
          <w:ilvl w:val="1"/>
          <w:numId w:val="20"/>
        </w:numPr>
        <w:spacing w:after="0"/>
        <w:ind w:left="0" w:firstLine="709"/>
      </w:pPr>
      <w:r>
        <w:t>Окончание срока действия настоящего договора не освобождает стороны от о</w:t>
      </w:r>
      <w:r>
        <w:t>т</w:t>
      </w:r>
      <w:r>
        <w:t>ветственности за его нарушения.</w:t>
      </w:r>
    </w:p>
    <w:p w:rsidR="00E36D5C" w:rsidRDefault="00E36D5C" w:rsidP="0083335C">
      <w:pPr>
        <w:spacing w:after="0"/>
      </w:pPr>
    </w:p>
    <w:p w:rsidR="00E36D5C" w:rsidRDefault="00E36D5C" w:rsidP="00597739">
      <w:pPr>
        <w:numPr>
          <w:ilvl w:val="0"/>
          <w:numId w:val="20"/>
        </w:numPr>
        <w:spacing w:after="0"/>
        <w:ind w:left="0" w:firstLine="0"/>
        <w:jc w:val="center"/>
        <w:rPr>
          <w:b/>
        </w:rPr>
      </w:pPr>
      <w:r>
        <w:rPr>
          <w:b/>
        </w:rPr>
        <w:t>ОБЯЗАТЕЛЬСТВА И ПРАВА СТОРОН</w:t>
      </w:r>
    </w:p>
    <w:p w:rsidR="00E36D5C" w:rsidRDefault="00E36D5C" w:rsidP="0083335C">
      <w:pPr>
        <w:spacing w:after="0"/>
      </w:pPr>
    </w:p>
    <w:p w:rsidR="00E36D5C" w:rsidRDefault="00E36D5C" w:rsidP="00597739">
      <w:pPr>
        <w:numPr>
          <w:ilvl w:val="1"/>
          <w:numId w:val="20"/>
        </w:numPr>
        <w:spacing w:after="0"/>
        <w:ind w:left="0" w:firstLine="709"/>
        <w:rPr>
          <w:b/>
        </w:rPr>
      </w:pPr>
      <w:r>
        <w:rPr>
          <w:b/>
        </w:rPr>
        <w:t>Арендодатель обязуется:</w:t>
      </w:r>
    </w:p>
    <w:p w:rsidR="00E36D5C" w:rsidRDefault="00E36D5C" w:rsidP="00597739">
      <w:pPr>
        <w:numPr>
          <w:ilvl w:val="2"/>
          <w:numId w:val="20"/>
        </w:numPr>
        <w:spacing w:after="0"/>
        <w:ind w:left="0" w:firstLine="709"/>
      </w:pPr>
      <w:r>
        <w:t xml:space="preserve">Передать в течение пяти дней с момента подписания настоящего договора по акту приема – передачи тепловые сети </w:t>
      </w:r>
      <w:r>
        <w:rPr>
          <w:b/>
        </w:rPr>
        <w:t>Арендатору</w:t>
      </w:r>
      <w:r>
        <w:t xml:space="preserve"> и принять их по окончании срока  действия дог</w:t>
      </w:r>
      <w:r>
        <w:t>о</w:t>
      </w:r>
      <w:r>
        <w:t>вора или досрочного его прекращения. Акт приема - передачи является неотъемлемой  частью договора (приложение № 1).</w:t>
      </w:r>
    </w:p>
    <w:p w:rsidR="00E36D5C" w:rsidRDefault="00E36D5C" w:rsidP="00597739">
      <w:pPr>
        <w:numPr>
          <w:ilvl w:val="2"/>
          <w:numId w:val="20"/>
        </w:numPr>
        <w:spacing w:after="0"/>
        <w:ind w:left="0" w:firstLine="709"/>
      </w:pPr>
      <w:r>
        <w:t xml:space="preserve">В случае аварии, произошедшей не по вине  </w:t>
      </w:r>
      <w:r>
        <w:rPr>
          <w:b/>
        </w:rPr>
        <w:t>Арендатора</w:t>
      </w:r>
      <w:r>
        <w:t>, немедленно принимать все меры по  устранению ее последствий.</w:t>
      </w:r>
    </w:p>
    <w:p w:rsidR="00E36D5C" w:rsidRDefault="00E36D5C" w:rsidP="00597739">
      <w:pPr>
        <w:numPr>
          <w:ilvl w:val="2"/>
          <w:numId w:val="20"/>
        </w:numPr>
        <w:spacing w:after="0"/>
        <w:ind w:left="0" w:firstLine="709"/>
      </w:pPr>
      <w:r>
        <w:t xml:space="preserve"> Не совершать действий, препятствующих </w:t>
      </w:r>
      <w:r>
        <w:rPr>
          <w:b/>
        </w:rPr>
        <w:t>Арендатору</w:t>
      </w:r>
      <w:r>
        <w:t xml:space="preserve"> пользоваться арендуем</w:t>
      </w:r>
      <w:r>
        <w:t>ы</w:t>
      </w:r>
      <w:r>
        <w:t>ми тепловыми сетями.</w:t>
      </w:r>
    </w:p>
    <w:p w:rsidR="00E36D5C" w:rsidRDefault="00E36D5C" w:rsidP="00F678F0">
      <w:pPr>
        <w:spacing w:after="0"/>
        <w:ind w:firstLine="709"/>
      </w:pPr>
    </w:p>
    <w:p w:rsidR="00E36D5C" w:rsidRDefault="00E36D5C" w:rsidP="00597739">
      <w:pPr>
        <w:numPr>
          <w:ilvl w:val="1"/>
          <w:numId w:val="20"/>
        </w:numPr>
        <w:spacing w:after="0"/>
        <w:ind w:left="0" w:firstLine="709"/>
        <w:rPr>
          <w:b/>
        </w:rPr>
      </w:pPr>
      <w:r>
        <w:rPr>
          <w:b/>
        </w:rPr>
        <w:t xml:space="preserve"> Арендатор обязуется: </w:t>
      </w:r>
    </w:p>
    <w:p w:rsidR="00E36D5C" w:rsidRDefault="00E36D5C" w:rsidP="00597739">
      <w:pPr>
        <w:pStyle w:val="BodyText"/>
        <w:numPr>
          <w:ilvl w:val="2"/>
          <w:numId w:val="20"/>
        </w:numPr>
        <w:tabs>
          <w:tab w:val="num" w:pos="0"/>
        </w:tabs>
        <w:ind w:left="0" w:firstLine="709"/>
      </w:pPr>
      <w:r>
        <w:t>Использовать арендуемые тепловые сети исключительно по их прямому назнач</w:t>
      </w:r>
      <w:r>
        <w:t>е</w:t>
      </w:r>
      <w:r>
        <w:t>нию, указанному в  пункте 1.1. раздела 1 настоящего договора.</w:t>
      </w:r>
    </w:p>
    <w:p w:rsidR="00E36D5C" w:rsidRDefault="00E36D5C" w:rsidP="00597739">
      <w:pPr>
        <w:pStyle w:val="BodyText"/>
        <w:numPr>
          <w:ilvl w:val="2"/>
          <w:numId w:val="20"/>
        </w:numPr>
        <w:tabs>
          <w:tab w:val="num" w:pos="0"/>
        </w:tabs>
        <w:ind w:left="0" w:firstLine="709"/>
      </w:pPr>
      <w:r>
        <w:t>Возместить затраты по оказанным услугам оценщика, связанных с оценкой р</w:t>
      </w:r>
      <w:r>
        <w:t>ы</w:t>
      </w:r>
      <w:r>
        <w:t>ночной стоимости права аренды.</w:t>
      </w:r>
    </w:p>
    <w:p w:rsidR="00E36D5C" w:rsidRDefault="00E36D5C" w:rsidP="00597739">
      <w:pPr>
        <w:pStyle w:val="BodyText"/>
        <w:numPr>
          <w:ilvl w:val="2"/>
          <w:numId w:val="20"/>
        </w:numPr>
        <w:ind w:left="0" w:firstLine="709"/>
      </w:pPr>
      <w:r>
        <w:t>Своевременно производить оплату арендной платы в порядке, установленном н</w:t>
      </w:r>
      <w:r>
        <w:t>а</w:t>
      </w:r>
      <w:r>
        <w:t>стоящим договором.</w:t>
      </w:r>
    </w:p>
    <w:p w:rsidR="00E36D5C" w:rsidRDefault="00E36D5C" w:rsidP="00597739">
      <w:pPr>
        <w:pStyle w:val="BodyText"/>
        <w:numPr>
          <w:ilvl w:val="2"/>
          <w:numId w:val="20"/>
        </w:numPr>
        <w:ind w:left="0" w:firstLine="709"/>
      </w:pPr>
      <w:r>
        <w:t>Не позднее трех рабочих дней с момента перечисления арендной платы за польз</w:t>
      </w:r>
      <w:r>
        <w:t>о</w:t>
      </w:r>
      <w:r>
        <w:t xml:space="preserve">вание тепловыми сетями представлять </w:t>
      </w:r>
      <w:r>
        <w:rPr>
          <w:b/>
        </w:rPr>
        <w:t>Арендодателю</w:t>
      </w:r>
      <w:r>
        <w:t xml:space="preserve"> копии платежных поручений (квитанций) с отметкой банка, подтверждающие перечисление арендных платежей.</w:t>
      </w:r>
    </w:p>
    <w:p w:rsidR="00E36D5C" w:rsidRDefault="00E36D5C" w:rsidP="00597739">
      <w:pPr>
        <w:numPr>
          <w:ilvl w:val="2"/>
          <w:numId w:val="20"/>
        </w:numPr>
        <w:spacing w:after="0"/>
        <w:ind w:left="0" w:firstLine="709"/>
      </w:pPr>
      <w:r>
        <w:t xml:space="preserve"> Содержать арендованные тепловые сети в исправном состоянии, пригодном для их надлежащей эксплуатации, а  так же обеспечить соблюдение правил эксплуатации и соде</w:t>
      </w:r>
      <w:r>
        <w:t>р</w:t>
      </w:r>
      <w:r>
        <w:t>жания, условий и мер пожарной безопасности и санитарии, в т.ч. в отношении прилегающих территорий.</w:t>
      </w:r>
    </w:p>
    <w:p w:rsidR="00E36D5C" w:rsidRDefault="00E36D5C" w:rsidP="00597739">
      <w:pPr>
        <w:numPr>
          <w:ilvl w:val="2"/>
          <w:numId w:val="20"/>
        </w:numPr>
        <w:spacing w:after="0"/>
        <w:ind w:left="0" w:firstLine="709"/>
      </w:pPr>
      <w:r>
        <w:t>Своевременно за счет собственных средств осуществлять текущий ремонт аренд</w:t>
      </w:r>
      <w:r>
        <w:t>о</w:t>
      </w:r>
      <w:r>
        <w:t>ванных тепловых сетей, обеспечивающий их сохранность и надлежащую эксплуатацию.</w:t>
      </w:r>
    </w:p>
    <w:p w:rsidR="00E36D5C" w:rsidRDefault="00E36D5C" w:rsidP="00597739">
      <w:pPr>
        <w:numPr>
          <w:ilvl w:val="2"/>
          <w:numId w:val="20"/>
        </w:numPr>
        <w:spacing w:after="0"/>
        <w:ind w:left="0" w:firstLine="709"/>
      </w:pPr>
      <w:r>
        <w:t>Самостоятельно за свой счет принимать все необходимые меры для обеспечения функционирования всех инженерных систем арендуемых тепловых сетей.</w:t>
      </w:r>
    </w:p>
    <w:p w:rsidR="00E36D5C" w:rsidRDefault="00E36D5C" w:rsidP="00597739">
      <w:pPr>
        <w:numPr>
          <w:ilvl w:val="2"/>
          <w:numId w:val="20"/>
        </w:numPr>
        <w:spacing w:after="0"/>
        <w:ind w:left="0" w:firstLine="709"/>
      </w:pPr>
      <w:r>
        <w:t>Не производить реконструкции, переоборудования и других текущих и капитал</w:t>
      </w:r>
      <w:r>
        <w:t>ь</w:t>
      </w:r>
      <w:r>
        <w:t xml:space="preserve">ных ремонтных  работ без согласования с </w:t>
      </w:r>
      <w:r>
        <w:rPr>
          <w:b/>
        </w:rPr>
        <w:t>Арендодателем</w:t>
      </w:r>
      <w:r>
        <w:t xml:space="preserve">. </w:t>
      </w:r>
    </w:p>
    <w:p w:rsidR="00E36D5C" w:rsidRDefault="00E36D5C" w:rsidP="00597739">
      <w:pPr>
        <w:numPr>
          <w:ilvl w:val="2"/>
          <w:numId w:val="20"/>
        </w:numPr>
        <w:spacing w:after="0"/>
        <w:ind w:left="0" w:firstLine="709"/>
      </w:pPr>
      <w:r>
        <w:t xml:space="preserve">Допускать на арендуемые тепловые сети и прилегающий к ним земельный участок  представителей </w:t>
      </w:r>
      <w:r>
        <w:rPr>
          <w:b/>
        </w:rPr>
        <w:t>Арендодателя</w:t>
      </w:r>
      <w:r>
        <w:t>, и других государственных и муниципальных служб  и орган</w:t>
      </w:r>
      <w:r>
        <w:t>и</w:t>
      </w:r>
      <w:r>
        <w:t>заций, имеющих  право  на проведение контрольных проверок.</w:t>
      </w:r>
    </w:p>
    <w:p w:rsidR="00E36D5C" w:rsidRDefault="00E36D5C" w:rsidP="00597739">
      <w:pPr>
        <w:numPr>
          <w:ilvl w:val="2"/>
          <w:numId w:val="20"/>
        </w:numPr>
        <w:spacing w:after="0"/>
        <w:ind w:left="0" w:firstLine="709"/>
      </w:pPr>
      <w:r>
        <w:t>В случае повреждения арендуемых тепловых сетей, либо иного ухудшения, пр</w:t>
      </w:r>
      <w:r>
        <w:t>и</w:t>
      </w:r>
      <w:r>
        <w:t xml:space="preserve">ведшего в состояние,  непригодное для использования или ограничивающее его использование в результате действия или бездействия  </w:t>
      </w:r>
      <w:r>
        <w:rPr>
          <w:b/>
        </w:rPr>
        <w:t>Арендатора</w:t>
      </w:r>
      <w:r>
        <w:t xml:space="preserve"> или третьих лиц, выполняющих работы или оказывающих  услуги в его  интересах, произвести необходимый ремонт своими силами и за счет собственных средств.</w:t>
      </w:r>
    </w:p>
    <w:p w:rsidR="00E36D5C" w:rsidRDefault="00E36D5C" w:rsidP="00597739">
      <w:pPr>
        <w:numPr>
          <w:ilvl w:val="2"/>
          <w:numId w:val="20"/>
        </w:numPr>
        <w:spacing w:after="0"/>
        <w:ind w:left="0" w:firstLine="709"/>
      </w:pPr>
      <w:r>
        <w:t xml:space="preserve"> Возвратить </w:t>
      </w:r>
      <w:r>
        <w:rPr>
          <w:b/>
        </w:rPr>
        <w:t>Арендодателю</w:t>
      </w:r>
      <w:r>
        <w:t xml:space="preserve"> тепловые сети в исправном состоянии после  истеч</w:t>
      </w:r>
      <w:r>
        <w:t>е</w:t>
      </w:r>
      <w:r>
        <w:t>ния срока аренды, установленного договором или при его досрочном прекращении.</w:t>
      </w:r>
    </w:p>
    <w:p w:rsidR="00E36D5C" w:rsidRDefault="00E36D5C" w:rsidP="00597739">
      <w:pPr>
        <w:numPr>
          <w:ilvl w:val="2"/>
          <w:numId w:val="20"/>
        </w:numPr>
        <w:spacing w:after="0"/>
        <w:ind w:left="0" w:firstLine="709"/>
      </w:pPr>
      <w:r>
        <w:t>Не сдавать арендуемые тепловые сети в субаренду.</w:t>
      </w:r>
    </w:p>
    <w:p w:rsidR="00E36D5C" w:rsidRDefault="00E36D5C" w:rsidP="00597739">
      <w:pPr>
        <w:numPr>
          <w:ilvl w:val="2"/>
          <w:numId w:val="20"/>
        </w:numPr>
        <w:spacing w:after="0"/>
        <w:ind w:left="0" w:firstLine="709"/>
      </w:pPr>
      <w:r>
        <w:t>С целью предотвращения террористических актов обеспечить надлежащую охр</w:t>
      </w:r>
      <w:r>
        <w:t>а</w:t>
      </w:r>
      <w:r>
        <w:t>ну и безопасное использование арендуемых тепловых сетей, исключить допуск к ним посторо</w:t>
      </w:r>
      <w:r>
        <w:t>н</w:t>
      </w:r>
      <w:r>
        <w:t>них лиц с намерением совершения этих актов.</w:t>
      </w:r>
    </w:p>
    <w:p w:rsidR="00E36D5C" w:rsidRDefault="00E36D5C" w:rsidP="00F678F0">
      <w:pPr>
        <w:spacing w:after="0"/>
        <w:ind w:firstLine="709"/>
      </w:pPr>
      <w:r>
        <w:t>2.2.14. Зарегистрировать договор аренды тепловых сетей, расположенных в границах Коммунарского сельского поселения в Управлении Федеральной регистрационной службы по Ростовской области.</w:t>
      </w:r>
    </w:p>
    <w:p w:rsidR="00E36D5C" w:rsidRDefault="00E36D5C" w:rsidP="00597739">
      <w:pPr>
        <w:numPr>
          <w:ilvl w:val="1"/>
          <w:numId w:val="20"/>
        </w:numPr>
        <w:spacing w:after="0"/>
        <w:ind w:left="0" w:firstLine="709"/>
        <w:rPr>
          <w:b/>
        </w:rPr>
      </w:pPr>
      <w:r>
        <w:rPr>
          <w:b/>
        </w:rPr>
        <w:t xml:space="preserve"> Арендодатель имеет право:</w:t>
      </w:r>
    </w:p>
    <w:p w:rsidR="00E36D5C" w:rsidRDefault="00E36D5C" w:rsidP="00597739">
      <w:pPr>
        <w:numPr>
          <w:ilvl w:val="2"/>
          <w:numId w:val="20"/>
        </w:numPr>
        <w:spacing w:after="0"/>
        <w:ind w:left="0" w:firstLine="709"/>
      </w:pPr>
      <w:r>
        <w:t>Осуществлять контроль за надлежащим исполнением обязательств по настоящему договору, в том числе имеет право:</w:t>
      </w:r>
    </w:p>
    <w:p w:rsidR="00E36D5C" w:rsidRDefault="00E36D5C" w:rsidP="00F678F0">
      <w:pPr>
        <w:spacing w:after="0"/>
        <w:ind w:firstLine="709"/>
      </w:pPr>
    </w:p>
    <w:p w:rsidR="00E36D5C" w:rsidRDefault="00E36D5C" w:rsidP="00F678F0">
      <w:pPr>
        <w:spacing w:after="0"/>
        <w:ind w:firstLine="709"/>
      </w:pPr>
      <w:r>
        <w:t xml:space="preserve">- проверять выполнение </w:t>
      </w:r>
      <w:r>
        <w:rPr>
          <w:b/>
        </w:rPr>
        <w:t>Арендатором</w:t>
      </w:r>
      <w:r>
        <w:t xml:space="preserve"> договора аренды и получать от </w:t>
      </w:r>
      <w:r>
        <w:rPr>
          <w:b/>
        </w:rPr>
        <w:t xml:space="preserve">Арендатора </w:t>
      </w:r>
      <w:r>
        <w:t>и</w:t>
      </w:r>
      <w:r>
        <w:t>н</w:t>
      </w:r>
      <w:r>
        <w:t>формацию и документы о состоянии тепловых сетей по своему письменному запросу в течение десяти дней;</w:t>
      </w:r>
    </w:p>
    <w:p w:rsidR="00E36D5C" w:rsidRDefault="00E36D5C" w:rsidP="00F678F0">
      <w:pPr>
        <w:spacing w:after="0"/>
        <w:ind w:firstLine="709"/>
      </w:pPr>
      <w:r>
        <w:t>- проводить осмотр переданных в аренду тепловых сетей на предмет соблюдения усл</w:t>
      </w:r>
      <w:r>
        <w:t>о</w:t>
      </w:r>
      <w:r>
        <w:t>вий их использования в соответствии с настоящим договором и действующим законодательс</w:t>
      </w:r>
      <w:r>
        <w:t>т</w:t>
      </w:r>
      <w:r>
        <w:t xml:space="preserve">вом. Осмотр может производиться в течение установленного рабочего дня в любое время. </w:t>
      </w:r>
    </w:p>
    <w:p w:rsidR="00E36D5C" w:rsidRDefault="00E36D5C" w:rsidP="00597739">
      <w:pPr>
        <w:numPr>
          <w:ilvl w:val="2"/>
          <w:numId w:val="20"/>
        </w:numPr>
        <w:spacing w:after="0"/>
        <w:ind w:left="0" w:firstLine="709"/>
      </w:pPr>
      <w:r>
        <w:t>Потребовать досрочного расторжения договора в случаях:</w:t>
      </w:r>
    </w:p>
    <w:p w:rsidR="00E36D5C" w:rsidRDefault="00E36D5C" w:rsidP="00597739">
      <w:pPr>
        <w:numPr>
          <w:ilvl w:val="0"/>
          <w:numId w:val="21"/>
        </w:numPr>
        <w:spacing w:after="0"/>
        <w:ind w:left="0" w:firstLine="709"/>
      </w:pPr>
      <w:r>
        <w:t xml:space="preserve">при использовании </w:t>
      </w:r>
      <w:r>
        <w:rPr>
          <w:b/>
        </w:rPr>
        <w:t>Арендатором</w:t>
      </w:r>
      <w:r>
        <w:t xml:space="preserve"> тепловых сетей или их части не в соответствии с настоящим договором;</w:t>
      </w:r>
    </w:p>
    <w:p w:rsidR="00E36D5C" w:rsidRDefault="00E36D5C" w:rsidP="00597739">
      <w:pPr>
        <w:numPr>
          <w:ilvl w:val="0"/>
          <w:numId w:val="21"/>
        </w:numPr>
        <w:spacing w:after="0"/>
        <w:ind w:left="0" w:firstLine="709"/>
      </w:pPr>
      <w:r>
        <w:t>если Арендатор умышленно или по неосторожности ухудшает (разрушает, повр</w:t>
      </w:r>
      <w:r>
        <w:t>е</w:t>
      </w:r>
      <w:r>
        <w:t>ждает)   тепловые сети;</w:t>
      </w:r>
    </w:p>
    <w:p w:rsidR="00E36D5C" w:rsidRDefault="00E36D5C" w:rsidP="00597739">
      <w:pPr>
        <w:numPr>
          <w:ilvl w:val="0"/>
          <w:numId w:val="21"/>
        </w:numPr>
        <w:spacing w:after="0"/>
        <w:ind w:left="0" w:firstLine="709"/>
      </w:pPr>
      <w:r>
        <w:t>если Арендатор не внес арендную плату более чем за три месяца;</w:t>
      </w:r>
    </w:p>
    <w:p w:rsidR="00E36D5C" w:rsidRDefault="00E36D5C" w:rsidP="00597739">
      <w:pPr>
        <w:numPr>
          <w:ilvl w:val="0"/>
          <w:numId w:val="21"/>
        </w:numPr>
        <w:spacing w:after="0"/>
        <w:ind w:left="0" w:firstLine="709"/>
      </w:pPr>
      <w:r>
        <w:t>если Арендатор неоднократно нарушил условия настоящего договора;</w:t>
      </w:r>
    </w:p>
    <w:p w:rsidR="00E36D5C" w:rsidRDefault="00E36D5C" w:rsidP="00597739">
      <w:pPr>
        <w:numPr>
          <w:ilvl w:val="0"/>
          <w:numId w:val="21"/>
        </w:numPr>
        <w:spacing w:after="0"/>
        <w:ind w:left="0" w:firstLine="709"/>
      </w:pPr>
      <w:r>
        <w:t xml:space="preserve">если тепловые сети не по вине </w:t>
      </w:r>
      <w:r>
        <w:rPr>
          <w:b/>
        </w:rPr>
        <w:t>Арендатора</w:t>
      </w:r>
      <w:r>
        <w:t xml:space="preserve"> окажутся в непригодном для испол</w:t>
      </w:r>
      <w:r>
        <w:t>ь</w:t>
      </w:r>
      <w:r>
        <w:t>зования состоянии.</w:t>
      </w:r>
    </w:p>
    <w:p w:rsidR="00E36D5C" w:rsidRDefault="00E36D5C" w:rsidP="00597739">
      <w:pPr>
        <w:numPr>
          <w:ilvl w:val="1"/>
          <w:numId w:val="20"/>
        </w:numPr>
        <w:spacing w:after="0"/>
        <w:ind w:left="0" w:firstLine="709"/>
        <w:rPr>
          <w:b/>
        </w:rPr>
      </w:pPr>
      <w:r>
        <w:rPr>
          <w:b/>
        </w:rPr>
        <w:t>Арендатор имеет право:</w:t>
      </w:r>
    </w:p>
    <w:p w:rsidR="00E36D5C" w:rsidRDefault="00E36D5C" w:rsidP="00597739">
      <w:pPr>
        <w:numPr>
          <w:ilvl w:val="2"/>
          <w:numId w:val="20"/>
        </w:numPr>
        <w:spacing w:after="0"/>
        <w:ind w:left="0" w:firstLine="709"/>
      </w:pPr>
      <w:r>
        <w:t>По истечении срока договора и выполнении всех его условий на возобновление договора.</w:t>
      </w:r>
    </w:p>
    <w:p w:rsidR="00E36D5C" w:rsidRDefault="00E36D5C" w:rsidP="00597739">
      <w:pPr>
        <w:numPr>
          <w:ilvl w:val="2"/>
          <w:numId w:val="20"/>
        </w:numPr>
        <w:spacing w:after="0"/>
        <w:ind w:left="0" w:firstLine="709"/>
      </w:pPr>
      <w:r>
        <w:t>Досрочно расторгнуть настоящий договор при соблюдении следующих условий:</w:t>
      </w:r>
    </w:p>
    <w:p w:rsidR="00E36D5C" w:rsidRDefault="00E36D5C" w:rsidP="00597739">
      <w:pPr>
        <w:numPr>
          <w:ilvl w:val="0"/>
          <w:numId w:val="21"/>
        </w:numPr>
        <w:spacing w:after="0"/>
        <w:ind w:left="0" w:firstLine="709"/>
      </w:pPr>
      <w:r>
        <w:t xml:space="preserve">предупредить </w:t>
      </w:r>
      <w:r>
        <w:rPr>
          <w:b/>
        </w:rPr>
        <w:t>Арендодателя</w:t>
      </w:r>
      <w:r>
        <w:t xml:space="preserve"> в письменном виде за месяц;</w:t>
      </w:r>
    </w:p>
    <w:p w:rsidR="00E36D5C" w:rsidRDefault="00E36D5C" w:rsidP="00597739">
      <w:pPr>
        <w:numPr>
          <w:ilvl w:val="0"/>
          <w:numId w:val="21"/>
        </w:numPr>
        <w:spacing w:after="0"/>
        <w:ind w:left="0" w:firstLine="709"/>
      </w:pPr>
      <w:r>
        <w:t>передать тепловые сети в соответствии с п. 2.2.10 настоящего договора;</w:t>
      </w:r>
    </w:p>
    <w:p w:rsidR="00E36D5C" w:rsidRDefault="00E36D5C" w:rsidP="00597739">
      <w:pPr>
        <w:numPr>
          <w:ilvl w:val="0"/>
          <w:numId w:val="21"/>
        </w:numPr>
        <w:spacing w:after="0"/>
        <w:ind w:left="0" w:firstLine="709"/>
      </w:pPr>
      <w:r>
        <w:t>уплатить неустойку в размере двухмесячной арендной платы.</w:t>
      </w:r>
    </w:p>
    <w:p w:rsidR="00E36D5C" w:rsidRDefault="00E36D5C" w:rsidP="0083335C">
      <w:pPr>
        <w:spacing w:after="0"/>
      </w:pPr>
    </w:p>
    <w:p w:rsidR="00E36D5C" w:rsidRDefault="00E36D5C" w:rsidP="0083335C">
      <w:pPr>
        <w:spacing w:after="0"/>
        <w:jc w:val="center"/>
        <w:rPr>
          <w:b/>
        </w:rPr>
      </w:pPr>
      <w:r>
        <w:rPr>
          <w:b/>
        </w:rPr>
        <w:t>3.  ПЛАТЕЖИ И РАСЧЕТЫ ПО ДОГОВОРУ</w:t>
      </w:r>
    </w:p>
    <w:p w:rsidR="00E36D5C" w:rsidRDefault="00E36D5C" w:rsidP="0083335C">
      <w:pPr>
        <w:spacing w:after="0"/>
        <w:jc w:val="center"/>
      </w:pPr>
    </w:p>
    <w:p w:rsidR="00E36D5C" w:rsidRDefault="00E36D5C" w:rsidP="00F678F0">
      <w:pPr>
        <w:spacing w:after="0"/>
        <w:ind w:firstLine="709"/>
      </w:pPr>
      <w:r>
        <w:t>3.1. За пользование указанным в п.1.1. настоящего Договора имуществом Арендатор об</w:t>
      </w:r>
      <w:r>
        <w:t>я</w:t>
      </w:r>
      <w:r>
        <w:t>зан  вносить арендную плату.</w:t>
      </w:r>
    </w:p>
    <w:p w:rsidR="00E36D5C" w:rsidRDefault="00E36D5C" w:rsidP="00F678F0">
      <w:pPr>
        <w:spacing w:after="0"/>
        <w:ind w:firstLine="709"/>
      </w:pPr>
      <w:r>
        <w:t xml:space="preserve"> Арендная плата в год составляет: ___________ (___________________) рублей. Размер ежемесячной арендной платы - ______________ (___________________________) рублей ________ копеек.</w:t>
      </w:r>
    </w:p>
    <w:p w:rsidR="00E36D5C" w:rsidRDefault="00E36D5C" w:rsidP="00F678F0">
      <w:pPr>
        <w:spacing w:after="0"/>
        <w:ind w:firstLine="709"/>
        <w:rPr>
          <w:bCs/>
        </w:rPr>
      </w:pPr>
      <w:r>
        <w:t>– тепловые сети, протяженностью 323,0 м, расположенные  на территории п. Верхнегр</w:t>
      </w:r>
      <w:r>
        <w:t>у</w:t>
      </w:r>
      <w:r>
        <w:t>шевский</w:t>
      </w:r>
      <w:r>
        <w:rPr>
          <w:bCs/>
        </w:rPr>
        <w:t>,</w:t>
      </w:r>
    </w:p>
    <w:p w:rsidR="00E36D5C" w:rsidRDefault="00E36D5C" w:rsidP="0083335C">
      <w:pPr>
        <w:spacing w:after="0"/>
      </w:pPr>
      <w:r>
        <w:t>Оплата производится за целый месяц, независимо от даты заключения договора.</w:t>
      </w:r>
    </w:p>
    <w:p w:rsidR="00E36D5C" w:rsidRDefault="00E36D5C" w:rsidP="0083335C">
      <w:pPr>
        <w:spacing w:after="0"/>
      </w:pPr>
      <w:r>
        <w:rPr>
          <w:b/>
        </w:rPr>
        <w:t xml:space="preserve">3.2.Арендатор </w:t>
      </w:r>
      <w:r>
        <w:t>производит арендные платежи, согласно прилагаемому расчету, являющемуся неотъемлемой частью договора (Приложение № 2) на период действия договора:</w:t>
      </w:r>
    </w:p>
    <w:p w:rsidR="00E36D5C" w:rsidRDefault="00E36D5C" w:rsidP="0083335C">
      <w:pPr>
        <w:spacing w:after="0"/>
      </w:pPr>
      <w:r>
        <w:t>3.3.Арендная плата ежемесячно равными частями не позднее 10-го числа отчетного месяца п</w:t>
      </w:r>
      <w:r>
        <w:t>е</w:t>
      </w:r>
      <w:r>
        <w:t xml:space="preserve">речисляется </w:t>
      </w:r>
      <w:r>
        <w:rPr>
          <w:b/>
        </w:rPr>
        <w:t>Арендатором</w:t>
      </w:r>
      <w:r>
        <w:t xml:space="preserve"> в бюджет Коммунарского сельского поселения:</w:t>
      </w:r>
    </w:p>
    <w:p w:rsidR="00E36D5C" w:rsidRDefault="00E36D5C" w:rsidP="0083335C">
      <w:pPr>
        <w:spacing w:after="0"/>
      </w:pPr>
      <w:r>
        <w:t>за аренду тепловых сетей  в сумме_______________________ рублей по следующим банковским реквизитам:</w:t>
      </w:r>
    </w:p>
    <w:p w:rsidR="00E36D5C" w:rsidRPr="00A56DB2" w:rsidRDefault="00E36D5C" w:rsidP="0083335C">
      <w:pPr>
        <w:spacing w:after="0"/>
      </w:pPr>
    </w:p>
    <w:p w:rsidR="00E36D5C" w:rsidRPr="00A56DB2" w:rsidRDefault="00E36D5C" w:rsidP="0083335C">
      <w:pPr>
        <w:spacing w:after="0"/>
      </w:pPr>
      <w:r w:rsidRPr="00A56DB2">
        <w:t>Администрация Коммунарского сельского поселения Октябрьского района Ростовской области, УФК по Ростовской области (Администрация Коммунарского сельского поселения, Л/с 05583126860)</w:t>
      </w:r>
    </w:p>
    <w:p w:rsidR="00E36D5C" w:rsidRPr="00A56DB2" w:rsidRDefault="00E36D5C" w:rsidP="0083335C">
      <w:pPr>
        <w:spacing w:after="0"/>
      </w:pPr>
      <w:r w:rsidRPr="00A56DB2">
        <w:t>ИНН 6125023685 КПП 612501001</w:t>
      </w:r>
    </w:p>
    <w:p w:rsidR="00E36D5C" w:rsidRPr="00A56DB2" w:rsidRDefault="00E36D5C" w:rsidP="0083335C">
      <w:pPr>
        <w:spacing w:after="0"/>
      </w:pPr>
      <w:r w:rsidRPr="00A56DB2">
        <w:t>Банк получателя: ГРКЦ ГУ Банка России по Ростовской области</w:t>
      </w:r>
    </w:p>
    <w:p w:rsidR="00E36D5C" w:rsidRPr="00A56DB2" w:rsidRDefault="00E36D5C" w:rsidP="0083335C">
      <w:pPr>
        <w:spacing w:after="0"/>
      </w:pPr>
      <w:r w:rsidRPr="00A56DB2">
        <w:t>Р/с 40302810060153000771</w:t>
      </w:r>
    </w:p>
    <w:p w:rsidR="00E36D5C" w:rsidRPr="00A56DB2" w:rsidRDefault="00E36D5C" w:rsidP="0083335C">
      <w:pPr>
        <w:spacing w:after="0"/>
      </w:pPr>
      <w:r w:rsidRPr="00A56DB2">
        <w:t xml:space="preserve">БИК 046015001 </w:t>
      </w:r>
    </w:p>
    <w:p w:rsidR="00E36D5C" w:rsidRPr="00A56DB2" w:rsidRDefault="00E36D5C" w:rsidP="0083335C">
      <w:pPr>
        <w:spacing w:after="0"/>
      </w:pPr>
    </w:p>
    <w:p w:rsidR="00E36D5C" w:rsidRDefault="00E36D5C" w:rsidP="0083335C">
      <w:pPr>
        <w:spacing w:after="0"/>
      </w:pPr>
      <w:r>
        <w:t xml:space="preserve">3.4  </w:t>
      </w:r>
      <w:r>
        <w:rPr>
          <w:b/>
        </w:rPr>
        <w:t>Арендодатель</w:t>
      </w:r>
      <w:r>
        <w:t xml:space="preserve"> в одностороннем порядке изменяет размер арендной платы при изменении базовых величин годовой арендной платы, соответствующих оценочной зоны и категории об</w:t>
      </w:r>
      <w:r>
        <w:t>ъ</w:t>
      </w:r>
      <w:r>
        <w:t>екта, а так же принятии органами местного самоуправления соответствующих актов, предупр</w:t>
      </w:r>
      <w:r>
        <w:t>е</w:t>
      </w:r>
      <w:r>
        <w:t xml:space="preserve">див об этом </w:t>
      </w:r>
      <w:r>
        <w:rPr>
          <w:b/>
        </w:rPr>
        <w:t>Арендатора</w:t>
      </w:r>
      <w:r>
        <w:t xml:space="preserve"> не менее чем за один месяц.</w:t>
      </w:r>
    </w:p>
    <w:p w:rsidR="00E36D5C" w:rsidRDefault="00E36D5C" w:rsidP="0083335C">
      <w:pPr>
        <w:spacing w:after="0"/>
      </w:pPr>
    </w:p>
    <w:p w:rsidR="00E36D5C" w:rsidRDefault="00E36D5C" w:rsidP="0083335C">
      <w:pPr>
        <w:spacing w:after="0"/>
        <w:jc w:val="center"/>
        <w:rPr>
          <w:b/>
        </w:rPr>
      </w:pPr>
      <w:r>
        <w:rPr>
          <w:b/>
        </w:rPr>
        <w:t>4.  ОТВЕТСТВЕННОСТЬ СТОРОН</w:t>
      </w:r>
    </w:p>
    <w:p w:rsidR="00E36D5C" w:rsidRDefault="00E36D5C" w:rsidP="0083335C">
      <w:pPr>
        <w:spacing w:after="0"/>
        <w:jc w:val="center"/>
      </w:pPr>
    </w:p>
    <w:p w:rsidR="00E36D5C" w:rsidRDefault="00E36D5C" w:rsidP="0083335C">
      <w:pPr>
        <w:spacing w:after="0"/>
      </w:pPr>
      <w:r>
        <w:t>4.1 Стороны  несут имущественную ответственность за неисполнение или ненадлежащее и</w:t>
      </w:r>
      <w:r>
        <w:t>с</w:t>
      </w:r>
      <w:r>
        <w:t>полнение условий договора  по  нормам действующего гражданского законодательства РФ.</w:t>
      </w:r>
    </w:p>
    <w:p w:rsidR="00E36D5C" w:rsidRPr="009F5E9F" w:rsidRDefault="00E36D5C" w:rsidP="0083335C">
      <w:pPr>
        <w:pStyle w:val="BodyText2"/>
        <w:spacing w:before="0" w:beforeAutospacing="0" w:after="0" w:afterAutospacing="0"/>
        <w:rPr>
          <w:rFonts w:ascii="Times New Roman" w:cs="Times New Roman"/>
          <w:sz w:val="24"/>
        </w:rPr>
      </w:pPr>
      <w:r w:rsidRPr="009F5E9F">
        <w:rPr>
          <w:rFonts w:ascii="Times New Roman" w:cs="Times New Roman"/>
          <w:sz w:val="24"/>
        </w:rPr>
        <w:t xml:space="preserve">4.2  В случае не внесения </w:t>
      </w:r>
      <w:r w:rsidRPr="009F5E9F">
        <w:rPr>
          <w:rFonts w:ascii="Times New Roman" w:cs="Times New Roman"/>
          <w:b/>
          <w:sz w:val="24"/>
        </w:rPr>
        <w:t>Арендатором</w:t>
      </w:r>
      <w:r w:rsidRPr="009F5E9F">
        <w:rPr>
          <w:rFonts w:ascii="Times New Roman" w:cs="Times New Roman"/>
          <w:sz w:val="24"/>
        </w:rPr>
        <w:t xml:space="preserve"> платежей в сроки, установленные настоящим догов</w:t>
      </w:r>
      <w:r w:rsidRPr="009F5E9F">
        <w:rPr>
          <w:rFonts w:ascii="Times New Roman" w:cs="Times New Roman"/>
          <w:sz w:val="24"/>
        </w:rPr>
        <w:t>о</w:t>
      </w:r>
      <w:r w:rsidRPr="009F5E9F">
        <w:rPr>
          <w:rFonts w:ascii="Times New Roman" w:cs="Times New Roman"/>
          <w:sz w:val="24"/>
        </w:rPr>
        <w:t>ром, он уплачивает пеню в размере одной трехсотой действующей на день уплаты ставки реф</w:t>
      </w:r>
      <w:r w:rsidRPr="009F5E9F">
        <w:rPr>
          <w:rFonts w:ascii="Times New Roman" w:cs="Times New Roman"/>
          <w:sz w:val="24"/>
        </w:rPr>
        <w:t>и</w:t>
      </w:r>
      <w:r w:rsidRPr="009F5E9F">
        <w:rPr>
          <w:rFonts w:ascii="Times New Roman" w:cs="Times New Roman"/>
          <w:sz w:val="24"/>
        </w:rPr>
        <w:t>нансирования Центрального банка Российской Федерации за каждый день просрочки от суммы платежей, не перечисленных в срок, которая зачисляется в бюджет по следующим банковским реквизитам:</w:t>
      </w:r>
    </w:p>
    <w:p w:rsidR="00E36D5C" w:rsidRPr="00A56DB2" w:rsidRDefault="00E36D5C" w:rsidP="00A56DB2">
      <w:pPr>
        <w:spacing w:after="0"/>
      </w:pPr>
      <w:r w:rsidRPr="00A56DB2">
        <w:t>Администрация Коммунарского сельского поселения Октябрьского района Ростовской области, УФК по Ростовской области (Администрация Коммунарского сельского поселения, Л/с 05583126860)</w:t>
      </w:r>
    </w:p>
    <w:p w:rsidR="00E36D5C" w:rsidRPr="00A56DB2" w:rsidRDefault="00E36D5C" w:rsidP="00A56DB2">
      <w:pPr>
        <w:spacing w:after="0"/>
      </w:pPr>
      <w:r w:rsidRPr="00A56DB2">
        <w:t>ИНН 6125023685 КПП 612501001</w:t>
      </w:r>
    </w:p>
    <w:p w:rsidR="00E36D5C" w:rsidRPr="00A56DB2" w:rsidRDefault="00E36D5C" w:rsidP="00A56DB2">
      <w:pPr>
        <w:spacing w:after="0"/>
      </w:pPr>
      <w:r w:rsidRPr="00A56DB2">
        <w:t>Банк получателя: ГРКЦ ГУ Банка России по Ростовской области</w:t>
      </w:r>
    </w:p>
    <w:p w:rsidR="00E36D5C" w:rsidRPr="00A56DB2" w:rsidRDefault="00E36D5C" w:rsidP="00A56DB2">
      <w:pPr>
        <w:spacing w:after="0"/>
      </w:pPr>
      <w:r w:rsidRPr="00A56DB2">
        <w:t>Р/с 40302810060153000771</w:t>
      </w:r>
    </w:p>
    <w:p w:rsidR="00E36D5C" w:rsidRPr="00A56DB2" w:rsidRDefault="00E36D5C" w:rsidP="00A56DB2">
      <w:pPr>
        <w:spacing w:after="0"/>
      </w:pPr>
      <w:r w:rsidRPr="00A56DB2">
        <w:t xml:space="preserve">БИК 046015001 </w:t>
      </w:r>
    </w:p>
    <w:p w:rsidR="00E36D5C" w:rsidRPr="009F5E9F" w:rsidRDefault="00E36D5C" w:rsidP="0083335C">
      <w:pPr>
        <w:pStyle w:val="BodyText2"/>
        <w:spacing w:before="0" w:beforeAutospacing="0" w:after="0" w:afterAutospacing="0"/>
        <w:rPr>
          <w:rFonts w:ascii="Times New Roman" w:cs="Times New Roman"/>
          <w:sz w:val="24"/>
        </w:rPr>
      </w:pPr>
      <w:r w:rsidRPr="009F5E9F">
        <w:rPr>
          <w:rFonts w:ascii="Times New Roman" w:cs="Times New Roman"/>
          <w:sz w:val="24"/>
        </w:rPr>
        <w:t xml:space="preserve">4.3 В случае сдачи </w:t>
      </w:r>
      <w:r>
        <w:rPr>
          <w:rFonts w:ascii="Times New Roman" w:cs="Times New Roman"/>
          <w:sz w:val="24"/>
        </w:rPr>
        <w:t>тепловых</w:t>
      </w:r>
      <w:r w:rsidRPr="009F5E9F">
        <w:rPr>
          <w:rFonts w:ascii="Times New Roman" w:cs="Times New Roman"/>
          <w:sz w:val="24"/>
        </w:rPr>
        <w:t xml:space="preserve"> сетей или части их в субаренду без согласия </w:t>
      </w:r>
      <w:r w:rsidRPr="009F5E9F">
        <w:rPr>
          <w:rFonts w:ascii="Times New Roman" w:cs="Times New Roman"/>
          <w:b/>
          <w:sz w:val="24"/>
        </w:rPr>
        <w:t>Арендодателя Аре</w:t>
      </w:r>
      <w:r w:rsidRPr="009F5E9F">
        <w:rPr>
          <w:rFonts w:ascii="Times New Roman" w:cs="Times New Roman"/>
          <w:b/>
          <w:sz w:val="24"/>
        </w:rPr>
        <w:t>н</w:t>
      </w:r>
      <w:r w:rsidRPr="009F5E9F">
        <w:rPr>
          <w:rFonts w:ascii="Times New Roman" w:cs="Times New Roman"/>
          <w:b/>
          <w:sz w:val="24"/>
        </w:rPr>
        <w:t>датор</w:t>
      </w:r>
      <w:r w:rsidRPr="009F5E9F">
        <w:rPr>
          <w:rFonts w:ascii="Times New Roman" w:cs="Times New Roman"/>
          <w:sz w:val="24"/>
        </w:rPr>
        <w:t xml:space="preserve"> уплачивает штраф в размере 5-кратной стоимости месячной арендной платы по каждому случаю.</w:t>
      </w:r>
    </w:p>
    <w:p w:rsidR="00E36D5C" w:rsidRPr="009F5E9F" w:rsidRDefault="00E36D5C" w:rsidP="0083335C">
      <w:pPr>
        <w:pStyle w:val="BodyText2"/>
        <w:spacing w:before="0" w:beforeAutospacing="0" w:after="0" w:afterAutospacing="0"/>
        <w:rPr>
          <w:rFonts w:ascii="Times New Roman" w:cs="Times New Roman"/>
          <w:sz w:val="24"/>
        </w:rPr>
      </w:pPr>
      <w:r w:rsidRPr="009F5E9F">
        <w:rPr>
          <w:rFonts w:ascii="Times New Roman" w:cs="Times New Roman"/>
          <w:sz w:val="24"/>
        </w:rPr>
        <w:t xml:space="preserve">             </w:t>
      </w:r>
      <w:r w:rsidRPr="009F5E9F">
        <w:rPr>
          <w:rFonts w:ascii="Times New Roman" w:cs="Times New Roman"/>
          <w:b/>
          <w:sz w:val="24"/>
        </w:rPr>
        <w:t>Арендатор</w:t>
      </w:r>
      <w:r w:rsidRPr="009F5E9F">
        <w:rPr>
          <w:rFonts w:ascii="Times New Roman" w:cs="Times New Roman"/>
          <w:sz w:val="24"/>
        </w:rPr>
        <w:t xml:space="preserve"> в течение 10 дней с момента уплаты штрафа в обязательном порядке пре</w:t>
      </w:r>
      <w:r w:rsidRPr="009F5E9F">
        <w:rPr>
          <w:rFonts w:ascii="Times New Roman" w:cs="Times New Roman"/>
          <w:sz w:val="24"/>
        </w:rPr>
        <w:t>д</w:t>
      </w:r>
      <w:r w:rsidRPr="009F5E9F">
        <w:rPr>
          <w:rFonts w:ascii="Times New Roman" w:cs="Times New Roman"/>
          <w:sz w:val="24"/>
        </w:rPr>
        <w:t xml:space="preserve">ставляет </w:t>
      </w:r>
      <w:r w:rsidRPr="009F5E9F">
        <w:rPr>
          <w:rFonts w:ascii="Times New Roman" w:cs="Times New Roman"/>
          <w:b/>
          <w:sz w:val="24"/>
        </w:rPr>
        <w:t>Арендодателю</w:t>
      </w:r>
      <w:r w:rsidRPr="009F5E9F">
        <w:rPr>
          <w:rFonts w:ascii="Times New Roman" w:cs="Times New Roman"/>
          <w:sz w:val="24"/>
        </w:rPr>
        <w:t xml:space="preserve"> копии платежных поручений (квитанций) с отметкой банка, подтве</w:t>
      </w:r>
      <w:r w:rsidRPr="009F5E9F">
        <w:rPr>
          <w:rFonts w:ascii="Times New Roman" w:cs="Times New Roman"/>
          <w:sz w:val="24"/>
        </w:rPr>
        <w:t>р</w:t>
      </w:r>
      <w:r w:rsidRPr="009F5E9F">
        <w:rPr>
          <w:rFonts w:ascii="Times New Roman" w:cs="Times New Roman"/>
          <w:sz w:val="24"/>
        </w:rPr>
        <w:t>ждающие перечисление штрафа в бюджет, для осуществления контроля за его поступлением.</w:t>
      </w:r>
    </w:p>
    <w:p w:rsidR="00E36D5C" w:rsidRDefault="00E36D5C" w:rsidP="0083335C">
      <w:pPr>
        <w:spacing w:after="0"/>
      </w:pPr>
    </w:p>
    <w:p w:rsidR="00E36D5C" w:rsidRDefault="00E36D5C" w:rsidP="00597739">
      <w:pPr>
        <w:numPr>
          <w:ilvl w:val="0"/>
          <w:numId w:val="22"/>
        </w:numPr>
        <w:spacing w:after="0"/>
        <w:ind w:left="0"/>
        <w:jc w:val="center"/>
        <w:rPr>
          <w:b/>
        </w:rPr>
      </w:pPr>
      <w:r>
        <w:rPr>
          <w:b/>
        </w:rPr>
        <w:t xml:space="preserve">СРОК ДЕЙСТВИЯ, ПОРЯДОК ИЗМЕНЕНИЯ </w:t>
      </w:r>
    </w:p>
    <w:p w:rsidR="00E36D5C" w:rsidRDefault="00E36D5C" w:rsidP="0083335C">
      <w:pPr>
        <w:spacing w:after="0"/>
        <w:jc w:val="center"/>
      </w:pPr>
      <w:r>
        <w:rPr>
          <w:b/>
        </w:rPr>
        <w:t>И РАСТОРЖЕНИЯ ДОГОВОРА</w:t>
      </w:r>
    </w:p>
    <w:p w:rsidR="00E36D5C" w:rsidRDefault="00E36D5C" w:rsidP="00597739">
      <w:pPr>
        <w:numPr>
          <w:ilvl w:val="1"/>
          <w:numId w:val="23"/>
        </w:numPr>
        <w:spacing w:after="0"/>
        <w:ind w:left="0" w:firstLine="0"/>
      </w:pPr>
      <w:r>
        <w:t>Настоящий договор  действует с «____» _____________2012 года по «___» _________ 2017 года.</w:t>
      </w:r>
    </w:p>
    <w:p w:rsidR="00E36D5C" w:rsidRDefault="00E36D5C" w:rsidP="00597739">
      <w:pPr>
        <w:numPr>
          <w:ilvl w:val="1"/>
          <w:numId w:val="23"/>
        </w:numPr>
        <w:spacing w:after="0"/>
        <w:ind w:left="0" w:firstLine="0"/>
      </w:pPr>
      <w:r>
        <w:t>Изменение условий договора, его расторжение и прекращение  допускаются по соглашению сторон, за исключением случаев, предусмотренных законодательством и настоящим договором (п.п. 2.3.2, 3.4).  Вносимые дополнения и изменения рассматриваются сторонами в месячный срок и оформляются дополнительным соглашением, являющимся неотъемлемой частью н</w:t>
      </w:r>
      <w:r>
        <w:t>а</w:t>
      </w:r>
      <w:r>
        <w:t>стоящего договора.</w:t>
      </w:r>
    </w:p>
    <w:p w:rsidR="00E36D5C" w:rsidRDefault="00E36D5C" w:rsidP="00597739">
      <w:pPr>
        <w:numPr>
          <w:ilvl w:val="1"/>
          <w:numId w:val="23"/>
        </w:numPr>
        <w:spacing w:after="0"/>
        <w:ind w:left="0" w:firstLine="0"/>
      </w:pPr>
      <w:r>
        <w:t>Одностороннее расторжение договора не допускается.</w:t>
      </w:r>
    </w:p>
    <w:p w:rsidR="00E36D5C" w:rsidRDefault="00E36D5C" w:rsidP="00597739">
      <w:pPr>
        <w:numPr>
          <w:ilvl w:val="1"/>
          <w:numId w:val="23"/>
        </w:numPr>
        <w:spacing w:after="0"/>
        <w:ind w:left="0" w:firstLine="0"/>
      </w:pPr>
      <w:r>
        <w:t xml:space="preserve">В случае ликвидации или реорганизации </w:t>
      </w:r>
      <w:r>
        <w:rPr>
          <w:b/>
        </w:rPr>
        <w:t>Арендатора</w:t>
      </w:r>
      <w:r>
        <w:t xml:space="preserve"> договор аренды считается прекр</w:t>
      </w:r>
      <w:r>
        <w:t>а</w:t>
      </w:r>
      <w:r>
        <w:t>тившим своё действие.</w:t>
      </w:r>
    </w:p>
    <w:p w:rsidR="00E36D5C" w:rsidRDefault="00E36D5C" w:rsidP="00597739">
      <w:pPr>
        <w:numPr>
          <w:ilvl w:val="1"/>
          <w:numId w:val="23"/>
        </w:numPr>
        <w:spacing w:after="0"/>
        <w:ind w:left="0" w:firstLine="0"/>
      </w:pPr>
      <w:r>
        <w:t>Споры, вытекающие из настоящего договора, решаются сторонами путем переговоров, при  не достижении согласия – в Арбитражном суде Ростовской области.</w:t>
      </w:r>
    </w:p>
    <w:p w:rsidR="00E36D5C" w:rsidRDefault="00E36D5C" w:rsidP="0083335C">
      <w:pPr>
        <w:spacing w:after="0"/>
      </w:pPr>
    </w:p>
    <w:p w:rsidR="00E36D5C" w:rsidRDefault="00E36D5C" w:rsidP="0083335C">
      <w:pPr>
        <w:spacing w:after="0"/>
        <w:jc w:val="center"/>
        <w:rPr>
          <w:b/>
        </w:rPr>
      </w:pPr>
      <w:r>
        <w:rPr>
          <w:b/>
        </w:rPr>
        <w:t>6.  ФОРС-МАЖОРНЫЕ ОБСТОЯТЕЛЬСТВА</w:t>
      </w:r>
    </w:p>
    <w:p w:rsidR="00E36D5C" w:rsidRDefault="00E36D5C" w:rsidP="0083335C">
      <w:pPr>
        <w:spacing w:after="0"/>
        <w:jc w:val="center"/>
      </w:pPr>
    </w:p>
    <w:p w:rsidR="00E36D5C" w:rsidRDefault="00E36D5C" w:rsidP="0083335C">
      <w:pPr>
        <w:spacing w:after="0"/>
      </w:pPr>
      <w:r>
        <w:t>6.1 Ни одна из сторон не несет ответственности перед другой стороной за не выполнение обяз</w:t>
      </w:r>
      <w:r>
        <w:t>а</w:t>
      </w:r>
      <w:r>
        <w:t>тельств по настоящему договору, обусловленное обстоятельствами, возникающими помимо в</w:t>
      </w:r>
      <w:r>
        <w:t>о</w:t>
      </w:r>
      <w:r>
        <w:t>ли и желания сторон, которые нельзя предвидеть или избежать, включая эпидемии, эмбарго, н</w:t>
      </w:r>
      <w:r>
        <w:t>а</w:t>
      </w:r>
      <w:r>
        <w:t>воднения, пожары и другие стихийные бедствия.</w:t>
      </w:r>
    </w:p>
    <w:p w:rsidR="00E36D5C" w:rsidRDefault="00E36D5C" w:rsidP="00597739">
      <w:pPr>
        <w:numPr>
          <w:ilvl w:val="1"/>
          <w:numId w:val="24"/>
        </w:numPr>
        <w:spacing w:after="0"/>
        <w:ind w:left="0" w:firstLine="0"/>
      </w:pPr>
      <w:r>
        <w:t>Сторона, которая не исполняет своего обязательства, должна дать извещение другой стор</w:t>
      </w:r>
      <w:r>
        <w:t>о</w:t>
      </w:r>
      <w:r>
        <w:t>не о препятствии и его влиянии на исполнение обязательств по договору.</w:t>
      </w:r>
    </w:p>
    <w:p w:rsidR="00E36D5C" w:rsidRDefault="00E36D5C" w:rsidP="0083335C">
      <w:pPr>
        <w:spacing w:after="0"/>
      </w:pPr>
    </w:p>
    <w:p w:rsidR="00E36D5C" w:rsidRDefault="00E36D5C" w:rsidP="00597739">
      <w:pPr>
        <w:numPr>
          <w:ilvl w:val="0"/>
          <w:numId w:val="25"/>
        </w:numPr>
        <w:spacing w:after="0"/>
        <w:ind w:left="0"/>
        <w:jc w:val="center"/>
        <w:rPr>
          <w:b/>
        </w:rPr>
      </w:pPr>
      <w:r>
        <w:rPr>
          <w:b/>
        </w:rPr>
        <w:t>ПРОЧИЕ УСЛОВИЯ</w:t>
      </w:r>
    </w:p>
    <w:p w:rsidR="00E36D5C" w:rsidRDefault="00E36D5C" w:rsidP="0083335C">
      <w:pPr>
        <w:spacing w:after="0"/>
      </w:pPr>
    </w:p>
    <w:p w:rsidR="00E36D5C" w:rsidRDefault="00E36D5C" w:rsidP="00597739">
      <w:pPr>
        <w:numPr>
          <w:ilvl w:val="1"/>
          <w:numId w:val="26"/>
        </w:numPr>
        <w:spacing w:after="0"/>
        <w:ind w:left="0" w:firstLine="0"/>
      </w:pPr>
      <w:r>
        <w:t>Настоящий договор составлен в двух экземплярах, имеющих одинаковую юридическую с</w:t>
      </w:r>
      <w:r>
        <w:t>и</w:t>
      </w:r>
      <w:r>
        <w:t xml:space="preserve">лу, один экземпляр для </w:t>
      </w:r>
      <w:r>
        <w:rPr>
          <w:b/>
        </w:rPr>
        <w:t>Арендодателю,</w:t>
      </w:r>
      <w:r>
        <w:t xml:space="preserve"> один – для </w:t>
      </w:r>
      <w:r>
        <w:rPr>
          <w:b/>
        </w:rPr>
        <w:t>Арендатора</w:t>
      </w:r>
      <w:r>
        <w:t>.</w:t>
      </w:r>
    </w:p>
    <w:p w:rsidR="00E36D5C" w:rsidRDefault="00E36D5C" w:rsidP="0083335C">
      <w:pPr>
        <w:spacing w:after="0"/>
      </w:pPr>
      <w:r>
        <w:t>7.2   К договору прилагаются:</w:t>
      </w:r>
    </w:p>
    <w:p w:rsidR="00E36D5C" w:rsidRDefault="00E36D5C" w:rsidP="00597739">
      <w:pPr>
        <w:numPr>
          <w:ilvl w:val="0"/>
          <w:numId w:val="21"/>
        </w:numPr>
        <w:tabs>
          <w:tab w:val="num" w:pos="0"/>
        </w:tabs>
        <w:spacing w:after="0"/>
        <w:ind w:left="0" w:firstLine="360"/>
        <w:rPr>
          <w:bCs/>
        </w:rPr>
      </w:pPr>
      <w:r>
        <w:t xml:space="preserve">Приложение № 1 – «Акт приема - передачи </w:t>
      </w:r>
      <w:r>
        <w:rPr>
          <w:iCs/>
        </w:rPr>
        <w:t>тепловых сетей, расположенные в границах Коммунарского сельского поселения</w:t>
      </w:r>
    </w:p>
    <w:p w:rsidR="00E36D5C" w:rsidRDefault="00E36D5C" w:rsidP="00597739">
      <w:pPr>
        <w:numPr>
          <w:ilvl w:val="0"/>
          <w:numId w:val="21"/>
        </w:numPr>
        <w:spacing w:after="0"/>
        <w:ind w:left="0" w:firstLine="0"/>
      </w:pPr>
      <w:r>
        <w:t xml:space="preserve">Приложение № 2 – «Расчет арендной платы» </w:t>
      </w:r>
    </w:p>
    <w:p w:rsidR="00E36D5C" w:rsidRDefault="00E36D5C" w:rsidP="0083335C">
      <w:pPr>
        <w:spacing w:after="0"/>
      </w:pPr>
      <w:r>
        <w:t>7.3 При изменении реквизитов стороны обязаны уведомить друг друга в письменном виде з</w:t>
      </w:r>
      <w:r>
        <w:t>а</w:t>
      </w:r>
      <w:r>
        <w:t>казными отправлениями.</w:t>
      </w:r>
    </w:p>
    <w:p w:rsidR="00E36D5C" w:rsidRDefault="00E36D5C" w:rsidP="0083335C">
      <w:pPr>
        <w:spacing w:after="0"/>
      </w:pPr>
    </w:p>
    <w:p w:rsidR="00E36D5C" w:rsidRDefault="00E36D5C" w:rsidP="00597739">
      <w:pPr>
        <w:numPr>
          <w:ilvl w:val="0"/>
          <w:numId w:val="27"/>
        </w:numPr>
        <w:spacing w:after="0"/>
        <w:ind w:left="0" w:firstLine="0"/>
        <w:jc w:val="center"/>
        <w:rPr>
          <w:b/>
        </w:rPr>
      </w:pPr>
      <w:r>
        <w:rPr>
          <w:b/>
        </w:rPr>
        <w:t>АДРЕСА И БАНКОВСКИЕ РЕНКВИЗИТЫ СТОРОН</w:t>
      </w:r>
    </w:p>
    <w:p w:rsidR="00E36D5C" w:rsidRDefault="00E36D5C" w:rsidP="0083335C">
      <w:pPr>
        <w:spacing w:after="0"/>
        <w:rPr>
          <w:b/>
        </w:rPr>
      </w:pPr>
    </w:p>
    <w:p w:rsidR="00E36D5C" w:rsidRDefault="00E36D5C" w:rsidP="0083335C">
      <w:pPr>
        <w:spacing w:after="0"/>
        <w:rPr>
          <w:b/>
        </w:rPr>
      </w:pPr>
    </w:p>
    <w:p w:rsidR="00E36D5C" w:rsidRDefault="00E36D5C" w:rsidP="0083335C">
      <w:pPr>
        <w:spacing w:after="0"/>
        <w:rPr>
          <w:b/>
        </w:rPr>
      </w:pPr>
      <w:r>
        <w:rPr>
          <w:b/>
        </w:rPr>
        <w:t xml:space="preserve">Арендодатель – </w:t>
      </w:r>
    </w:p>
    <w:p w:rsidR="00E36D5C" w:rsidRDefault="00E36D5C" w:rsidP="0083335C">
      <w:pPr>
        <w:spacing w:after="0"/>
      </w:pPr>
      <w:r>
        <w:t xml:space="preserve">Администрация Коммунарского сельского поселения Октябрьского района </w:t>
      </w:r>
    </w:p>
    <w:p w:rsidR="00E36D5C" w:rsidRDefault="00E36D5C" w:rsidP="0083335C">
      <w:pPr>
        <w:spacing w:after="0"/>
      </w:pPr>
      <w:r>
        <w:t>Юридический и почтовый адрес: 346481, Ростовская область, Октябрьский район,</w:t>
      </w:r>
    </w:p>
    <w:p w:rsidR="00E36D5C" w:rsidRDefault="00E36D5C" w:rsidP="0083335C">
      <w:pPr>
        <w:spacing w:after="0"/>
      </w:pPr>
      <w:r>
        <w:t>п. Новосветловский, ул. Мокроусова, № 251, Тел. 8(86360) 2-30-88</w:t>
      </w:r>
    </w:p>
    <w:p w:rsidR="00E36D5C" w:rsidRDefault="00E36D5C" w:rsidP="0083335C">
      <w:pPr>
        <w:spacing w:after="0"/>
      </w:pPr>
      <w:r>
        <w:t>ИНН 6125023692  КПП 612501001</w:t>
      </w:r>
    </w:p>
    <w:p w:rsidR="00E36D5C" w:rsidRDefault="00E36D5C" w:rsidP="0083335C">
      <w:pPr>
        <w:spacing w:after="0"/>
      </w:pPr>
      <w:r>
        <w:t>УФК по Ростовской области</w:t>
      </w:r>
    </w:p>
    <w:p w:rsidR="00E36D5C" w:rsidRPr="00A56DB2" w:rsidRDefault="00E36D5C" w:rsidP="0083335C">
      <w:pPr>
        <w:spacing w:after="0"/>
      </w:pPr>
      <w:r w:rsidRPr="00A56DB2">
        <w:t>БИК 046015001 р/сч 40302810060153000771  в ГРКЦ ГУ Банка России по Ростовской области</w:t>
      </w:r>
    </w:p>
    <w:p w:rsidR="00E36D5C" w:rsidRDefault="00E36D5C" w:rsidP="0083335C">
      <w:pPr>
        <w:spacing w:after="0"/>
      </w:pPr>
    </w:p>
    <w:p w:rsidR="00E36D5C" w:rsidRDefault="00E36D5C" w:rsidP="0083335C">
      <w:pPr>
        <w:spacing w:after="0"/>
        <w:rPr>
          <w:b/>
        </w:rPr>
      </w:pPr>
      <w:r>
        <w:rPr>
          <w:b/>
        </w:rPr>
        <w:t>Глава Коммунарского</w:t>
      </w:r>
    </w:p>
    <w:p w:rsidR="00E36D5C" w:rsidRDefault="00E36D5C" w:rsidP="00870998">
      <w:pPr>
        <w:spacing w:after="0"/>
        <w:jc w:val="distribute"/>
        <w:rPr>
          <w:b/>
        </w:rPr>
      </w:pPr>
      <w:r>
        <w:rPr>
          <w:b/>
        </w:rPr>
        <w:t xml:space="preserve">сельского поселения                        Безрукавая О.В. /   ______________________  </w:t>
      </w:r>
    </w:p>
    <w:p w:rsidR="00E36D5C" w:rsidRDefault="00E36D5C" w:rsidP="0083335C">
      <w:pPr>
        <w:spacing w:after="0"/>
      </w:pPr>
    </w:p>
    <w:p w:rsidR="00E36D5C" w:rsidRDefault="00E36D5C" w:rsidP="0083335C">
      <w:pPr>
        <w:spacing w:after="0"/>
      </w:pPr>
    </w:p>
    <w:p w:rsidR="00E36D5C" w:rsidRDefault="00E36D5C" w:rsidP="0083335C">
      <w:pPr>
        <w:pStyle w:val="Heading4"/>
        <w:spacing w:before="0" w:after="0"/>
        <w:rPr>
          <w:sz w:val="24"/>
          <w:szCs w:val="24"/>
        </w:rPr>
      </w:pPr>
      <w:r>
        <w:rPr>
          <w:sz w:val="24"/>
          <w:szCs w:val="24"/>
        </w:rPr>
        <w:t xml:space="preserve">Арендатор – </w:t>
      </w:r>
    </w:p>
    <w:p w:rsidR="00E36D5C" w:rsidRDefault="00E36D5C" w:rsidP="0083335C">
      <w:pPr>
        <w:spacing w:after="0"/>
        <w:rPr>
          <w:b/>
        </w:rPr>
      </w:pPr>
      <w:r>
        <w:rPr>
          <w:b/>
        </w:rPr>
        <w:t>_____________________________Ф.И.О.</w:t>
      </w:r>
    </w:p>
    <w:p w:rsidR="00E36D5C" w:rsidRDefault="00E36D5C" w:rsidP="0083335C">
      <w:pPr>
        <w:spacing w:after="0"/>
        <w:rPr>
          <w:b/>
        </w:rPr>
      </w:pPr>
    </w:p>
    <w:tbl>
      <w:tblPr>
        <w:tblW w:w="0" w:type="auto"/>
        <w:tblInd w:w="5211" w:type="dxa"/>
        <w:tblLook w:val="01E0"/>
      </w:tblPr>
      <w:tblGrid>
        <w:gridCol w:w="4801"/>
      </w:tblGrid>
      <w:tr w:rsidR="00E36D5C" w:rsidTr="009F5E9F">
        <w:tc>
          <w:tcPr>
            <w:tcW w:w="4801" w:type="dxa"/>
          </w:tcPr>
          <w:p w:rsidR="00E36D5C" w:rsidRDefault="00E36D5C" w:rsidP="0083335C">
            <w:pPr>
              <w:pStyle w:val="Heading5"/>
              <w:spacing w:before="0" w:after="0"/>
              <w:rPr>
                <w:b w:val="0"/>
                <w:sz w:val="24"/>
                <w:szCs w:val="24"/>
                <w:lang w:eastAsia="zh-CN"/>
              </w:rPr>
            </w:pPr>
            <w:r>
              <w:rPr>
                <w:b w:val="0"/>
                <w:sz w:val="24"/>
                <w:szCs w:val="24"/>
              </w:rPr>
              <w:t>Приложение № 1</w:t>
            </w:r>
          </w:p>
          <w:p w:rsidR="00E36D5C" w:rsidRDefault="00E36D5C" w:rsidP="0083335C">
            <w:pPr>
              <w:spacing w:after="0"/>
            </w:pPr>
            <w:r>
              <w:t xml:space="preserve">к договору аренды </w:t>
            </w:r>
            <w:r>
              <w:rPr>
                <w:iCs/>
              </w:rPr>
              <w:t>тепловых сетей, расп</w:t>
            </w:r>
            <w:r>
              <w:rPr>
                <w:iCs/>
              </w:rPr>
              <w:t>о</w:t>
            </w:r>
            <w:r>
              <w:rPr>
                <w:iCs/>
              </w:rPr>
              <w:t>ложенных в границах Коммунарского сел</w:t>
            </w:r>
            <w:r>
              <w:rPr>
                <w:iCs/>
              </w:rPr>
              <w:t>ь</w:t>
            </w:r>
            <w:r>
              <w:rPr>
                <w:iCs/>
              </w:rPr>
              <w:t>ского поселения</w:t>
            </w:r>
          </w:p>
          <w:p w:rsidR="00E36D5C" w:rsidRDefault="00E36D5C" w:rsidP="0083335C">
            <w:pPr>
              <w:pStyle w:val="Heading5"/>
              <w:spacing w:before="0" w:after="0"/>
              <w:rPr>
                <w:b w:val="0"/>
                <w:sz w:val="24"/>
                <w:szCs w:val="24"/>
                <w:lang w:eastAsia="zh-CN"/>
              </w:rPr>
            </w:pPr>
            <w:r>
              <w:rPr>
                <w:b w:val="0"/>
                <w:sz w:val="24"/>
                <w:szCs w:val="24"/>
              </w:rPr>
              <w:t xml:space="preserve">от ___________№_____  </w:t>
            </w:r>
          </w:p>
        </w:tc>
      </w:tr>
    </w:tbl>
    <w:p w:rsidR="00E36D5C" w:rsidRDefault="00E36D5C" w:rsidP="0083335C">
      <w:pPr>
        <w:pStyle w:val="Heading5"/>
        <w:spacing w:before="0" w:after="0"/>
        <w:rPr>
          <w:sz w:val="24"/>
          <w:szCs w:val="24"/>
          <w:lang w:eastAsia="zh-CN"/>
        </w:rPr>
      </w:pPr>
    </w:p>
    <w:p w:rsidR="00E36D5C" w:rsidRDefault="00E36D5C" w:rsidP="0083335C">
      <w:pPr>
        <w:spacing w:after="0"/>
      </w:pPr>
    </w:p>
    <w:p w:rsidR="00E36D5C" w:rsidRDefault="00E36D5C" w:rsidP="0083335C">
      <w:pPr>
        <w:spacing w:after="0"/>
      </w:pPr>
    </w:p>
    <w:p w:rsidR="00E36D5C" w:rsidRDefault="00E36D5C" w:rsidP="0083335C">
      <w:pPr>
        <w:spacing w:after="0"/>
      </w:pPr>
    </w:p>
    <w:p w:rsidR="00E36D5C" w:rsidRDefault="00E36D5C" w:rsidP="0083335C">
      <w:pPr>
        <w:spacing w:after="0"/>
        <w:jc w:val="center"/>
        <w:rPr>
          <w:b/>
        </w:rPr>
      </w:pPr>
      <w:r>
        <w:rPr>
          <w:b/>
        </w:rPr>
        <w:t>АКТ</w:t>
      </w:r>
    </w:p>
    <w:p w:rsidR="00E36D5C" w:rsidRDefault="00E36D5C" w:rsidP="0083335C">
      <w:pPr>
        <w:spacing w:after="0"/>
        <w:jc w:val="center"/>
        <w:rPr>
          <w:b/>
        </w:rPr>
      </w:pPr>
      <w:r>
        <w:rPr>
          <w:b/>
        </w:rPr>
        <w:t xml:space="preserve">приема – передачи  </w:t>
      </w:r>
    </w:p>
    <w:p w:rsidR="00E36D5C" w:rsidRDefault="00E36D5C" w:rsidP="0083335C">
      <w:pPr>
        <w:spacing w:after="0"/>
        <w:jc w:val="center"/>
        <w:rPr>
          <w:b/>
          <w:bCs/>
        </w:rPr>
      </w:pPr>
      <w:r>
        <w:rPr>
          <w:b/>
          <w:iCs/>
        </w:rPr>
        <w:t>тепловых сетей, расположенных в границах Коммунарского сельского поселения</w:t>
      </w:r>
    </w:p>
    <w:p w:rsidR="00E36D5C" w:rsidRDefault="00E36D5C" w:rsidP="0083335C">
      <w:pPr>
        <w:spacing w:after="0"/>
      </w:pPr>
    </w:p>
    <w:p w:rsidR="00E36D5C" w:rsidRDefault="00E36D5C" w:rsidP="00870998">
      <w:pPr>
        <w:spacing w:after="0"/>
      </w:pPr>
      <w:r>
        <w:t>п. Новосветловский                                                                                               «___»________2012г.</w:t>
      </w:r>
    </w:p>
    <w:p w:rsidR="00E36D5C" w:rsidRDefault="00E36D5C" w:rsidP="0083335C">
      <w:pPr>
        <w:spacing w:after="0"/>
      </w:pPr>
    </w:p>
    <w:p w:rsidR="00E36D5C" w:rsidRDefault="00E36D5C" w:rsidP="0083335C">
      <w:pPr>
        <w:spacing w:after="0"/>
      </w:pPr>
    </w:p>
    <w:p w:rsidR="00E36D5C" w:rsidRDefault="00E36D5C" w:rsidP="0083335C">
      <w:pPr>
        <w:spacing w:after="0"/>
      </w:pPr>
    </w:p>
    <w:p w:rsidR="00E36D5C" w:rsidRDefault="00E36D5C" w:rsidP="00AE4AD6">
      <w:pPr>
        <w:spacing w:after="0"/>
        <w:ind w:firstLine="708"/>
        <w:rPr>
          <w:iCs/>
        </w:rPr>
      </w:pPr>
      <w:r>
        <w:t>Арендодатель Администрация Коммунарского сельского поселения Октябрьского района в лице Главы Коммунарского сельского поселения Безрукавой Ольги Викторовны, действующ</w:t>
      </w:r>
      <w:r>
        <w:t>е</w:t>
      </w:r>
      <w:r>
        <w:t>го на основании Устава муниципального образования «Коммунарское сельское поселение»,  именуемый в дальнейшем  “Арендодатель”,  передал в аренду, а_________________________________________________________________________________</w:t>
      </w:r>
      <w:r>
        <w:rPr>
          <w:b/>
          <w:i/>
          <w:u w:val="single"/>
        </w:rPr>
        <w:t>, в лице _________________________________________________________________, действу</w:t>
      </w:r>
      <w:r>
        <w:rPr>
          <w:b/>
          <w:i/>
          <w:u w:val="single"/>
        </w:rPr>
        <w:t>ю</w:t>
      </w:r>
      <w:r>
        <w:rPr>
          <w:b/>
          <w:i/>
          <w:u w:val="single"/>
        </w:rPr>
        <w:t>щего на основании ______________________________________, именуемое в дальнейшем «Арендатор»,</w:t>
      </w:r>
      <w:r>
        <w:t xml:space="preserve"> приняло в аренду </w:t>
      </w:r>
      <w:r>
        <w:rPr>
          <w:iCs/>
        </w:rPr>
        <w:t>тепловые сети, расположенные в границах Коммунарского сельского поселения:</w:t>
      </w:r>
    </w:p>
    <w:p w:rsidR="00E36D5C" w:rsidRDefault="00E36D5C" w:rsidP="0083335C">
      <w:pPr>
        <w:spacing w:after="0"/>
        <w:rPr>
          <w:bCs/>
        </w:rPr>
      </w:pPr>
      <w:r>
        <w:t>– тепловые сети, протяженностью 323,0 м, расположенные  на территории п. Верхнегруше</w:t>
      </w:r>
      <w:r>
        <w:t>в</w:t>
      </w:r>
      <w:r>
        <w:t>ский.</w:t>
      </w:r>
    </w:p>
    <w:p w:rsidR="00E36D5C" w:rsidRDefault="00E36D5C" w:rsidP="0083335C">
      <w:pPr>
        <w:spacing w:after="0"/>
      </w:pPr>
      <w:r>
        <w:tab/>
      </w:r>
      <w:r>
        <w:rPr>
          <w:iCs/>
        </w:rPr>
        <w:t xml:space="preserve">Тепловые сети, расположенные в границах Коммунарского сельского поселения </w:t>
      </w:r>
      <w:r>
        <w:t>Аренд</w:t>
      </w:r>
      <w:r>
        <w:t>о</w:t>
      </w:r>
      <w:r>
        <w:t>дателем</w:t>
      </w:r>
      <w:r>
        <w:rPr>
          <w:i/>
        </w:rPr>
        <w:t xml:space="preserve"> </w:t>
      </w:r>
      <w:r>
        <w:t>переданы, а Арендатором  приняты в состоянии, пригодном для их использования по назначению, указанном в договоре.</w:t>
      </w:r>
    </w:p>
    <w:p w:rsidR="00E36D5C" w:rsidRDefault="00E36D5C" w:rsidP="0083335C">
      <w:pPr>
        <w:spacing w:after="0"/>
      </w:pPr>
    </w:p>
    <w:tbl>
      <w:tblPr>
        <w:tblW w:w="0" w:type="auto"/>
        <w:tblLook w:val="01E0"/>
      </w:tblPr>
      <w:tblGrid>
        <w:gridCol w:w="5140"/>
        <w:gridCol w:w="5037"/>
      </w:tblGrid>
      <w:tr w:rsidR="00E36D5C" w:rsidTr="009F5E9F">
        <w:tc>
          <w:tcPr>
            <w:tcW w:w="5352" w:type="dxa"/>
          </w:tcPr>
          <w:p w:rsidR="00E36D5C" w:rsidRDefault="00E36D5C" w:rsidP="0083335C">
            <w:pPr>
              <w:spacing w:after="0"/>
              <w:jc w:val="center"/>
              <w:rPr>
                <w:lang w:eastAsia="zh-CN"/>
              </w:rPr>
            </w:pPr>
            <w:r>
              <w:rPr>
                <w:bCs/>
              </w:rPr>
              <w:t>Передал</w:t>
            </w:r>
          </w:p>
          <w:p w:rsidR="00E36D5C" w:rsidRDefault="00E36D5C" w:rsidP="0083335C">
            <w:pPr>
              <w:spacing w:after="0"/>
              <w:jc w:val="center"/>
              <w:rPr>
                <w:b/>
              </w:rPr>
            </w:pPr>
            <w:r>
              <w:rPr>
                <w:b/>
              </w:rPr>
              <w:t>Арендодатель:</w:t>
            </w:r>
          </w:p>
          <w:p w:rsidR="00E36D5C" w:rsidRDefault="00E36D5C" w:rsidP="0083335C">
            <w:pPr>
              <w:spacing w:after="0"/>
              <w:jc w:val="center"/>
            </w:pPr>
          </w:p>
          <w:p w:rsidR="00E36D5C" w:rsidRDefault="00E36D5C" w:rsidP="0083335C">
            <w:pPr>
              <w:spacing w:after="0"/>
              <w:jc w:val="center"/>
            </w:pPr>
            <w:r>
              <w:t>Администрация Коммунарского</w:t>
            </w:r>
          </w:p>
          <w:p w:rsidR="00E36D5C" w:rsidRDefault="00E36D5C" w:rsidP="0083335C">
            <w:pPr>
              <w:spacing w:after="0"/>
              <w:jc w:val="center"/>
            </w:pPr>
            <w:r>
              <w:t>сельского поселения Октябрьского района</w:t>
            </w:r>
          </w:p>
          <w:p w:rsidR="00E36D5C" w:rsidRDefault="00E36D5C" w:rsidP="0083335C">
            <w:pPr>
              <w:spacing w:after="0"/>
              <w:jc w:val="center"/>
            </w:pPr>
          </w:p>
          <w:p w:rsidR="00E36D5C" w:rsidRDefault="00E36D5C" w:rsidP="0083335C">
            <w:pPr>
              <w:spacing w:after="0"/>
              <w:jc w:val="center"/>
            </w:pPr>
            <w:r>
              <w:t>Юридический и почтовый адрес: 346481,</w:t>
            </w:r>
          </w:p>
          <w:p w:rsidR="00E36D5C" w:rsidRDefault="00E36D5C" w:rsidP="0083335C">
            <w:pPr>
              <w:spacing w:after="0"/>
              <w:jc w:val="center"/>
            </w:pPr>
            <w:r>
              <w:t xml:space="preserve">Ростовская область, Октябрьский район, </w:t>
            </w:r>
          </w:p>
          <w:p w:rsidR="00E36D5C" w:rsidRDefault="00E36D5C" w:rsidP="0083335C">
            <w:pPr>
              <w:spacing w:after="0"/>
              <w:jc w:val="center"/>
            </w:pPr>
            <w:r>
              <w:t>п. Новосветловский, ул. Мокроусова, №251</w:t>
            </w:r>
          </w:p>
          <w:p w:rsidR="00E36D5C" w:rsidRDefault="00E36D5C" w:rsidP="0083335C">
            <w:pPr>
              <w:spacing w:after="0"/>
              <w:jc w:val="center"/>
            </w:pPr>
            <w:r>
              <w:t>Тел. 8(86360) 2-30-88</w:t>
            </w:r>
          </w:p>
          <w:p w:rsidR="00E36D5C" w:rsidRDefault="00E36D5C" w:rsidP="0083335C">
            <w:pPr>
              <w:spacing w:after="0"/>
              <w:jc w:val="center"/>
            </w:pPr>
          </w:p>
          <w:p w:rsidR="00E36D5C" w:rsidRDefault="00E36D5C" w:rsidP="0083335C">
            <w:pPr>
              <w:spacing w:after="0"/>
              <w:jc w:val="center"/>
            </w:pPr>
            <w:r>
              <w:t>Глава Коммунарского</w:t>
            </w:r>
          </w:p>
          <w:p w:rsidR="00E36D5C" w:rsidRDefault="00E36D5C" w:rsidP="0083335C">
            <w:pPr>
              <w:spacing w:after="0"/>
              <w:jc w:val="center"/>
            </w:pPr>
            <w:r>
              <w:t>сельского поселения</w:t>
            </w:r>
          </w:p>
          <w:p w:rsidR="00E36D5C" w:rsidRDefault="00E36D5C" w:rsidP="0083335C">
            <w:pPr>
              <w:spacing w:after="0"/>
              <w:jc w:val="center"/>
            </w:pPr>
            <w:r>
              <w:t xml:space="preserve">Октябрьского района </w:t>
            </w:r>
          </w:p>
          <w:p w:rsidR="00E36D5C" w:rsidRDefault="00E36D5C" w:rsidP="0083335C">
            <w:pPr>
              <w:spacing w:after="0"/>
              <w:jc w:val="center"/>
            </w:pPr>
          </w:p>
          <w:p w:rsidR="00E36D5C" w:rsidRDefault="00E36D5C" w:rsidP="0083335C">
            <w:pPr>
              <w:spacing w:after="0"/>
              <w:jc w:val="center"/>
            </w:pPr>
            <w:r>
              <w:t xml:space="preserve">_____________________ О.В. Безрукавая         </w:t>
            </w:r>
          </w:p>
          <w:p w:rsidR="00E36D5C" w:rsidRDefault="00E36D5C" w:rsidP="0083335C">
            <w:pPr>
              <w:spacing w:after="0"/>
            </w:pPr>
            <w:r>
              <w:t xml:space="preserve"> МП</w:t>
            </w:r>
          </w:p>
          <w:p w:rsidR="00E36D5C" w:rsidRDefault="00E36D5C" w:rsidP="0083335C">
            <w:pPr>
              <w:spacing w:after="0"/>
              <w:jc w:val="center"/>
            </w:pPr>
          </w:p>
          <w:p w:rsidR="00E36D5C" w:rsidRDefault="00E36D5C" w:rsidP="0083335C">
            <w:pPr>
              <w:spacing w:after="0"/>
              <w:jc w:val="center"/>
            </w:pPr>
          </w:p>
          <w:p w:rsidR="00E36D5C" w:rsidRDefault="00E36D5C" w:rsidP="0083335C">
            <w:pPr>
              <w:spacing w:after="0"/>
              <w:jc w:val="center"/>
              <w:rPr>
                <w:lang w:eastAsia="zh-CN"/>
              </w:rPr>
            </w:pPr>
          </w:p>
        </w:tc>
        <w:tc>
          <w:tcPr>
            <w:tcW w:w="5352" w:type="dxa"/>
          </w:tcPr>
          <w:p w:rsidR="00E36D5C" w:rsidRDefault="00E36D5C" w:rsidP="0083335C">
            <w:pPr>
              <w:spacing w:after="0"/>
              <w:jc w:val="center"/>
              <w:rPr>
                <w:b/>
                <w:bCs/>
                <w:lang w:eastAsia="zh-CN"/>
              </w:rPr>
            </w:pPr>
            <w:r>
              <w:rPr>
                <w:bCs/>
              </w:rPr>
              <w:t>Принял</w:t>
            </w:r>
          </w:p>
          <w:p w:rsidR="00E36D5C" w:rsidRDefault="00E36D5C" w:rsidP="0083335C">
            <w:pPr>
              <w:spacing w:after="0"/>
              <w:jc w:val="center"/>
              <w:rPr>
                <w:b/>
              </w:rPr>
            </w:pPr>
            <w:r>
              <w:rPr>
                <w:b/>
              </w:rPr>
              <w:t>Арендатор:</w:t>
            </w:r>
          </w:p>
          <w:p w:rsidR="00E36D5C" w:rsidRDefault="00E36D5C" w:rsidP="0083335C">
            <w:pPr>
              <w:spacing w:after="0"/>
              <w:jc w:val="center"/>
            </w:pPr>
          </w:p>
          <w:p w:rsidR="00E36D5C" w:rsidRDefault="00E36D5C" w:rsidP="0083335C">
            <w:pPr>
              <w:spacing w:after="0"/>
              <w:rPr>
                <w:lang w:eastAsia="zh-CN"/>
              </w:rPr>
            </w:pPr>
          </w:p>
        </w:tc>
      </w:tr>
    </w:tbl>
    <w:p w:rsidR="00E36D5C" w:rsidRDefault="00E36D5C" w:rsidP="0083335C">
      <w:pPr>
        <w:spacing w:after="0"/>
        <w:rPr>
          <w:b/>
        </w:rPr>
      </w:pPr>
    </w:p>
    <w:p w:rsidR="00E36D5C" w:rsidRDefault="00E36D5C" w:rsidP="0083335C">
      <w:pPr>
        <w:spacing w:after="0"/>
        <w:rPr>
          <w:b/>
        </w:rPr>
      </w:pPr>
    </w:p>
    <w:p w:rsidR="00E36D5C" w:rsidRDefault="00E36D5C" w:rsidP="0083335C">
      <w:pPr>
        <w:spacing w:after="0"/>
        <w:rPr>
          <w:b/>
        </w:rPr>
      </w:pPr>
    </w:p>
    <w:p w:rsidR="00E36D5C" w:rsidRDefault="00E36D5C" w:rsidP="0083335C">
      <w:pPr>
        <w:spacing w:after="0"/>
        <w:rPr>
          <w:b/>
          <w:lang w:eastAsia="zh-CN"/>
        </w:rPr>
      </w:pPr>
      <w:r>
        <w:rPr>
          <w:b/>
        </w:rPr>
        <w:tab/>
        <w:t xml:space="preserve">                              </w:t>
      </w:r>
    </w:p>
    <w:p w:rsidR="00E36D5C" w:rsidRDefault="00E36D5C" w:rsidP="0083335C">
      <w:pPr>
        <w:spacing w:after="0"/>
        <w:rPr>
          <w:b/>
        </w:rPr>
      </w:pPr>
      <w:r>
        <w:rPr>
          <w:b/>
        </w:rPr>
        <w:t xml:space="preserve">                                                                                                                                </w:t>
      </w:r>
    </w:p>
    <w:tbl>
      <w:tblPr>
        <w:tblW w:w="10418" w:type="dxa"/>
        <w:tblInd w:w="49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5209"/>
        <w:gridCol w:w="5209"/>
      </w:tblGrid>
      <w:tr w:rsidR="00E36D5C" w:rsidTr="009F5E9F">
        <w:tc>
          <w:tcPr>
            <w:tcW w:w="5209" w:type="dxa"/>
            <w:tcBorders>
              <w:top w:val="nil"/>
              <w:left w:val="nil"/>
              <w:bottom w:val="nil"/>
              <w:right w:val="nil"/>
            </w:tcBorders>
          </w:tcPr>
          <w:p w:rsidR="00E36D5C" w:rsidRDefault="00E36D5C" w:rsidP="0083335C">
            <w:pPr>
              <w:pStyle w:val="Heading5"/>
              <w:spacing w:before="0" w:after="0"/>
              <w:rPr>
                <w:b w:val="0"/>
                <w:sz w:val="24"/>
                <w:szCs w:val="24"/>
                <w:lang w:eastAsia="zh-CN"/>
              </w:rPr>
            </w:pPr>
            <w:r>
              <w:rPr>
                <w:b w:val="0"/>
                <w:sz w:val="24"/>
                <w:szCs w:val="24"/>
              </w:rPr>
              <w:t>Приложение № 2</w:t>
            </w:r>
          </w:p>
          <w:p w:rsidR="00E36D5C" w:rsidRDefault="00E36D5C" w:rsidP="0083335C">
            <w:pPr>
              <w:spacing w:after="0"/>
              <w:rPr>
                <w:iCs/>
              </w:rPr>
            </w:pPr>
            <w:r>
              <w:t xml:space="preserve">к договору аренды </w:t>
            </w:r>
            <w:r>
              <w:rPr>
                <w:iCs/>
              </w:rPr>
              <w:t>тепловые сети, расположе</w:t>
            </w:r>
            <w:r>
              <w:rPr>
                <w:iCs/>
              </w:rPr>
              <w:t>н</w:t>
            </w:r>
            <w:r>
              <w:rPr>
                <w:iCs/>
              </w:rPr>
              <w:t>ные в границах Коммунарского сельского пос</w:t>
            </w:r>
            <w:r>
              <w:rPr>
                <w:iCs/>
              </w:rPr>
              <w:t>е</w:t>
            </w:r>
            <w:r>
              <w:rPr>
                <w:iCs/>
              </w:rPr>
              <w:t>ления</w:t>
            </w:r>
          </w:p>
          <w:p w:rsidR="00E36D5C" w:rsidRDefault="00E36D5C" w:rsidP="0083335C">
            <w:pPr>
              <w:pStyle w:val="Heading5"/>
              <w:spacing w:before="0" w:after="0"/>
              <w:rPr>
                <w:b w:val="0"/>
                <w:sz w:val="24"/>
                <w:szCs w:val="24"/>
                <w:lang w:eastAsia="zh-CN"/>
              </w:rPr>
            </w:pPr>
            <w:r>
              <w:rPr>
                <w:b w:val="0"/>
                <w:sz w:val="24"/>
                <w:szCs w:val="24"/>
              </w:rPr>
              <w:t>от «___»_______________2012г.</w:t>
            </w:r>
          </w:p>
        </w:tc>
        <w:tc>
          <w:tcPr>
            <w:tcW w:w="5209" w:type="dxa"/>
            <w:tcBorders>
              <w:top w:val="nil"/>
              <w:left w:val="nil"/>
              <w:bottom w:val="nil"/>
              <w:right w:val="nil"/>
            </w:tcBorders>
          </w:tcPr>
          <w:p w:rsidR="00E36D5C" w:rsidRDefault="00E36D5C" w:rsidP="0083335C">
            <w:pPr>
              <w:spacing w:after="0"/>
              <w:rPr>
                <w:b/>
                <w:lang w:eastAsia="zh-CN"/>
              </w:rPr>
            </w:pPr>
          </w:p>
        </w:tc>
      </w:tr>
    </w:tbl>
    <w:p w:rsidR="00E36D5C" w:rsidRDefault="00E36D5C" w:rsidP="0083335C">
      <w:pPr>
        <w:spacing w:after="0"/>
        <w:rPr>
          <w:b/>
          <w:lang w:eastAsia="zh-CN"/>
        </w:rPr>
      </w:pPr>
    </w:p>
    <w:p w:rsidR="00E36D5C" w:rsidRDefault="00E36D5C" w:rsidP="0083335C">
      <w:pPr>
        <w:spacing w:after="0"/>
        <w:rPr>
          <w:b/>
        </w:rPr>
      </w:pPr>
    </w:p>
    <w:p w:rsidR="00E36D5C" w:rsidRDefault="00E36D5C" w:rsidP="0083335C">
      <w:pPr>
        <w:pStyle w:val="Heading2"/>
        <w:spacing w:after="0"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>РАСЧЕТ  АРЕНДНОЙ ПЛАТЫ № 2</w:t>
      </w:r>
    </w:p>
    <w:p w:rsidR="00E36D5C" w:rsidRDefault="00E36D5C" w:rsidP="0083335C">
      <w:pPr>
        <w:spacing w:after="0"/>
        <w:rPr>
          <w:b/>
        </w:rPr>
      </w:pPr>
    </w:p>
    <w:p w:rsidR="00E36D5C" w:rsidRDefault="00E36D5C" w:rsidP="0083335C">
      <w:pPr>
        <w:spacing w:after="0"/>
        <w:rPr>
          <w:b/>
          <w:i/>
          <w:u w:val="single"/>
        </w:rPr>
      </w:pPr>
      <w:r>
        <w:rPr>
          <w:b/>
          <w:i/>
          <w:u w:val="single"/>
        </w:rPr>
        <w:t>Арендатор –</w:t>
      </w:r>
    </w:p>
    <w:p w:rsidR="00E36D5C" w:rsidRDefault="00E36D5C" w:rsidP="0083335C">
      <w:pPr>
        <w:tabs>
          <w:tab w:val="left" w:pos="3544"/>
        </w:tabs>
        <w:spacing w:after="0"/>
      </w:pPr>
      <w:r>
        <w:t>– тепловые сети, протяженностью 323,0 м, расположенные  на территории п. Верхнегруше</w:t>
      </w:r>
      <w:r>
        <w:t>в</w:t>
      </w:r>
      <w:r>
        <w:t xml:space="preserve">ский, размер арендной платы составляет ______________ руб., </w:t>
      </w:r>
    </w:p>
    <w:p w:rsidR="00E36D5C" w:rsidRDefault="00E36D5C" w:rsidP="0083335C">
      <w:pPr>
        <w:tabs>
          <w:tab w:val="left" w:pos="3544"/>
        </w:tabs>
        <w:spacing w:after="0"/>
      </w:pPr>
      <w:r>
        <w:t>Итого: Годовая арендная плата с учетом НДС - ______________________________________.</w:t>
      </w:r>
    </w:p>
    <w:p w:rsidR="00E36D5C" w:rsidRDefault="00E36D5C" w:rsidP="0083335C">
      <w:pPr>
        <w:tabs>
          <w:tab w:val="left" w:pos="3544"/>
        </w:tabs>
        <w:spacing w:after="0"/>
      </w:pPr>
    </w:p>
    <w:p w:rsidR="00E36D5C" w:rsidRDefault="00E36D5C" w:rsidP="0083335C">
      <w:pPr>
        <w:spacing w:after="0"/>
      </w:pPr>
      <w:r>
        <w:t>Месячная арендная плата  (руб.)</w:t>
      </w:r>
    </w:p>
    <w:p w:rsidR="00E36D5C" w:rsidRDefault="00E36D5C" w:rsidP="0083335C">
      <w:pPr>
        <w:spacing w:after="0"/>
      </w:pPr>
      <w:r>
        <w:t>___________________________________________________________________________________</w:t>
      </w:r>
    </w:p>
    <w:p w:rsidR="00E36D5C" w:rsidRDefault="00E36D5C" w:rsidP="0083335C">
      <w:pPr>
        <w:spacing w:after="0"/>
        <w:rPr>
          <w:b/>
        </w:rPr>
      </w:pPr>
    </w:p>
    <w:p w:rsidR="00E36D5C" w:rsidRDefault="00E36D5C" w:rsidP="0083335C">
      <w:pPr>
        <w:spacing w:after="0"/>
        <w:rPr>
          <w:color w:val="FF0000"/>
        </w:rPr>
      </w:pPr>
      <w:r>
        <w:t>Расчет составлен на основании отчетов об оценке рыночно обоснованной величины арендной платы за право пользования тепловыми сетями, расположенных на территории Коммунарского сельского поселения  ООО «Тектоника» отчет № 208;</w:t>
      </w:r>
    </w:p>
    <w:tbl>
      <w:tblPr>
        <w:tblW w:w="20275" w:type="dxa"/>
        <w:tblLook w:val="01E0"/>
      </w:tblPr>
      <w:tblGrid>
        <w:gridCol w:w="5069"/>
        <w:gridCol w:w="5069"/>
        <w:gridCol w:w="5069"/>
        <w:gridCol w:w="5068"/>
      </w:tblGrid>
      <w:tr w:rsidR="00E36D5C" w:rsidTr="009F5E9F">
        <w:tc>
          <w:tcPr>
            <w:tcW w:w="5069" w:type="dxa"/>
          </w:tcPr>
          <w:p w:rsidR="00E36D5C" w:rsidRDefault="00E36D5C" w:rsidP="0083335C">
            <w:pPr>
              <w:spacing w:after="0"/>
              <w:jc w:val="center"/>
              <w:rPr>
                <w:lang w:eastAsia="zh-CN"/>
              </w:rPr>
            </w:pPr>
          </w:p>
          <w:p w:rsidR="00E36D5C" w:rsidRDefault="00E36D5C" w:rsidP="0083335C">
            <w:pPr>
              <w:spacing w:after="0"/>
              <w:jc w:val="center"/>
              <w:rPr>
                <w:b/>
              </w:rPr>
            </w:pPr>
            <w:r>
              <w:rPr>
                <w:b/>
              </w:rPr>
              <w:t>Арендодатель:</w:t>
            </w:r>
          </w:p>
          <w:p w:rsidR="00E36D5C" w:rsidRDefault="00E36D5C" w:rsidP="0083335C">
            <w:pPr>
              <w:spacing w:after="0"/>
              <w:jc w:val="center"/>
            </w:pPr>
          </w:p>
          <w:p w:rsidR="00E36D5C" w:rsidRDefault="00E36D5C" w:rsidP="0083335C">
            <w:pPr>
              <w:spacing w:after="0"/>
              <w:jc w:val="center"/>
            </w:pPr>
            <w:r>
              <w:t>Администрация Коммунарского</w:t>
            </w:r>
          </w:p>
          <w:p w:rsidR="00E36D5C" w:rsidRDefault="00E36D5C" w:rsidP="0083335C">
            <w:pPr>
              <w:spacing w:after="0"/>
              <w:jc w:val="center"/>
            </w:pPr>
            <w:r>
              <w:t>сельского поселения Октябрьского района</w:t>
            </w:r>
          </w:p>
          <w:p w:rsidR="00E36D5C" w:rsidRDefault="00E36D5C" w:rsidP="0083335C">
            <w:pPr>
              <w:spacing w:after="0"/>
              <w:jc w:val="center"/>
            </w:pPr>
          </w:p>
          <w:p w:rsidR="00E36D5C" w:rsidRDefault="00E36D5C" w:rsidP="0083335C">
            <w:pPr>
              <w:spacing w:after="0"/>
              <w:jc w:val="center"/>
            </w:pPr>
            <w:r>
              <w:t>Юридический и почтовый адрес: 346481,</w:t>
            </w:r>
          </w:p>
          <w:p w:rsidR="00E36D5C" w:rsidRDefault="00E36D5C" w:rsidP="0083335C">
            <w:pPr>
              <w:spacing w:after="0"/>
              <w:jc w:val="center"/>
            </w:pPr>
            <w:r>
              <w:t xml:space="preserve">Ростовская область, Октябрьский район, </w:t>
            </w:r>
          </w:p>
          <w:p w:rsidR="00E36D5C" w:rsidRDefault="00E36D5C" w:rsidP="0083335C">
            <w:pPr>
              <w:spacing w:after="0"/>
              <w:jc w:val="center"/>
            </w:pPr>
            <w:r>
              <w:t>п. Новосветловский, ул. Мокроусова, №251</w:t>
            </w:r>
          </w:p>
          <w:p w:rsidR="00E36D5C" w:rsidRDefault="00E36D5C" w:rsidP="0083335C">
            <w:pPr>
              <w:spacing w:after="0"/>
              <w:jc w:val="center"/>
            </w:pPr>
            <w:r>
              <w:t>Тел. 8(86360) 2-30-88</w:t>
            </w:r>
          </w:p>
          <w:p w:rsidR="00E36D5C" w:rsidRDefault="00E36D5C" w:rsidP="0083335C">
            <w:pPr>
              <w:spacing w:after="0"/>
              <w:jc w:val="center"/>
            </w:pPr>
          </w:p>
          <w:p w:rsidR="00E36D5C" w:rsidRDefault="00E36D5C" w:rsidP="0083335C">
            <w:pPr>
              <w:spacing w:after="0"/>
              <w:jc w:val="center"/>
            </w:pPr>
            <w:r>
              <w:t>Глава Коммунарского</w:t>
            </w:r>
          </w:p>
          <w:p w:rsidR="00E36D5C" w:rsidRDefault="00E36D5C" w:rsidP="0083335C">
            <w:pPr>
              <w:spacing w:after="0"/>
              <w:jc w:val="center"/>
            </w:pPr>
            <w:r>
              <w:t>сельского поселения</w:t>
            </w:r>
          </w:p>
          <w:p w:rsidR="00E36D5C" w:rsidRDefault="00E36D5C" w:rsidP="0083335C">
            <w:pPr>
              <w:spacing w:after="0"/>
              <w:jc w:val="center"/>
            </w:pPr>
            <w:r>
              <w:t xml:space="preserve">Октябрьского района </w:t>
            </w:r>
          </w:p>
          <w:p w:rsidR="00E36D5C" w:rsidRDefault="00E36D5C" w:rsidP="0083335C">
            <w:pPr>
              <w:spacing w:after="0"/>
              <w:jc w:val="center"/>
            </w:pPr>
          </w:p>
          <w:p w:rsidR="00E36D5C" w:rsidRDefault="00E36D5C" w:rsidP="0083335C">
            <w:pPr>
              <w:spacing w:after="0"/>
              <w:jc w:val="center"/>
              <w:rPr>
                <w:lang w:eastAsia="zh-CN"/>
              </w:rPr>
            </w:pPr>
            <w:r>
              <w:t xml:space="preserve">_____________________ О.В. Безрукавая   </w:t>
            </w:r>
          </w:p>
        </w:tc>
        <w:tc>
          <w:tcPr>
            <w:tcW w:w="5069" w:type="dxa"/>
          </w:tcPr>
          <w:p w:rsidR="00E36D5C" w:rsidRDefault="00E36D5C" w:rsidP="0083335C">
            <w:pPr>
              <w:spacing w:after="0"/>
              <w:jc w:val="center"/>
              <w:rPr>
                <w:b/>
                <w:bCs/>
                <w:lang w:eastAsia="zh-CN"/>
              </w:rPr>
            </w:pPr>
          </w:p>
          <w:p w:rsidR="00E36D5C" w:rsidRDefault="00E36D5C" w:rsidP="0083335C">
            <w:pPr>
              <w:spacing w:after="0"/>
              <w:jc w:val="center"/>
              <w:rPr>
                <w:b/>
              </w:rPr>
            </w:pPr>
            <w:r>
              <w:rPr>
                <w:b/>
              </w:rPr>
              <w:t>Арендатор:</w:t>
            </w:r>
          </w:p>
          <w:p w:rsidR="00E36D5C" w:rsidRDefault="00E36D5C" w:rsidP="0083335C">
            <w:pPr>
              <w:spacing w:after="0"/>
              <w:jc w:val="center"/>
            </w:pPr>
          </w:p>
          <w:p w:rsidR="00E36D5C" w:rsidRDefault="00E36D5C" w:rsidP="0083335C">
            <w:pPr>
              <w:spacing w:after="0"/>
            </w:pPr>
            <w:r>
              <w:t xml:space="preserve"> </w:t>
            </w:r>
          </w:p>
          <w:p w:rsidR="00E36D5C" w:rsidRDefault="00E36D5C" w:rsidP="0083335C">
            <w:pPr>
              <w:spacing w:after="0"/>
            </w:pPr>
          </w:p>
          <w:p w:rsidR="00E36D5C" w:rsidRDefault="00E36D5C" w:rsidP="0083335C">
            <w:pPr>
              <w:spacing w:after="0"/>
              <w:rPr>
                <w:lang w:eastAsia="zh-CN"/>
              </w:rPr>
            </w:pPr>
          </w:p>
        </w:tc>
        <w:tc>
          <w:tcPr>
            <w:tcW w:w="5069" w:type="dxa"/>
          </w:tcPr>
          <w:p w:rsidR="00E36D5C" w:rsidRDefault="00E36D5C" w:rsidP="0083335C">
            <w:pPr>
              <w:spacing w:after="0"/>
              <w:jc w:val="center"/>
              <w:rPr>
                <w:lang w:eastAsia="zh-CN"/>
              </w:rPr>
            </w:pPr>
          </w:p>
        </w:tc>
        <w:tc>
          <w:tcPr>
            <w:tcW w:w="5068" w:type="dxa"/>
          </w:tcPr>
          <w:p w:rsidR="00E36D5C" w:rsidRDefault="00E36D5C" w:rsidP="0083335C">
            <w:pPr>
              <w:spacing w:after="0"/>
              <w:rPr>
                <w:lang w:eastAsia="zh-CN"/>
              </w:rPr>
            </w:pPr>
          </w:p>
        </w:tc>
      </w:tr>
    </w:tbl>
    <w:p w:rsidR="00E36D5C" w:rsidRDefault="00E36D5C" w:rsidP="0083335C">
      <w:pPr>
        <w:spacing w:after="0"/>
        <w:rPr>
          <w:lang w:eastAsia="zh-CN"/>
        </w:rPr>
      </w:pPr>
      <w:r>
        <w:t xml:space="preserve">                                                                                                       </w:t>
      </w:r>
    </w:p>
    <w:p w:rsidR="00E36D5C" w:rsidRDefault="00E36D5C" w:rsidP="0083335C">
      <w:pPr>
        <w:pStyle w:val="PlainText"/>
        <w:jc w:val="center"/>
        <w:rPr>
          <w:rFonts w:ascii="Times New Roman" w:hAnsi="Times New Roman"/>
          <w:b/>
          <w:sz w:val="24"/>
          <w:szCs w:val="24"/>
        </w:rPr>
      </w:pPr>
    </w:p>
    <w:p w:rsidR="00E36D5C" w:rsidRDefault="00E36D5C" w:rsidP="0083335C">
      <w:pPr>
        <w:pStyle w:val="PlainText"/>
        <w:jc w:val="center"/>
        <w:rPr>
          <w:rFonts w:ascii="Times New Roman" w:hAnsi="Times New Roman"/>
          <w:b/>
          <w:sz w:val="24"/>
          <w:szCs w:val="24"/>
        </w:rPr>
      </w:pPr>
    </w:p>
    <w:p w:rsidR="00E36D5C" w:rsidRDefault="00E36D5C" w:rsidP="0083335C">
      <w:pPr>
        <w:pStyle w:val="PlainText"/>
        <w:jc w:val="center"/>
        <w:rPr>
          <w:rFonts w:ascii="Times New Roman" w:hAnsi="Times New Roman"/>
          <w:b/>
          <w:sz w:val="24"/>
          <w:szCs w:val="24"/>
        </w:rPr>
      </w:pPr>
    </w:p>
    <w:p w:rsidR="00E36D5C" w:rsidRDefault="00E36D5C" w:rsidP="0083335C">
      <w:pPr>
        <w:pStyle w:val="PlainText"/>
        <w:jc w:val="center"/>
        <w:rPr>
          <w:rFonts w:ascii="Times New Roman" w:hAnsi="Times New Roman"/>
          <w:b/>
          <w:sz w:val="24"/>
          <w:szCs w:val="24"/>
        </w:rPr>
      </w:pPr>
    </w:p>
    <w:p w:rsidR="00E36D5C" w:rsidRDefault="00E36D5C" w:rsidP="0083335C">
      <w:pPr>
        <w:pStyle w:val="PlainText"/>
        <w:jc w:val="center"/>
        <w:rPr>
          <w:rFonts w:ascii="Times New Roman" w:hAnsi="Times New Roman"/>
          <w:b/>
          <w:sz w:val="24"/>
          <w:szCs w:val="24"/>
        </w:rPr>
      </w:pPr>
    </w:p>
    <w:p w:rsidR="00E36D5C" w:rsidRDefault="00E36D5C" w:rsidP="0083335C">
      <w:pPr>
        <w:pStyle w:val="PlainText"/>
        <w:jc w:val="center"/>
        <w:rPr>
          <w:rFonts w:ascii="Times New Roman" w:hAnsi="Times New Roman"/>
          <w:b/>
          <w:sz w:val="24"/>
          <w:szCs w:val="24"/>
        </w:rPr>
      </w:pPr>
    </w:p>
    <w:p w:rsidR="00E36D5C" w:rsidRDefault="00E36D5C" w:rsidP="0083335C">
      <w:pPr>
        <w:pStyle w:val="PlainText"/>
        <w:jc w:val="center"/>
        <w:rPr>
          <w:rFonts w:ascii="Times New Roman" w:hAnsi="Times New Roman"/>
          <w:b/>
          <w:sz w:val="24"/>
          <w:szCs w:val="24"/>
        </w:rPr>
      </w:pPr>
    </w:p>
    <w:p w:rsidR="00E36D5C" w:rsidRDefault="00E36D5C" w:rsidP="0083335C">
      <w:pPr>
        <w:pStyle w:val="PlainText"/>
        <w:jc w:val="center"/>
        <w:rPr>
          <w:rFonts w:ascii="Times New Roman" w:hAnsi="Times New Roman"/>
          <w:b/>
          <w:sz w:val="24"/>
          <w:szCs w:val="24"/>
        </w:rPr>
      </w:pPr>
    </w:p>
    <w:p w:rsidR="00E36D5C" w:rsidRDefault="00E36D5C" w:rsidP="0083335C">
      <w:pPr>
        <w:pStyle w:val="PlainText"/>
        <w:jc w:val="center"/>
        <w:rPr>
          <w:rFonts w:ascii="Times New Roman" w:hAnsi="Times New Roman"/>
          <w:b/>
          <w:sz w:val="24"/>
          <w:szCs w:val="24"/>
        </w:rPr>
      </w:pPr>
    </w:p>
    <w:p w:rsidR="00E36D5C" w:rsidRDefault="00E36D5C" w:rsidP="0083335C">
      <w:pPr>
        <w:pStyle w:val="PlainText"/>
        <w:jc w:val="center"/>
        <w:rPr>
          <w:rFonts w:ascii="Times New Roman" w:hAnsi="Times New Roman"/>
          <w:b/>
          <w:sz w:val="24"/>
          <w:szCs w:val="24"/>
        </w:rPr>
      </w:pPr>
    </w:p>
    <w:p w:rsidR="00E36D5C" w:rsidRDefault="00E36D5C" w:rsidP="0083335C">
      <w:pPr>
        <w:pStyle w:val="PlainText"/>
        <w:jc w:val="center"/>
        <w:rPr>
          <w:rFonts w:ascii="Times New Roman" w:hAnsi="Times New Roman"/>
          <w:b/>
          <w:sz w:val="24"/>
          <w:szCs w:val="24"/>
        </w:rPr>
      </w:pPr>
    </w:p>
    <w:p w:rsidR="00E36D5C" w:rsidRDefault="00E36D5C" w:rsidP="0083335C">
      <w:pPr>
        <w:pStyle w:val="PlainText"/>
        <w:jc w:val="center"/>
        <w:rPr>
          <w:rFonts w:ascii="Times New Roman" w:hAnsi="Times New Roman"/>
          <w:b/>
          <w:sz w:val="24"/>
          <w:szCs w:val="24"/>
        </w:rPr>
      </w:pPr>
    </w:p>
    <w:p w:rsidR="00E36D5C" w:rsidRDefault="00E36D5C" w:rsidP="0083335C">
      <w:pPr>
        <w:pStyle w:val="PlainText"/>
        <w:jc w:val="center"/>
        <w:rPr>
          <w:rFonts w:ascii="Times New Roman" w:hAnsi="Times New Roman"/>
          <w:b/>
          <w:sz w:val="24"/>
          <w:szCs w:val="24"/>
        </w:rPr>
      </w:pPr>
    </w:p>
    <w:p w:rsidR="00E36D5C" w:rsidRDefault="00E36D5C" w:rsidP="0083335C">
      <w:pPr>
        <w:pStyle w:val="PlainText"/>
        <w:jc w:val="center"/>
        <w:rPr>
          <w:rFonts w:ascii="Times New Roman" w:hAnsi="Times New Roman"/>
          <w:b/>
          <w:sz w:val="24"/>
          <w:szCs w:val="24"/>
        </w:rPr>
      </w:pPr>
    </w:p>
    <w:p w:rsidR="00E36D5C" w:rsidRDefault="00E36D5C" w:rsidP="0083335C">
      <w:pPr>
        <w:pStyle w:val="PlainText"/>
        <w:jc w:val="center"/>
        <w:rPr>
          <w:rFonts w:ascii="Times New Roman" w:hAnsi="Times New Roman"/>
          <w:b/>
          <w:sz w:val="24"/>
          <w:szCs w:val="24"/>
        </w:rPr>
      </w:pPr>
    </w:p>
    <w:p w:rsidR="00E36D5C" w:rsidRDefault="00E36D5C" w:rsidP="0083335C">
      <w:pPr>
        <w:pStyle w:val="PlainText"/>
        <w:jc w:val="center"/>
        <w:rPr>
          <w:rFonts w:ascii="Times New Roman" w:hAnsi="Times New Roman"/>
          <w:b/>
          <w:sz w:val="24"/>
          <w:szCs w:val="24"/>
        </w:rPr>
      </w:pPr>
    </w:p>
    <w:p w:rsidR="00E36D5C" w:rsidRDefault="00E36D5C" w:rsidP="0083335C">
      <w:pPr>
        <w:pStyle w:val="PlainText"/>
        <w:jc w:val="center"/>
        <w:rPr>
          <w:rFonts w:ascii="Times New Roman" w:hAnsi="Times New Roman"/>
          <w:b/>
          <w:sz w:val="24"/>
          <w:szCs w:val="24"/>
        </w:rPr>
      </w:pPr>
    </w:p>
    <w:p w:rsidR="00E36D5C" w:rsidRDefault="00E36D5C" w:rsidP="0083335C">
      <w:pPr>
        <w:pStyle w:val="PlainText"/>
        <w:jc w:val="center"/>
        <w:rPr>
          <w:rFonts w:ascii="Times New Roman" w:hAnsi="Times New Roman"/>
          <w:b/>
          <w:sz w:val="24"/>
          <w:szCs w:val="24"/>
        </w:rPr>
      </w:pPr>
    </w:p>
    <w:p w:rsidR="00E36D5C" w:rsidRDefault="00E36D5C" w:rsidP="0083335C">
      <w:pPr>
        <w:pStyle w:val="PlainText"/>
        <w:jc w:val="center"/>
        <w:rPr>
          <w:rFonts w:ascii="Times New Roman" w:hAnsi="Times New Roman"/>
          <w:b/>
          <w:sz w:val="24"/>
          <w:szCs w:val="24"/>
        </w:rPr>
      </w:pPr>
    </w:p>
    <w:p w:rsidR="00E36D5C" w:rsidRDefault="00E36D5C" w:rsidP="0083335C">
      <w:pPr>
        <w:pStyle w:val="PlainText"/>
        <w:jc w:val="center"/>
        <w:rPr>
          <w:rFonts w:ascii="Times New Roman" w:hAnsi="Times New Roman"/>
          <w:b/>
          <w:sz w:val="24"/>
          <w:szCs w:val="24"/>
        </w:rPr>
      </w:pPr>
    </w:p>
    <w:p w:rsidR="00E36D5C" w:rsidRPr="002C0920" w:rsidRDefault="00E36D5C" w:rsidP="0083335C">
      <w:pPr>
        <w:spacing w:after="0"/>
        <w:jc w:val="right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Приложение № 3</w:t>
      </w:r>
    </w:p>
    <w:p w:rsidR="00E36D5C" w:rsidRPr="002C0920" w:rsidRDefault="00E36D5C" w:rsidP="0083335C">
      <w:pPr>
        <w:spacing w:after="0"/>
        <w:jc w:val="right"/>
        <w:rPr>
          <w:sz w:val="28"/>
          <w:szCs w:val="28"/>
        </w:rPr>
      </w:pPr>
      <w:r w:rsidRPr="002C0920">
        <w:rPr>
          <w:sz w:val="28"/>
          <w:szCs w:val="28"/>
        </w:rPr>
        <w:t xml:space="preserve">к </w:t>
      </w:r>
      <w:r>
        <w:rPr>
          <w:sz w:val="28"/>
          <w:szCs w:val="28"/>
        </w:rPr>
        <w:t>к</w:t>
      </w:r>
      <w:r w:rsidRPr="002C0920">
        <w:rPr>
          <w:sz w:val="28"/>
          <w:szCs w:val="28"/>
        </w:rPr>
        <w:t>онкурсной документации</w:t>
      </w:r>
    </w:p>
    <w:p w:rsidR="00E36D5C" w:rsidRPr="002C0920" w:rsidRDefault="00E36D5C" w:rsidP="0083335C">
      <w:pPr>
        <w:spacing w:after="0"/>
        <w:rPr>
          <w:sz w:val="28"/>
          <w:szCs w:val="28"/>
        </w:rPr>
      </w:pPr>
    </w:p>
    <w:p w:rsidR="00E36D5C" w:rsidRPr="000B45B6" w:rsidRDefault="00E36D5C" w:rsidP="0083335C">
      <w:pPr>
        <w:spacing w:after="0"/>
      </w:pPr>
      <w:r w:rsidRPr="000B45B6">
        <w:t>ФОРМА</w:t>
      </w:r>
    </w:p>
    <w:p w:rsidR="00E36D5C" w:rsidRPr="000B45B6" w:rsidRDefault="00E36D5C" w:rsidP="0083335C">
      <w:pPr>
        <w:spacing w:after="0"/>
        <w:rPr>
          <w:vertAlign w:val="superscript"/>
        </w:rPr>
      </w:pPr>
    </w:p>
    <w:p w:rsidR="00E36D5C" w:rsidRPr="000B45B6" w:rsidRDefault="00E36D5C" w:rsidP="0083335C">
      <w:pPr>
        <w:spacing w:after="0"/>
      </w:pPr>
    </w:p>
    <w:p w:rsidR="00E36D5C" w:rsidRPr="000B45B6" w:rsidRDefault="00E36D5C" w:rsidP="0083335C">
      <w:pPr>
        <w:spacing w:after="0"/>
      </w:pPr>
      <w:r w:rsidRPr="000B45B6">
        <w:t>Дата, исх. номер</w:t>
      </w:r>
    </w:p>
    <w:p w:rsidR="00E36D5C" w:rsidRDefault="00E36D5C" w:rsidP="0083335C">
      <w:pPr>
        <w:spacing w:after="0"/>
        <w:jc w:val="center"/>
        <w:rPr>
          <w:b/>
        </w:rPr>
      </w:pPr>
      <w:r w:rsidRPr="000B45B6">
        <w:rPr>
          <w:b/>
        </w:rPr>
        <w:t>ДОВЕРЕННОСТЬ № ____</w:t>
      </w:r>
    </w:p>
    <w:p w:rsidR="00E36D5C" w:rsidRDefault="00E36D5C" w:rsidP="0083335C">
      <w:pPr>
        <w:spacing w:after="0"/>
        <w:jc w:val="center"/>
        <w:rPr>
          <w:b/>
        </w:rPr>
      </w:pPr>
    </w:p>
    <w:p w:rsidR="00E36D5C" w:rsidRPr="000B45B6" w:rsidRDefault="00E36D5C" w:rsidP="0083335C">
      <w:pPr>
        <w:spacing w:after="0"/>
        <w:jc w:val="center"/>
        <w:rPr>
          <w:b/>
        </w:rPr>
      </w:pPr>
    </w:p>
    <w:p w:rsidR="00E36D5C" w:rsidRPr="000B45B6" w:rsidRDefault="00E36D5C" w:rsidP="0083335C">
      <w:pPr>
        <w:spacing w:after="0"/>
      </w:pPr>
      <w:r>
        <w:t xml:space="preserve">    г. ____________</w:t>
      </w:r>
      <w:r w:rsidRPr="000B45B6">
        <w:t>______________________________________________________________</w:t>
      </w:r>
    </w:p>
    <w:p w:rsidR="00E36D5C" w:rsidRPr="000B45B6" w:rsidRDefault="00E36D5C" w:rsidP="0083335C">
      <w:pPr>
        <w:spacing w:after="0"/>
        <w:rPr>
          <w:vertAlign w:val="superscript"/>
        </w:rPr>
      </w:pPr>
      <w:r w:rsidRPr="000B45B6">
        <w:rPr>
          <w:vertAlign w:val="superscript"/>
        </w:rPr>
        <w:t xml:space="preserve">                                                                                   (прописью число, месяц и год выдачи доверенности)</w:t>
      </w:r>
    </w:p>
    <w:p w:rsidR="00E36D5C" w:rsidRPr="000B45B6" w:rsidRDefault="00E36D5C" w:rsidP="0083335C">
      <w:pPr>
        <w:spacing w:after="0"/>
      </w:pPr>
      <w:r w:rsidRPr="000B45B6">
        <w:tab/>
      </w:r>
    </w:p>
    <w:p w:rsidR="00E36D5C" w:rsidRPr="000B45B6" w:rsidRDefault="00E36D5C" w:rsidP="0083335C">
      <w:pPr>
        <w:spacing w:after="0"/>
      </w:pPr>
      <w:r w:rsidRPr="000B45B6">
        <w:t>Юридическое лицо:</w:t>
      </w:r>
    </w:p>
    <w:p w:rsidR="00E36D5C" w:rsidRPr="000B45B6" w:rsidRDefault="00E36D5C" w:rsidP="0083335C">
      <w:pPr>
        <w:spacing w:after="0"/>
      </w:pPr>
      <w:r w:rsidRPr="000B45B6">
        <w:t>___________________________________________________________ (далее – доверитель)</w:t>
      </w:r>
    </w:p>
    <w:p w:rsidR="00E36D5C" w:rsidRPr="000B45B6" w:rsidRDefault="00E36D5C" w:rsidP="0083335C">
      <w:pPr>
        <w:spacing w:after="0"/>
        <w:rPr>
          <w:vertAlign w:val="superscript"/>
        </w:rPr>
      </w:pPr>
      <w:r w:rsidRPr="000B45B6">
        <w:rPr>
          <w:vertAlign w:val="superscript"/>
        </w:rPr>
        <w:t xml:space="preserve">  (Наименование участника)</w:t>
      </w:r>
    </w:p>
    <w:p w:rsidR="00E36D5C" w:rsidRPr="000B45B6" w:rsidRDefault="00E36D5C" w:rsidP="0083335C">
      <w:pPr>
        <w:spacing w:after="0"/>
        <w:rPr>
          <w:vertAlign w:val="superscript"/>
        </w:rPr>
      </w:pPr>
      <w:r w:rsidRPr="000B45B6">
        <w:t>в лице____________________________________________________________________</w:t>
      </w:r>
    </w:p>
    <w:p w:rsidR="00E36D5C" w:rsidRPr="000B45B6" w:rsidRDefault="00E36D5C" w:rsidP="0083335C">
      <w:pPr>
        <w:spacing w:after="0"/>
        <w:rPr>
          <w:vertAlign w:val="superscript"/>
        </w:rPr>
      </w:pPr>
      <w:r w:rsidRPr="000B45B6">
        <w:rPr>
          <w:vertAlign w:val="superscript"/>
        </w:rPr>
        <w:t>(фамилия, имя, отчество, должность)</w:t>
      </w:r>
    </w:p>
    <w:p w:rsidR="00E36D5C" w:rsidRPr="000B45B6" w:rsidRDefault="00E36D5C" w:rsidP="0083335C">
      <w:pPr>
        <w:spacing w:after="0"/>
        <w:rPr>
          <w:vertAlign w:val="superscript"/>
        </w:rPr>
      </w:pPr>
      <w:r w:rsidRPr="000B45B6">
        <w:t>действующий(ая) на основании _________________________________________________,</w:t>
      </w:r>
    </w:p>
    <w:p w:rsidR="00E36D5C" w:rsidRPr="000B45B6" w:rsidRDefault="00E36D5C" w:rsidP="0083335C">
      <w:pPr>
        <w:spacing w:after="0"/>
        <w:rPr>
          <w:vertAlign w:val="superscript"/>
        </w:rPr>
      </w:pPr>
      <w:r w:rsidRPr="000B45B6">
        <w:rPr>
          <w:vertAlign w:val="superscript"/>
        </w:rPr>
        <w:t xml:space="preserve">                                                  (устава, доверенности, положения и т.д.)</w:t>
      </w:r>
    </w:p>
    <w:p w:rsidR="00E36D5C" w:rsidRPr="000B45B6" w:rsidRDefault="00E36D5C" w:rsidP="0083335C">
      <w:pPr>
        <w:pStyle w:val="NoteHeading"/>
        <w:spacing w:after="0"/>
      </w:pPr>
      <w:r w:rsidRPr="000B45B6">
        <w:t xml:space="preserve">доверяет ________________________________________________ (далее – представитель) </w:t>
      </w:r>
    </w:p>
    <w:p w:rsidR="00E36D5C" w:rsidRPr="000B45B6" w:rsidRDefault="00E36D5C" w:rsidP="0083335C">
      <w:pPr>
        <w:spacing w:after="0"/>
        <w:rPr>
          <w:vertAlign w:val="superscript"/>
        </w:rPr>
      </w:pPr>
      <w:r w:rsidRPr="000B45B6">
        <w:rPr>
          <w:vertAlign w:val="superscript"/>
        </w:rPr>
        <w:t>(фамилия, имя, отчество, должность)</w:t>
      </w:r>
    </w:p>
    <w:p w:rsidR="00E36D5C" w:rsidRPr="000B45B6" w:rsidRDefault="00E36D5C" w:rsidP="0083335C">
      <w:pPr>
        <w:spacing w:after="0"/>
      </w:pPr>
      <w:r w:rsidRPr="000B45B6">
        <w:t>паспорт серии ______ №_________ выдан _____________________ «____» _____________</w:t>
      </w:r>
    </w:p>
    <w:p w:rsidR="00E36D5C" w:rsidRPr="000B45B6" w:rsidRDefault="00E36D5C" w:rsidP="0083335C">
      <w:pPr>
        <w:pStyle w:val="BodyText"/>
      </w:pPr>
      <w:r w:rsidRPr="000B45B6">
        <w:t>представлять интересы _________________________________________________________</w:t>
      </w:r>
    </w:p>
    <w:p w:rsidR="00E36D5C" w:rsidRPr="000B45B6" w:rsidRDefault="00E36D5C" w:rsidP="0083335C">
      <w:pPr>
        <w:pStyle w:val="BodyText"/>
        <w:rPr>
          <w:vertAlign w:val="superscript"/>
        </w:rPr>
      </w:pPr>
      <w:r w:rsidRPr="000B45B6">
        <w:rPr>
          <w:vertAlign w:val="superscript"/>
        </w:rPr>
        <w:t xml:space="preserve">               (наименование заявителя)</w:t>
      </w:r>
    </w:p>
    <w:p w:rsidR="00E36D5C" w:rsidRPr="001046A4" w:rsidRDefault="00E36D5C" w:rsidP="0083335C">
      <w:pPr>
        <w:spacing w:after="0"/>
      </w:pPr>
      <w:r w:rsidRPr="001046A4">
        <w:t>на конкурсе</w:t>
      </w:r>
      <w:r>
        <w:t xml:space="preserve"> __________________</w:t>
      </w:r>
      <w:r w:rsidRPr="001046A4">
        <w:t>_______</w:t>
      </w:r>
      <w:r>
        <w:t>________________________</w:t>
      </w:r>
      <w:r w:rsidRPr="001046A4">
        <w:t>___</w:t>
      </w:r>
      <w:r>
        <w:t>______    проводимом Муниципальным образованием</w:t>
      </w:r>
      <w:r w:rsidRPr="001046A4">
        <w:t xml:space="preserve"> «</w:t>
      </w:r>
      <w:r>
        <w:t>Коммунарское сельское поселение»</w:t>
      </w:r>
      <w:r w:rsidRPr="001046A4">
        <w:t>, в том числе вручать и п</w:t>
      </w:r>
      <w:r w:rsidRPr="001046A4">
        <w:t>о</w:t>
      </w:r>
      <w:r w:rsidRPr="001046A4">
        <w:t>лучать требуемые для участия в конкурсе  документы, давать необходимые пояснения, расп</w:t>
      </w:r>
      <w:r w:rsidRPr="001046A4">
        <w:t>и</w:t>
      </w:r>
      <w:r w:rsidRPr="001046A4">
        <w:t>сываться и совершать все действия и формальности в интересах доверителя, связанные с уч</w:t>
      </w:r>
      <w:r w:rsidRPr="001046A4">
        <w:t>а</w:t>
      </w:r>
      <w:r w:rsidRPr="001046A4">
        <w:t>стием в открытом конкурсе.</w:t>
      </w:r>
    </w:p>
    <w:p w:rsidR="00E36D5C" w:rsidRPr="001046A4" w:rsidRDefault="00E36D5C" w:rsidP="0083335C">
      <w:pPr>
        <w:spacing w:after="0"/>
      </w:pPr>
    </w:p>
    <w:p w:rsidR="00E36D5C" w:rsidRPr="000B45B6" w:rsidRDefault="00E36D5C" w:rsidP="0083335C">
      <w:pPr>
        <w:pStyle w:val="BodyText"/>
      </w:pPr>
      <w:r w:rsidRPr="000B45B6">
        <w:t xml:space="preserve">Подпись _________________________________    _____________________  удостоверяем. </w:t>
      </w:r>
    </w:p>
    <w:p w:rsidR="00E36D5C" w:rsidRPr="000B45B6" w:rsidRDefault="00E36D5C" w:rsidP="0083335C">
      <w:pPr>
        <w:pStyle w:val="BodyText"/>
        <w:rPr>
          <w:vertAlign w:val="superscript"/>
        </w:rPr>
      </w:pPr>
      <w:r w:rsidRPr="000B45B6">
        <w:rPr>
          <w:vertAlign w:val="superscript"/>
        </w:rPr>
        <w:t xml:space="preserve">                                                                (Ф.И.О. удостоверяемого)                           (Подпись удостоверяемого)</w:t>
      </w:r>
    </w:p>
    <w:p w:rsidR="00E36D5C" w:rsidRPr="000B45B6" w:rsidRDefault="00E36D5C" w:rsidP="0083335C">
      <w:pPr>
        <w:pStyle w:val="BodyText"/>
      </w:pPr>
    </w:p>
    <w:p w:rsidR="00E36D5C" w:rsidRPr="000B45B6" w:rsidRDefault="00E36D5C" w:rsidP="0083335C">
      <w:pPr>
        <w:pStyle w:val="BodyText"/>
      </w:pPr>
      <w:r w:rsidRPr="000B45B6">
        <w:t>Доверенность действительна по «____» ____________________ 201</w:t>
      </w:r>
      <w:r>
        <w:t>1</w:t>
      </w:r>
      <w:r w:rsidRPr="000B45B6">
        <w:t xml:space="preserve"> г.</w:t>
      </w:r>
    </w:p>
    <w:p w:rsidR="00E36D5C" w:rsidRPr="000B45B6" w:rsidRDefault="00E36D5C" w:rsidP="0083335C">
      <w:pPr>
        <w:pStyle w:val="BodyText"/>
      </w:pPr>
    </w:p>
    <w:p w:rsidR="00E36D5C" w:rsidRPr="000B45B6" w:rsidRDefault="00E36D5C" w:rsidP="0083335C">
      <w:pPr>
        <w:pStyle w:val="BodyText"/>
      </w:pPr>
      <w:r w:rsidRPr="000B45B6">
        <w:t>Руководитель  ________________________ ( ___________________ )</w:t>
      </w:r>
    </w:p>
    <w:p w:rsidR="00E36D5C" w:rsidRPr="000B45B6" w:rsidRDefault="00E36D5C" w:rsidP="0083335C">
      <w:pPr>
        <w:pStyle w:val="BodyText"/>
        <w:rPr>
          <w:vertAlign w:val="superscript"/>
        </w:rPr>
      </w:pPr>
      <w:r w:rsidRPr="000B45B6">
        <w:rPr>
          <w:vertAlign w:val="superscript"/>
        </w:rPr>
        <w:t xml:space="preserve">                                                    (подпись)                                                                     (Ф.И.О.)</w:t>
      </w:r>
    </w:p>
    <w:p w:rsidR="00E36D5C" w:rsidRPr="000B45B6" w:rsidRDefault="00E36D5C" w:rsidP="0083335C">
      <w:pPr>
        <w:pStyle w:val="BodyText"/>
      </w:pPr>
      <w:r w:rsidRPr="000B45B6">
        <w:t>М.П.</w:t>
      </w:r>
    </w:p>
    <w:p w:rsidR="00E36D5C" w:rsidRPr="000B45B6" w:rsidRDefault="00E36D5C" w:rsidP="0083335C">
      <w:pPr>
        <w:pStyle w:val="BodyText"/>
      </w:pPr>
    </w:p>
    <w:p w:rsidR="00E36D5C" w:rsidRPr="000B45B6" w:rsidRDefault="00E36D5C" w:rsidP="0083335C">
      <w:pPr>
        <w:pStyle w:val="BodyText"/>
      </w:pPr>
    </w:p>
    <w:p w:rsidR="00E36D5C" w:rsidRPr="002C0920" w:rsidRDefault="00E36D5C" w:rsidP="0083335C">
      <w:pPr>
        <w:pStyle w:val="BodyText"/>
      </w:pPr>
    </w:p>
    <w:p w:rsidR="00E36D5C" w:rsidRDefault="00E36D5C" w:rsidP="0083335C">
      <w:pPr>
        <w:spacing w:after="0"/>
        <w:ind w:firstLine="720"/>
        <w:jc w:val="right"/>
        <w:rPr>
          <w:b/>
          <w:sz w:val="28"/>
          <w:szCs w:val="28"/>
        </w:rPr>
      </w:pPr>
    </w:p>
    <w:p w:rsidR="00E36D5C" w:rsidRDefault="00E36D5C" w:rsidP="0083335C">
      <w:pPr>
        <w:spacing w:after="0"/>
        <w:ind w:firstLine="720"/>
        <w:jc w:val="right"/>
        <w:rPr>
          <w:b/>
          <w:sz w:val="28"/>
          <w:szCs w:val="28"/>
        </w:rPr>
      </w:pPr>
    </w:p>
    <w:p w:rsidR="00E36D5C" w:rsidRDefault="00E36D5C" w:rsidP="0083335C">
      <w:pPr>
        <w:spacing w:after="0"/>
        <w:ind w:firstLine="720"/>
        <w:jc w:val="right"/>
        <w:rPr>
          <w:b/>
          <w:sz w:val="28"/>
          <w:szCs w:val="28"/>
        </w:rPr>
      </w:pPr>
    </w:p>
    <w:p w:rsidR="00E36D5C" w:rsidRDefault="00E36D5C" w:rsidP="0083335C">
      <w:pPr>
        <w:spacing w:after="0"/>
        <w:ind w:firstLine="720"/>
        <w:jc w:val="right"/>
        <w:rPr>
          <w:b/>
          <w:sz w:val="28"/>
          <w:szCs w:val="28"/>
        </w:rPr>
      </w:pPr>
    </w:p>
    <w:p w:rsidR="00E36D5C" w:rsidRDefault="00E36D5C" w:rsidP="0083335C">
      <w:pPr>
        <w:spacing w:after="0"/>
        <w:ind w:firstLine="720"/>
        <w:jc w:val="right"/>
        <w:rPr>
          <w:b/>
          <w:sz w:val="28"/>
          <w:szCs w:val="28"/>
        </w:rPr>
      </w:pPr>
    </w:p>
    <w:p w:rsidR="00E36D5C" w:rsidRDefault="00E36D5C" w:rsidP="0083335C">
      <w:pPr>
        <w:spacing w:after="0"/>
        <w:ind w:firstLine="720"/>
        <w:jc w:val="right"/>
        <w:rPr>
          <w:b/>
          <w:sz w:val="28"/>
          <w:szCs w:val="28"/>
        </w:rPr>
      </w:pPr>
    </w:p>
    <w:p w:rsidR="00E36D5C" w:rsidRDefault="00E36D5C" w:rsidP="0083335C">
      <w:pPr>
        <w:spacing w:after="0"/>
        <w:ind w:firstLine="720"/>
        <w:jc w:val="right"/>
        <w:rPr>
          <w:b/>
          <w:sz w:val="28"/>
          <w:szCs w:val="28"/>
        </w:rPr>
      </w:pPr>
    </w:p>
    <w:p w:rsidR="00E36D5C" w:rsidRDefault="00E36D5C" w:rsidP="0083335C">
      <w:pPr>
        <w:spacing w:after="0"/>
        <w:ind w:firstLine="720"/>
        <w:jc w:val="right"/>
        <w:rPr>
          <w:b/>
          <w:sz w:val="28"/>
          <w:szCs w:val="28"/>
        </w:rPr>
      </w:pPr>
    </w:p>
    <w:p w:rsidR="00E36D5C" w:rsidRDefault="00E36D5C" w:rsidP="0083335C">
      <w:pPr>
        <w:spacing w:after="0"/>
        <w:ind w:firstLine="720"/>
        <w:jc w:val="right"/>
        <w:rPr>
          <w:b/>
          <w:sz w:val="28"/>
          <w:szCs w:val="28"/>
        </w:rPr>
      </w:pPr>
    </w:p>
    <w:p w:rsidR="00E36D5C" w:rsidRDefault="00E36D5C" w:rsidP="0083335C">
      <w:pPr>
        <w:spacing w:after="0"/>
        <w:ind w:firstLine="720"/>
        <w:jc w:val="right"/>
        <w:rPr>
          <w:b/>
          <w:sz w:val="28"/>
          <w:szCs w:val="28"/>
        </w:rPr>
      </w:pPr>
    </w:p>
    <w:p w:rsidR="00E36D5C" w:rsidRDefault="00E36D5C" w:rsidP="0083335C">
      <w:pPr>
        <w:spacing w:after="0"/>
        <w:ind w:firstLine="720"/>
        <w:jc w:val="right"/>
        <w:rPr>
          <w:b/>
          <w:sz w:val="28"/>
          <w:szCs w:val="28"/>
        </w:rPr>
      </w:pPr>
    </w:p>
    <w:p w:rsidR="00E36D5C" w:rsidRDefault="00E36D5C" w:rsidP="0083335C">
      <w:pPr>
        <w:spacing w:after="0"/>
        <w:ind w:firstLine="720"/>
        <w:jc w:val="right"/>
        <w:rPr>
          <w:b/>
          <w:sz w:val="28"/>
          <w:szCs w:val="28"/>
        </w:rPr>
      </w:pPr>
    </w:p>
    <w:p w:rsidR="00E36D5C" w:rsidRDefault="00E36D5C" w:rsidP="0083335C">
      <w:pPr>
        <w:spacing w:after="0"/>
        <w:ind w:firstLine="720"/>
        <w:jc w:val="right"/>
        <w:rPr>
          <w:b/>
          <w:sz w:val="28"/>
          <w:szCs w:val="28"/>
        </w:rPr>
      </w:pPr>
    </w:p>
    <w:p w:rsidR="00E36D5C" w:rsidRPr="002C0920" w:rsidRDefault="00E36D5C" w:rsidP="0083335C">
      <w:pPr>
        <w:spacing w:after="0"/>
        <w:jc w:val="right"/>
        <w:rPr>
          <w:b/>
          <w:sz w:val="28"/>
          <w:szCs w:val="28"/>
        </w:rPr>
      </w:pPr>
      <w:r>
        <w:rPr>
          <w:b/>
          <w:sz w:val="28"/>
          <w:szCs w:val="28"/>
        </w:rPr>
        <w:t>Приложение № 4</w:t>
      </w:r>
    </w:p>
    <w:p w:rsidR="00E36D5C" w:rsidRPr="002C0920" w:rsidRDefault="00E36D5C" w:rsidP="0083335C">
      <w:pPr>
        <w:spacing w:after="0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                </w:t>
      </w:r>
      <w:r w:rsidRPr="002C0920">
        <w:rPr>
          <w:sz w:val="28"/>
          <w:szCs w:val="28"/>
        </w:rPr>
        <w:t xml:space="preserve">к </w:t>
      </w:r>
      <w:r>
        <w:rPr>
          <w:sz w:val="28"/>
          <w:szCs w:val="28"/>
        </w:rPr>
        <w:t>к</w:t>
      </w:r>
      <w:r w:rsidRPr="002C0920">
        <w:rPr>
          <w:sz w:val="28"/>
          <w:szCs w:val="28"/>
        </w:rPr>
        <w:t>онкурсной документации</w:t>
      </w:r>
    </w:p>
    <w:p w:rsidR="00E36D5C" w:rsidRPr="002C0920" w:rsidRDefault="00E36D5C" w:rsidP="0083335C">
      <w:pPr>
        <w:spacing w:after="0"/>
        <w:rPr>
          <w:sz w:val="28"/>
          <w:szCs w:val="28"/>
        </w:rPr>
      </w:pPr>
    </w:p>
    <w:p w:rsidR="00E36D5C" w:rsidRPr="000B45B6" w:rsidRDefault="00E36D5C" w:rsidP="0083335C">
      <w:pPr>
        <w:spacing w:after="0"/>
      </w:pPr>
      <w:r w:rsidRPr="000B45B6">
        <w:t>ФОРМА</w:t>
      </w:r>
    </w:p>
    <w:p w:rsidR="00E36D5C" w:rsidRPr="000B45B6" w:rsidRDefault="00E36D5C" w:rsidP="0083335C">
      <w:pPr>
        <w:spacing w:after="0"/>
      </w:pPr>
    </w:p>
    <w:p w:rsidR="00E36D5C" w:rsidRPr="000B45B6" w:rsidRDefault="00E36D5C" w:rsidP="0083335C">
      <w:pPr>
        <w:spacing w:after="0"/>
      </w:pPr>
    </w:p>
    <w:p w:rsidR="00E36D5C" w:rsidRPr="000B45B6" w:rsidRDefault="00E36D5C" w:rsidP="0083335C">
      <w:pPr>
        <w:pStyle w:val="Title"/>
      </w:pPr>
      <w:r w:rsidRPr="000B45B6">
        <w:t>БЛАНК ЗАЯВИТЕЛЯ</w:t>
      </w:r>
    </w:p>
    <w:p w:rsidR="00E36D5C" w:rsidRPr="000B45B6" w:rsidRDefault="00E36D5C" w:rsidP="0083335C">
      <w:pPr>
        <w:pStyle w:val="Title"/>
        <w:rPr>
          <w:b w:val="0"/>
          <w:bCs/>
        </w:rPr>
      </w:pPr>
      <w:r w:rsidRPr="000B45B6">
        <w:rPr>
          <w:b w:val="0"/>
          <w:bCs/>
        </w:rPr>
        <w:t>(если имеется фирменный бланк)</w:t>
      </w:r>
    </w:p>
    <w:p w:rsidR="00E36D5C" w:rsidRPr="000B45B6" w:rsidRDefault="00E36D5C" w:rsidP="0083335C">
      <w:pPr>
        <w:spacing w:after="0"/>
      </w:pPr>
    </w:p>
    <w:tbl>
      <w:tblPr>
        <w:tblW w:w="0" w:type="auto"/>
        <w:tblLayout w:type="fixed"/>
        <w:tblLook w:val="0000"/>
      </w:tblPr>
      <w:tblGrid>
        <w:gridCol w:w="6062"/>
        <w:gridCol w:w="3406"/>
      </w:tblGrid>
      <w:tr w:rsidR="00E36D5C" w:rsidRPr="000B45B6">
        <w:trPr>
          <w:trHeight w:val="921"/>
        </w:trPr>
        <w:tc>
          <w:tcPr>
            <w:tcW w:w="6062" w:type="dxa"/>
          </w:tcPr>
          <w:p w:rsidR="00E36D5C" w:rsidRPr="000B45B6" w:rsidRDefault="00E36D5C" w:rsidP="0083335C">
            <w:pPr>
              <w:spacing w:after="0"/>
            </w:pPr>
          </w:p>
        </w:tc>
        <w:tc>
          <w:tcPr>
            <w:tcW w:w="3406" w:type="dxa"/>
          </w:tcPr>
          <w:p w:rsidR="00E36D5C" w:rsidRPr="000B45B6" w:rsidRDefault="00E36D5C" w:rsidP="0083335C">
            <w:pPr>
              <w:spacing w:after="0"/>
              <w:rPr>
                <w:bCs/>
              </w:rPr>
            </w:pPr>
            <w:r w:rsidRPr="005C621E">
              <w:t>Муниципально</w:t>
            </w:r>
            <w:r>
              <w:t>му образов</w:t>
            </w:r>
            <w:r>
              <w:t>а</w:t>
            </w:r>
            <w:r>
              <w:t>нию</w:t>
            </w:r>
            <w:r w:rsidRPr="005C621E">
              <w:t xml:space="preserve"> «</w:t>
            </w:r>
            <w:r>
              <w:t>Коммунарское сельское поселение»</w:t>
            </w:r>
          </w:p>
        </w:tc>
      </w:tr>
    </w:tbl>
    <w:p w:rsidR="00E36D5C" w:rsidRPr="000B45B6" w:rsidRDefault="00E36D5C" w:rsidP="0083335C">
      <w:pPr>
        <w:spacing w:after="0"/>
      </w:pPr>
    </w:p>
    <w:p w:rsidR="00E36D5C" w:rsidRPr="000B45B6" w:rsidRDefault="00E36D5C" w:rsidP="0083335C">
      <w:pPr>
        <w:spacing w:after="0"/>
      </w:pPr>
    </w:p>
    <w:p w:rsidR="00E36D5C" w:rsidRPr="000B45B6" w:rsidRDefault="00E36D5C" w:rsidP="0083335C">
      <w:pPr>
        <w:spacing w:after="0"/>
        <w:jc w:val="center"/>
        <w:rPr>
          <w:b/>
        </w:rPr>
      </w:pPr>
      <w:r w:rsidRPr="000B45B6">
        <w:rPr>
          <w:b/>
        </w:rPr>
        <w:t>Уведомление</w:t>
      </w:r>
    </w:p>
    <w:p w:rsidR="00E36D5C" w:rsidRPr="000B45B6" w:rsidRDefault="00E36D5C" w:rsidP="0083335C">
      <w:pPr>
        <w:spacing w:after="0"/>
        <w:jc w:val="center"/>
        <w:rPr>
          <w:b/>
        </w:rPr>
      </w:pPr>
      <w:r w:rsidRPr="000B45B6">
        <w:rPr>
          <w:b/>
        </w:rPr>
        <w:t>об отзыве заявки на участие в открытом конкурсе</w:t>
      </w:r>
    </w:p>
    <w:p w:rsidR="00E36D5C" w:rsidRPr="000B45B6" w:rsidRDefault="00E36D5C" w:rsidP="0083335C">
      <w:pPr>
        <w:spacing w:after="0"/>
      </w:pPr>
    </w:p>
    <w:p w:rsidR="00E36D5C" w:rsidRPr="000B45B6" w:rsidRDefault="00E36D5C" w:rsidP="0083335C">
      <w:pPr>
        <w:spacing w:after="0"/>
      </w:pPr>
    </w:p>
    <w:p w:rsidR="00E36D5C" w:rsidRPr="000B45B6" w:rsidRDefault="00E36D5C" w:rsidP="0083335C">
      <w:pPr>
        <w:spacing w:after="0"/>
      </w:pPr>
    </w:p>
    <w:p w:rsidR="00E36D5C" w:rsidRPr="000B45B6" w:rsidRDefault="00E36D5C" w:rsidP="0083335C">
      <w:pPr>
        <w:spacing w:after="0"/>
      </w:pPr>
      <w:r w:rsidRPr="000B45B6">
        <w:tab/>
        <w:t>Настоящим _____________________________________ уведомляет о принятом решении: отозвать поданную заявку на участие в открытом конкурсе</w:t>
      </w:r>
      <w:r>
        <w:t xml:space="preserve"> </w:t>
      </w:r>
      <w:r w:rsidRPr="000B45B6">
        <w:t>(____________________________</w:t>
      </w:r>
      <w:r>
        <w:t>____________________________</w:t>
      </w:r>
      <w:r w:rsidRPr="000B45B6">
        <w:t>_________________________).</w:t>
      </w:r>
    </w:p>
    <w:p w:rsidR="00E36D5C" w:rsidRPr="000B45B6" w:rsidRDefault="00E36D5C" w:rsidP="0083335C">
      <w:pPr>
        <w:spacing w:after="0"/>
      </w:pPr>
      <w:r w:rsidRPr="000B45B6">
        <w:tab/>
        <w:t>Дата подачи заявки на участие в конкурсе  «____»_______________201</w:t>
      </w:r>
      <w:r>
        <w:t>1</w:t>
      </w:r>
      <w:r w:rsidRPr="000B45B6">
        <w:t xml:space="preserve"> года.</w:t>
      </w:r>
    </w:p>
    <w:p w:rsidR="00E36D5C" w:rsidRPr="000B45B6" w:rsidRDefault="00E36D5C" w:rsidP="0083335C">
      <w:pPr>
        <w:spacing w:after="0"/>
      </w:pPr>
    </w:p>
    <w:p w:rsidR="00E36D5C" w:rsidRPr="000B45B6" w:rsidRDefault="00E36D5C" w:rsidP="0083335C">
      <w:pPr>
        <w:spacing w:after="0"/>
      </w:pPr>
    </w:p>
    <w:p w:rsidR="00E36D5C" w:rsidRPr="000B45B6" w:rsidRDefault="00E36D5C" w:rsidP="0083335C">
      <w:pPr>
        <w:spacing w:after="0"/>
      </w:pPr>
      <w:r w:rsidRPr="000B45B6">
        <w:tab/>
      </w:r>
    </w:p>
    <w:p w:rsidR="00E36D5C" w:rsidRPr="000B45B6" w:rsidRDefault="00E36D5C" w:rsidP="0083335C">
      <w:pPr>
        <w:spacing w:after="0"/>
      </w:pPr>
    </w:p>
    <w:p w:rsidR="00E36D5C" w:rsidRPr="000B45B6" w:rsidRDefault="00E36D5C" w:rsidP="0083335C">
      <w:pPr>
        <w:spacing w:after="0"/>
      </w:pPr>
    </w:p>
    <w:p w:rsidR="00E36D5C" w:rsidRPr="000B45B6" w:rsidRDefault="00E36D5C" w:rsidP="0083335C">
      <w:pPr>
        <w:pStyle w:val="ConsPlusNonformat"/>
        <w:widowControl/>
        <w:jc w:val="both"/>
        <w:rPr>
          <w:rFonts w:ascii="Times New Roman" w:hAnsi="Times New Roman" w:cs="Times New Roman"/>
          <w:sz w:val="24"/>
          <w:szCs w:val="24"/>
        </w:rPr>
      </w:pPr>
      <w:r w:rsidRPr="000B45B6">
        <w:rPr>
          <w:rFonts w:ascii="Times New Roman" w:hAnsi="Times New Roman" w:cs="Times New Roman"/>
          <w:sz w:val="24"/>
          <w:szCs w:val="24"/>
        </w:rPr>
        <w:t>_________________________________________________________________________</w:t>
      </w:r>
    </w:p>
    <w:p w:rsidR="00E36D5C" w:rsidRPr="000B45B6" w:rsidRDefault="00E36D5C" w:rsidP="0083335C">
      <w:pPr>
        <w:pStyle w:val="ConsPlusNonformat"/>
        <w:widowControl/>
        <w:jc w:val="center"/>
        <w:rPr>
          <w:rFonts w:ascii="Times New Roman" w:hAnsi="Times New Roman" w:cs="Times New Roman"/>
          <w:sz w:val="24"/>
          <w:szCs w:val="24"/>
          <w:vertAlign w:val="superscript"/>
        </w:rPr>
      </w:pPr>
      <w:r w:rsidRPr="000B45B6">
        <w:rPr>
          <w:rFonts w:ascii="Times New Roman" w:hAnsi="Times New Roman" w:cs="Times New Roman"/>
          <w:sz w:val="24"/>
          <w:szCs w:val="24"/>
          <w:vertAlign w:val="superscript"/>
        </w:rPr>
        <w:t>М.П. (должность и подпись заявителя или его полномочного</w:t>
      </w:r>
      <w:r w:rsidRPr="000B45B6">
        <w:rPr>
          <w:vertAlign w:val="superscript"/>
        </w:rPr>
        <w:t xml:space="preserve"> </w:t>
      </w:r>
      <w:r w:rsidRPr="000B45B6">
        <w:rPr>
          <w:rFonts w:ascii="Times New Roman" w:hAnsi="Times New Roman" w:cs="Times New Roman"/>
          <w:sz w:val="24"/>
          <w:szCs w:val="24"/>
          <w:vertAlign w:val="superscript"/>
        </w:rPr>
        <w:t>представителя)</w:t>
      </w:r>
    </w:p>
    <w:p w:rsidR="00E36D5C" w:rsidRPr="000B45B6" w:rsidRDefault="00E36D5C" w:rsidP="0083335C">
      <w:pPr>
        <w:spacing w:after="0"/>
        <w:rPr>
          <w:vertAlign w:val="superscript"/>
        </w:rPr>
      </w:pPr>
    </w:p>
    <w:p w:rsidR="00E36D5C" w:rsidRPr="000B45B6" w:rsidRDefault="00E36D5C" w:rsidP="0083335C">
      <w:pPr>
        <w:spacing w:after="0"/>
        <w:jc w:val="center"/>
      </w:pPr>
    </w:p>
    <w:p w:rsidR="00E36D5C" w:rsidRPr="000B45B6" w:rsidRDefault="00E36D5C" w:rsidP="0083335C">
      <w:pPr>
        <w:spacing w:after="0"/>
      </w:pPr>
    </w:p>
    <w:p w:rsidR="00E36D5C" w:rsidRPr="000B45B6" w:rsidRDefault="00E36D5C" w:rsidP="0083335C">
      <w:pPr>
        <w:spacing w:after="0"/>
      </w:pPr>
    </w:p>
    <w:p w:rsidR="00E36D5C" w:rsidRPr="000B45B6" w:rsidRDefault="00E36D5C" w:rsidP="0083335C">
      <w:pPr>
        <w:spacing w:after="0"/>
      </w:pPr>
    </w:p>
    <w:p w:rsidR="00E36D5C" w:rsidRPr="000B45B6" w:rsidRDefault="00E36D5C" w:rsidP="0083335C">
      <w:pPr>
        <w:spacing w:after="0"/>
      </w:pPr>
    </w:p>
    <w:p w:rsidR="00E36D5C" w:rsidRPr="000B45B6" w:rsidRDefault="00E36D5C" w:rsidP="0083335C">
      <w:pPr>
        <w:spacing w:after="0"/>
        <w:rPr>
          <w:sz w:val="28"/>
          <w:szCs w:val="28"/>
          <w:vertAlign w:val="superscript"/>
        </w:rPr>
      </w:pPr>
      <w:r w:rsidRPr="000B45B6">
        <w:rPr>
          <w:vertAlign w:val="superscript"/>
        </w:rPr>
        <w:t xml:space="preserve">  </w:t>
      </w:r>
    </w:p>
    <w:p w:rsidR="00E36D5C" w:rsidRPr="000B45B6" w:rsidRDefault="00E36D5C" w:rsidP="0083335C">
      <w:pPr>
        <w:spacing w:after="0"/>
        <w:rPr>
          <w:sz w:val="28"/>
          <w:szCs w:val="28"/>
          <w:vertAlign w:val="superscript"/>
        </w:rPr>
      </w:pPr>
    </w:p>
    <w:p w:rsidR="00E36D5C" w:rsidRPr="000B45B6" w:rsidRDefault="00E36D5C" w:rsidP="0083335C">
      <w:pPr>
        <w:spacing w:after="0"/>
        <w:rPr>
          <w:sz w:val="28"/>
          <w:szCs w:val="28"/>
          <w:vertAlign w:val="superscript"/>
        </w:rPr>
      </w:pPr>
    </w:p>
    <w:p w:rsidR="00E36D5C" w:rsidRPr="000B45B6" w:rsidRDefault="00E36D5C" w:rsidP="0083335C">
      <w:pPr>
        <w:spacing w:after="0"/>
        <w:rPr>
          <w:sz w:val="28"/>
          <w:szCs w:val="28"/>
          <w:vertAlign w:val="superscript"/>
        </w:rPr>
      </w:pPr>
    </w:p>
    <w:p w:rsidR="00E36D5C" w:rsidRPr="000B45B6" w:rsidRDefault="00E36D5C" w:rsidP="0083335C">
      <w:pPr>
        <w:spacing w:after="0"/>
        <w:rPr>
          <w:sz w:val="28"/>
          <w:szCs w:val="28"/>
          <w:vertAlign w:val="superscript"/>
        </w:rPr>
      </w:pPr>
    </w:p>
    <w:p w:rsidR="00E36D5C" w:rsidRDefault="00E36D5C" w:rsidP="0083335C">
      <w:pPr>
        <w:spacing w:after="0"/>
        <w:rPr>
          <w:sz w:val="28"/>
          <w:szCs w:val="28"/>
          <w:vertAlign w:val="superscript"/>
        </w:rPr>
      </w:pPr>
    </w:p>
    <w:p w:rsidR="00E36D5C" w:rsidRPr="000B45B6" w:rsidRDefault="00E36D5C" w:rsidP="0083335C">
      <w:pPr>
        <w:spacing w:after="0"/>
        <w:rPr>
          <w:sz w:val="28"/>
          <w:szCs w:val="28"/>
          <w:vertAlign w:val="superscript"/>
        </w:rPr>
      </w:pPr>
    </w:p>
    <w:p w:rsidR="00E36D5C" w:rsidRDefault="00E36D5C" w:rsidP="0083335C">
      <w:pPr>
        <w:spacing w:after="0"/>
        <w:jc w:val="right"/>
        <w:rPr>
          <w:b/>
          <w:sz w:val="28"/>
          <w:szCs w:val="28"/>
        </w:rPr>
      </w:pPr>
    </w:p>
    <w:p w:rsidR="00E36D5C" w:rsidRDefault="00E36D5C" w:rsidP="0083335C">
      <w:pPr>
        <w:spacing w:after="0"/>
        <w:jc w:val="right"/>
        <w:rPr>
          <w:b/>
          <w:sz w:val="28"/>
          <w:szCs w:val="28"/>
        </w:rPr>
      </w:pPr>
    </w:p>
    <w:p w:rsidR="00E36D5C" w:rsidRDefault="00E36D5C" w:rsidP="0083335C">
      <w:pPr>
        <w:spacing w:after="0"/>
        <w:jc w:val="right"/>
        <w:rPr>
          <w:b/>
          <w:sz w:val="28"/>
          <w:szCs w:val="28"/>
        </w:rPr>
      </w:pPr>
    </w:p>
    <w:p w:rsidR="00E36D5C" w:rsidRDefault="00E36D5C" w:rsidP="0083335C">
      <w:pPr>
        <w:spacing w:after="0"/>
        <w:jc w:val="right"/>
        <w:rPr>
          <w:b/>
          <w:sz w:val="28"/>
          <w:szCs w:val="28"/>
        </w:rPr>
      </w:pPr>
    </w:p>
    <w:p w:rsidR="00E36D5C" w:rsidRDefault="00E36D5C" w:rsidP="0083335C">
      <w:pPr>
        <w:spacing w:after="0"/>
        <w:jc w:val="right"/>
        <w:rPr>
          <w:b/>
          <w:sz w:val="28"/>
          <w:szCs w:val="28"/>
        </w:rPr>
      </w:pPr>
    </w:p>
    <w:p w:rsidR="00E36D5C" w:rsidRDefault="00E36D5C" w:rsidP="0083335C">
      <w:pPr>
        <w:spacing w:after="0"/>
        <w:jc w:val="right"/>
        <w:rPr>
          <w:b/>
          <w:sz w:val="28"/>
          <w:szCs w:val="28"/>
        </w:rPr>
      </w:pPr>
    </w:p>
    <w:p w:rsidR="00E36D5C" w:rsidRDefault="00E36D5C" w:rsidP="0083335C">
      <w:pPr>
        <w:spacing w:after="0"/>
        <w:jc w:val="right"/>
        <w:rPr>
          <w:b/>
          <w:sz w:val="28"/>
          <w:szCs w:val="28"/>
        </w:rPr>
      </w:pPr>
    </w:p>
    <w:p w:rsidR="00E36D5C" w:rsidRDefault="00E36D5C" w:rsidP="0083335C">
      <w:pPr>
        <w:spacing w:after="0"/>
        <w:jc w:val="right"/>
        <w:rPr>
          <w:b/>
          <w:sz w:val="28"/>
          <w:szCs w:val="28"/>
        </w:rPr>
      </w:pPr>
    </w:p>
    <w:p w:rsidR="00E36D5C" w:rsidRDefault="00E36D5C" w:rsidP="0083335C">
      <w:pPr>
        <w:spacing w:after="0"/>
        <w:jc w:val="right"/>
        <w:rPr>
          <w:b/>
          <w:sz w:val="28"/>
          <w:szCs w:val="28"/>
        </w:rPr>
      </w:pPr>
    </w:p>
    <w:p w:rsidR="00E36D5C" w:rsidRDefault="00E36D5C" w:rsidP="0083335C">
      <w:pPr>
        <w:spacing w:after="0"/>
        <w:jc w:val="right"/>
        <w:rPr>
          <w:b/>
          <w:sz w:val="28"/>
          <w:szCs w:val="28"/>
        </w:rPr>
      </w:pPr>
    </w:p>
    <w:p w:rsidR="00E36D5C" w:rsidRPr="002C0920" w:rsidRDefault="00E36D5C" w:rsidP="0083335C">
      <w:pPr>
        <w:spacing w:after="0"/>
        <w:jc w:val="right"/>
        <w:rPr>
          <w:b/>
          <w:sz w:val="28"/>
          <w:szCs w:val="28"/>
        </w:rPr>
      </w:pPr>
      <w:r w:rsidRPr="002C0920">
        <w:rPr>
          <w:b/>
          <w:sz w:val="28"/>
          <w:szCs w:val="28"/>
        </w:rPr>
        <w:t xml:space="preserve">Приложение № </w:t>
      </w:r>
      <w:r>
        <w:rPr>
          <w:b/>
          <w:sz w:val="28"/>
          <w:szCs w:val="28"/>
        </w:rPr>
        <w:t>5</w:t>
      </w:r>
    </w:p>
    <w:p w:rsidR="00E36D5C" w:rsidRPr="002C0920" w:rsidRDefault="00E36D5C" w:rsidP="0083335C">
      <w:pPr>
        <w:spacing w:after="0"/>
        <w:jc w:val="right"/>
        <w:rPr>
          <w:sz w:val="28"/>
          <w:szCs w:val="28"/>
        </w:rPr>
      </w:pPr>
      <w:r w:rsidRPr="002C0920">
        <w:rPr>
          <w:sz w:val="28"/>
          <w:szCs w:val="28"/>
        </w:rPr>
        <w:t xml:space="preserve">к </w:t>
      </w:r>
      <w:r>
        <w:rPr>
          <w:sz w:val="28"/>
          <w:szCs w:val="28"/>
        </w:rPr>
        <w:t>к</w:t>
      </w:r>
      <w:r w:rsidRPr="002C0920">
        <w:rPr>
          <w:sz w:val="28"/>
          <w:szCs w:val="28"/>
        </w:rPr>
        <w:t>онкурсной документации</w:t>
      </w:r>
    </w:p>
    <w:p w:rsidR="00E36D5C" w:rsidRPr="000B45B6" w:rsidRDefault="00E36D5C" w:rsidP="0083335C">
      <w:pPr>
        <w:spacing w:after="0"/>
        <w:jc w:val="right"/>
        <w:rPr>
          <w:bCs/>
        </w:rPr>
      </w:pPr>
      <w:r w:rsidRPr="005C621E">
        <w:t>Муниципально</w:t>
      </w:r>
      <w:r>
        <w:t>му образованию</w:t>
      </w:r>
      <w:r w:rsidRPr="005C621E">
        <w:t xml:space="preserve"> «</w:t>
      </w:r>
      <w:r>
        <w:t>Коммунарское сельское поселение»</w:t>
      </w:r>
    </w:p>
    <w:p w:rsidR="00E36D5C" w:rsidRPr="002C0920" w:rsidRDefault="00E36D5C" w:rsidP="0083335C">
      <w:pPr>
        <w:spacing w:after="0"/>
        <w:jc w:val="right"/>
        <w:rPr>
          <w:sz w:val="28"/>
          <w:szCs w:val="28"/>
        </w:rPr>
      </w:pPr>
    </w:p>
    <w:p w:rsidR="00E36D5C" w:rsidRPr="000B45B6" w:rsidRDefault="00E36D5C" w:rsidP="0083335C">
      <w:pPr>
        <w:spacing w:after="0"/>
      </w:pPr>
      <w:r w:rsidRPr="000B45B6">
        <w:t>ФОРМА</w:t>
      </w:r>
    </w:p>
    <w:p w:rsidR="00E36D5C" w:rsidRPr="000B45B6" w:rsidRDefault="00E36D5C" w:rsidP="0083335C">
      <w:pPr>
        <w:spacing w:after="0"/>
      </w:pPr>
    </w:p>
    <w:p w:rsidR="00E36D5C" w:rsidRPr="000B45B6" w:rsidRDefault="00E36D5C" w:rsidP="0083335C">
      <w:pPr>
        <w:spacing w:after="0"/>
      </w:pPr>
    </w:p>
    <w:p w:rsidR="00E36D5C" w:rsidRPr="000B45B6" w:rsidRDefault="00E36D5C" w:rsidP="0083335C">
      <w:pPr>
        <w:pStyle w:val="Title"/>
      </w:pPr>
      <w:r w:rsidRPr="000B45B6">
        <w:t>БЛАНК ЗАЯВИТЕЛЯ</w:t>
      </w:r>
    </w:p>
    <w:p w:rsidR="00E36D5C" w:rsidRPr="000B45B6" w:rsidRDefault="00E36D5C" w:rsidP="0083335C">
      <w:pPr>
        <w:pStyle w:val="Title"/>
        <w:rPr>
          <w:b w:val="0"/>
          <w:bCs/>
        </w:rPr>
      </w:pPr>
      <w:r w:rsidRPr="000B45B6">
        <w:rPr>
          <w:b w:val="0"/>
          <w:bCs/>
        </w:rPr>
        <w:t>(если имеется фирменный бланк)</w:t>
      </w:r>
    </w:p>
    <w:p w:rsidR="00E36D5C" w:rsidRPr="000B45B6" w:rsidRDefault="00E36D5C" w:rsidP="0083335C">
      <w:pPr>
        <w:spacing w:after="0"/>
      </w:pPr>
    </w:p>
    <w:p w:rsidR="00E36D5C" w:rsidRPr="000B45B6" w:rsidRDefault="00E36D5C" w:rsidP="0083335C">
      <w:pPr>
        <w:spacing w:after="0"/>
      </w:pPr>
    </w:p>
    <w:p w:rsidR="00E36D5C" w:rsidRPr="000B45B6" w:rsidRDefault="00E36D5C" w:rsidP="0083335C">
      <w:pPr>
        <w:spacing w:after="0"/>
        <w:jc w:val="center"/>
        <w:rPr>
          <w:b/>
        </w:rPr>
      </w:pPr>
      <w:r w:rsidRPr="000B45B6">
        <w:rPr>
          <w:b/>
        </w:rPr>
        <w:t>ЗАПРОС</w:t>
      </w:r>
    </w:p>
    <w:p w:rsidR="00E36D5C" w:rsidRPr="000B45B6" w:rsidRDefault="00E36D5C" w:rsidP="0083335C">
      <w:pPr>
        <w:spacing w:after="0"/>
        <w:jc w:val="center"/>
        <w:rPr>
          <w:b/>
        </w:rPr>
      </w:pPr>
      <w:r w:rsidRPr="000B45B6">
        <w:rPr>
          <w:b/>
        </w:rPr>
        <w:t>о разъяснении положений конкурсной документации</w:t>
      </w:r>
    </w:p>
    <w:p w:rsidR="00E36D5C" w:rsidRPr="001046A4" w:rsidRDefault="00E36D5C" w:rsidP="0083335C">
      <w:pPr>
        <w:spacing w:after="0"/>
      </w:pPr>
    </w:p>
    <w:p w:rsidR="00E36D5C" w:rsidRPr="003B5155" w:rsidRDefault="00E36D5C" w:rsidP="0083335C">
      <w:pPr>
        <w:spacing w:after="0"/>
      </w:pPr>
      <w:r>
        <w:tab/>
      </w:r>
      <w:r w:rsidRPr="003B5155">
        <w:t xml:space="preserve">Ознакомившись с конкурсной документацией </w:t>
      </w:r>
      <w:r>
        <w:t>п</w:t>
      </w:r>
      <w:r w:rsidRPr="003B5155">
        <w:t>о проведени</w:t>
      </w:r>
      <w:r>
        <w:t>ю</w:t>
      </w:r>
      <w:r w:rsidRPr="003B5155">
        <w:t xml:space="preserve"> торгов в форме открытого конкурса на право заключения договора аренды  муниципального имущества муниципального образования «</w:t>
      </w:r>
      <w:r>
        <w:t>Коммунарское сельское</w:t>
      </w:r>
      <w:r w:rsidRPr="003B5155">
        <w:t xml:space="preserve"> поселение» предназначенного  для эксплуатации и ос</w:t>
      </w:r>
      <w:r w:rsidRPr="003B5155">
        <w:t>у</w:t>
      </w:r>
      <w:r w:rsidRPr="003B5155">
        <w:t xml:space="preserve">ществления передачи и распределения </w:t>
      </w:r>
      <w:r>
        <w:t>горячей</w:t>
      </w:r>
      <w:r w:rsidRPr="003B5155">
        <w:t xml:space="preserve"> воды потребителям, утвержденной</w:t>
      </w:r>
      <w:r>
        <w:t xml:space="preserve"> Администр</w:t>
      </w:r>
      <w:r>
        <w:t>а</w:t>
      </w:r>
      <w:r w:rsidRPr="00E51C28">
        <w:t>цией Коммунарского сельского поселения  от «05» марта 2012 года, просим разъяснить сл</w:t>
      </w:r>
      <w:r w:rsidRPr="00E51C28">
        <w:t>е</w:t>
      </w:r>
      <w:r w:rsidRPr="003B5155">
        <w:t>дующие поло</w:t>
      </w:r>
      <w:r>
        <w:t xml:space="preserve">жения конкурсной документации: </w:t>
      </w:r>
      <w:r w:rsidRPr="003B5155">
        <w:t>п. ____ Раздела _____ «_</w:t>
      </w:r>
      <w:r>
        <w:t>___», п. ______ «______</w:t>
      </w:r>
      <w:r w:rsidRPr="003B5155">
        <w:t>».</w:t>
      </w:r>
    </w:p>
    <w:p w:rsidR="00E36D5C" w:rsidRPr="003B5155" w:rsidRDefault="00E36D5C" w:rsidP="0083335C">
      <w:pPr>
        <w:spacing w:after="0"/>
      </w:pPr>
    </w:p>
    <w:p w:rsidR="00E36D5C" w:rsidRDefault="00E36D5C" w:rsidP="0083335C">
      <w:pPr>
        <w:spacing w:after="0"/>
      </w:pPr>
    </w:p>
    <w:p w:rsidR="00E36D5C" w:rsidRDefault="00E36D5C" w:rsidP="0083335C">
      <w:pPr>
        <w:spacing w:after="0"/>
      </w:pPr>
    </w:p>
    <w:p w:rsidR="00E36D5C" w:rsidRPr="000B45B6" w:rsidRDefault="00E36D5C" w:rsidP="0083335C">
      <w:pPr>
        <w:spacing w:after="0"/>
      </w:pPr>
      <w:r w:rsidRPr="000B45B6">
        <w:tab/>
        <w:t xml:space="preserve">  Ответ на запрос прошу направить по адресу:</w:t>
      </w:r>
    </w:p>
    <w:p w:rsidR="00E36D5C" w:rsidRPr="000B45B6" w:rsidRDefault="00E36D5C" w:rsidP="0083335C">
      <w:pPr>
        <w:shd w:val="clear" w:color="auto" w:fill="FFFFFF"/>
        <w:spacing w:after="0"/>
      </w:pPr>
      <w:r w:rsidRPr="000B45B6">
        <w:t>___________________________________________________________________</w:t>
      </w:r>
    </w:p>
    <w:p w:rsidR="00E36D5C" w:rsidRPr="000B45B6" w:rsidRDefault="00E36D5C" w:rsidP="0083335C">
      <w:pPr>
        <w:shd w:val="clear" w:color="auto" w:fill="FFFFFF"/>
        <w:spacing w:after="0"/>
      </w:pPr>
      <w:r w:rsidRPr="000B45B6">
        <w:t>___________________________________________________________________</w:t>
      </w:r>
    </w:p>
    <w:p w:rsidR="00E36D5C" w:rsidRPr="000B45B6" w:rsidRDefault="00E36D5C" w:rsidP="0083335C">
      <w:pPr>
        <w:spacing w:after="0"/>
      </w:pPr>
      <w:r w:rsidRPr="000B45B6">
        <w:t xml:space="preserve">         ____________________________________________________________________</w:t>
      </w:r>
    </w:p>
    <w:p w:rsidR="00E36D5C" w:rsidRPr="000B45B6" w:rsidRDefault="00E36D5C" w:rsidP="0083335C">
      <w:pPr>
        <w:spacing w:after="0"/>
      </w:pPr>
    </w:p>
    <w:p w:rsidR="00E36D5C" w:rsidRPr="000B45B6" w:rsidRDefault="00E36D5C" w:rsidP="0083335C">
      <w:pPr>
        <w:spacing w:after="0"/>
      </w:pPr>
    </w:p>
    <w:p w:rsidR="00E36D5C" w:rsidRPr="000B45B6" w:rsidRDefault="00E36D5C" w:rsidP="0083335C">
      <w:pPr>
        <w:pStyle w:val="ConsPlusNonformat"/>
        <w:widowControl/>
        <w:jc w:val="both"/>
        <w:rPr>
          <w:rFonts w:ascii="Times New Roman" w:hAnsi="Times New Roman" w:cs="Times New Roman"/>
          <w:sz w:val="24"/>
          <w:szCs w:val="24"/>
        </w:rPr>
      </w:pPr>
      <w:r w:rsidRPr="000B45B6">
        <w:rPr>
          <w:rFonts w:ascii="Times New Roman" w:hAnsi="Times New Roman" w:cs="Times New Roman"/>
          <w:sz w:val="24"/>
          <w:szCs w:val="24"/>
        </w:rPr>
        <w:t>_________________________________________________________________________</w:t>
      </w:r>
    </w:p>
    <w:p w:rsidR="00E36D5C" w:rsidRPr="000B45B6" w:rsidRDefault="00E36D5C" w:rsidP="0083335C">
      <w:pPr>
        <w:pStyle w:val="ConsPlusNonformat"/>
        <w:widowControl/>
        <w:jc w:val="center"/>
        <w:rPr>
          <w:rFonts w:ascii="Times New Roman" w:hAnsi="Times New Roman" w:cs="Times New Roman"/>
          <w:sz w:val="24"/>
          <w:szCs w:val="24"/>
          <w:vertAlign w:val="superscript"/>
        </w:rPr>
      </w:pPr>
      <w:r w:rsidRPr="000B45B6">
        <w:rPr>
          <w:rFonts w:ascii="Times New Roman" w:hAnsi="Times New Roman" w:cs="Times New Roman"/>
          <w:sz w:val="24"/>
          <w:szCs w:val="24"/>
          <w:vertAlign w:val="superscript"/>
        </w:rPr>
        <w:t>М.П. (должность и подпись заявителя или его полномочного</w:t>
      </w:r>
      <w:r w:rsidRPr="000B45B6">
        <w:rPr>
          <w:vertAlign w:val="superscript"/>
        </w:rPr>
        <w:t xml:space="preserve"> </w:t>
      </w:r>
      <w:r w:rsidRPr="000B45B6">
        <w:rPr>
          <w:rFonts w:ascii="Times New Roman" w:hAnsi="Times New Roman" w:cs="Times New Roman"/>
          <w:sz w:val="24"/>
          <w:szCs w:val="24"/>
          <w:vertAlign w:val="superscript"/>
        </w:rPr>
        <w:t>представителя)</w:t>
      </w:r>
    </w:p>
    <w:sectPr w:rsidR="00E36D5C" w:rsidRPr="000B45B6" w:rsidSect="000D643A">
      <w:pgSz w:w="11906" w:h="16838"/>
      <w:pgMar w:top="539" w:right="505" w:bottom="360" w:left="1440" w:header="708" w:footer="708" w:gutter="0"/>
      <w:pgNumType w:start="1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36D5C" w:rsidRDefault="00E36D5C">
      <w:pPr>
        <w:spacing w:after="0"/>
      </w:pPr>
      <w:r>
        <w:separator/>
      </w:r>
    </w:p>
  </w:endnote>
  <w:endnote w:type="continuationSeparator" w:id="1">
    <w:p w:rsidR="00E36D5C" w:rsidRDefault="00E36D5C">
      <w:pPr>
        <w:spacing w:after="0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Arial CYR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36D5C" w:rsidRDefault="00E36D5C">
      <w:pPr>
        <w:spacing w:after="0"/>
      </w:pPr>
      <w:r>
        <w:separator/>
      </w:r>
    </w:p>
  </w:footnote>
  <w:footnote w:type="continuationSeparator" w:id="1">
    <w:p w:rsidR="00E36D5C" w:rsidRDefault="00E36D5C">
      <w:pPr>
        <w:spacing w:after="0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D"/>
    <w:multiLevelType w:val="singleLevel"/>
    <w:tmpl w:val="27E49C16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  <w:rPr>
        <w:rFonts w:cs="Times New Roman"/>
      </w:rPr>
    </w:lvl>
  </w:abstractNum>
  <w:abstractNum w:abstractNumId="1">
    <w:nsid w:val="FFFFFF7F"/>
    <w:multiLevelType w:val="singleLevel"/>
    <w:tmpl w:val="7A7A11C0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  <w:rPr>
        <w:rFonts w:cs="Times New Roman"/>
      </w:rPr>
    </w:lvl>
  </w:abstractNum>
  <w:abstractNum w:abstractNumId="2">
    <w:nsid w:val="FFFFFF81"/>
    <w:multiLevelType w:val="singleLevel"/>
    <w:tmpl w:val="862EF7FC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3">
    <w:nsid w:val="FFFFFF83"/>
    <w:multiLevelType w:val="singleLevel"/>
    <w:tmpl w:val="574C84E4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4">
    <w:nsid w:val="FFFFFF88"/>
    <w:multiLevelType w:val="singleLevel"/>
    <w:tmpl w:val="1A20971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5">
    <w:nsid w:val="FFFFFF89"/>
    <w:multiLevelType w:val="singleLevel"/>
    <w:tmpl w:val="B6B6DC0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6">
    <w:nsid w:val="08DC0D5E"/>
    <w:multiLevelType w:val="multilevel"/>
    <w:tmpl w:val="4192135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decimal"/>
      <w:isLgl/>
      <w:lvlText w:val="%1.%2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2">
      <w:start w:val="1"/>
      <w:numFmt w:val="decimal"/>
      <w:isLgl/>
      <w:lvlText w:val="%1.%2.%3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3">
      <w:start w:val="1"/>
      <w:numFmt w:val="decimal"/>
      <w:isLgl/>
      <w:lvlText w:val="%1.%2.%3.%4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4">
      <w:start w:val="1"/>
      <w:numFmt w:val="decimal"/>
      <w:isLgl/>
      <w:lvlText w:val="%1.%2.%3.%4.%5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5">
      <w:start w:val="1"/>
      <w:numFmt w:val="decimal"/>
      <w:isLgl/>
      <w:lvlText w:val="%1.%2.%3.%4.%5.%6"/>
      <w:lvlJc w:val="left"/>
      <w:pPr>
        <w:tabs>
          <w:tab w:val="num" w:pos="1080"/>
        </w:tabs>
        <w:ind w:left="1080" w:hanging="1080"/>
      </w:pPr>
      <w:rPr>
        <w:rFonts w:cs="Times New Roman"/>
      </w:rPr>
    </w:lvl>
    <w:lvl w:ilvl="6">
      <w:start w:val="1"/>
      <w:numFmt w:val="decimal"/>
      <w:isLgl/>
      <w:lvlText w:val="%1.%2.%3.%4.%5.%6.%7"/>
      <w:lvlJc w:val="left"/>
      <w:pPr>
        <w:tabs>
          <w:tab w:val="num" w:pos="1080"/>
        </w:tabs>
        <w:ind w:left="1080" w:hanging="1080"/>
      </w:pPr>
      <w:rPr>
        <w:rFonts w:cs="Times New Roman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1080"/>
        </w:tabs>
        <w:ind w:left="1080" w:hanging="1080"/>
      </w:pPr>
      <w:rPr>
        <w:rFonts w:cs="Times New Roman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1440"/>
        </w:tabs>
        <w:ind w:left="1440" w:hanging="1440"/>
      </w:pPr>
      <w:rPr>
        <w:rFonts w:cs="Times New Roman"/>
      </w:rPr>
    </w:lvl>
  </w:abstractNum>
  <w:abstractNum w:abstractNumId="7">
    <w:nsid w:val="232043AE"/>
    <w:multiLevelType w:val="multilevel"/>
    <w:tmpl w:val="4D30AF88"/>
    <w:lvl w:ilvl="0">
      <w:start w:val="7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cs="Times New Roman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cs="Times New Roman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cs="Times New Roman"/>
      </w:rPr>
    </w:lvl>
  </w:abstractNum>
  <w:abstractNum w:abstractNumId="8">
    <w:nsid w:val="238D08F0"/>
    <w:multiLevelType w:val="multilevel"/>
    <w:tmpl w:val="1D5837D4"/>
    <w:lvl w:ilvl="0">
      <w:start w:val="6"/>
      <w:numFmt w:val="decimal"/>
      <w:lvlText w:val="%1"/>
      <w:lvlJc w:val="left"/>
      <w:pPr>
        <w:tabs>
          <w:tab w:val="num" w:pos="435"/>
        </w:tabs>
        <w:ind w:left="435" w:hanging="435"/>
      </w:pPr>
      <w:rPr>
        <w:rFonts w:cs="Times New Roman"/>
      </w:rPr>
    </w:lvl>
    <w:lvl w:ilvl="1">
      <w:start w:val="2"/>
      <w:numFmt w:val="decimal"/>
      <w:lvlText w:val="%1.%2"/>
      <w:lvlJc w:val="left"/>
      <w:pPr>
        <w:tabs>
          <w:tab w:val="num" w:pos="435"/>
        </w:tabs>
        <w:ind w:left="435" w:hanging="435"/>
      </w:pPr>
      <w:rPr>
        <w:rFonts w:cs="Times New Roman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cs="Times New Roman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cs="Times New Roman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cs="Times New Roman"/>
      </w:rPr>
    </w:lvl>
  </w:abstractNum>
  <w:abstractNum w:abstractNumId="9">
    <w:nsid w:val="30EB568A"/>
    <w:multiLevelType w:val="multilevel"/>
    <w:tmpl w:val="4350BDA0"/>
    <w:lvl w:ilvl="0">
      <w:start w:val="5"/>
      <w:numFmt w:val="decimal"/>
      <w:lvlText w:val="%1"/>
      <w:lvlJc w:val="left"/>
      <w:pPr>
        <w:tabs>
          <w:tab w:val="num" w:pos="420"/>
        </w:tabs>
        <w:ind w:left="420" w:hanging="420"/>
      </w:pPr>
      <w:rPr>
        <w:rFonts w:cs="Times New Roman"/>
      </w:rPr>
    </w:lvl>
    <w:lvl w:ilvl="1">
      <w:start w:val="1"/>
      <w:numFmt w:val="decimal"/>
      <w:lvlText w:val="%1.%2"/>
      <w:lvlJc w:val="left"/>
      <w:pPr>
        <w:tabs>
          <w:tab w:val="num" w:pos="420"/>
        </w:tabs>
        <w:ind w:left="420" w:hanging="420"/>
      </w:pPr>
      <w:rPr>
        <w:rFonts w:cs="Times New Roman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cs="Times New Roman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cs="Times New Roman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cs="Times New Roman"/>
      </w:rPr>
    </w:lvl>
  </w:abstractNum>
  <w:abstractNum w:abstractNumId="10">
    <w:nsid w:val="3D6879DD"/>
    <w:multiLevelType w:val="hybridMultilevel"/>
    <w:tmpl w:val="384E5282"/>
    <w:lvl w:ilvl="0" w:tplc="0419000F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1">
    <w:nsid w:val="420C053B"/>
    <w:multiLevelType w:val="singleLevel"/>
    <w:tmpl w:val="0419000F"/>
    <w:lvl w:ilvl="0">
      <w:start w:val="8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12">
    <w:nsid w:val="5AA64B4F"/>
    <w:multiLevelType w:val="multilevel"/>
    <w:tmpl w:val="F4424C8E"/>
    <w:lvl w:ilvl="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cs="Times New Roman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cs="Times New Roman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cs="Times New Roman"/>
      </w:rPr>
    </w:lvl>
  </w:abstractNum>
  <w:abstractNum w:abstractNumId="13">
    <w:nsid w:val="68AA0E21"/>
    <w:multiLevelType w:val="hybridMultilevel"/>
    <w:tmpl w:val="15BAC000"/>
    <w:lvl w:ilvl="0" w:tplc="0419000F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4">
    <w:nsid w:val="7A0026BB"/>
    <w:multiLevelType w:val="singleLevel"/>
    <w:tmpl w:val="FEA21F7C"/>
    <w:lvl w:ilvl="0">
      <w:start w:val="2"/>
      <w:numFmt w:val="bullet"/>
      <w:lvlText w:val="-"/>
      <w:lvlJc w:val="left"/>
      <w:pPr>
        <w:tabs>
          <w:tab w:val="num" w:pos="720"/>
        </w:tabs>
        <w:ind w:left="720" w:hanging="360"/>
      </w:pPr>
    </w:lvl>
  </w:abstractNum>
  <w:num w:numId="1">
    <w:abstractNumId w:val="4"/>
  </w:num>
  <w:num w:numId="2">
    <w:abstractNumId w:val="5"/>
  </w:num>
  <w:num w:numId="3">
    <w:abstractNumId w:val="1"/>
  </w:num>
  <w:num w:numId="4">
    <w:abstractNumId w:val="3"/>
  </w:num>
  <w:num w:numId="5">
    <w:abstractNumId w:val="2"/>
  </w:num>
  <w:num w:numId="6">
    <w:abstractNumId w:val="0"/>
  </w:num>
  <w:num w:numId="7">
    <w:abstractNumId w:val="4"/>
  </w:num>
  <w:num w:numId="8">
    <w:abstractNumId w:val="5"/>
  </w:num>
  <w:num w:numId="9">
    <w:abstractNumId w:val="1"/>
  </w:num>
  <w:num w:numId="10">
    <w:abstractNumId w:val="3"/>
  </w:num>
  <w:num w:numId="11">
    <w:abstractNumId w:val="2"/>
  </w:num>
  <w:num w:numId="12">
    <w:abstractNumId w:val="0"/>
  </w:num>
  <w:num w:numId="13">
    <w:abstractNumId w:val="4"/>
  </w:num>
  <w:num w:numId="14">
    <w:abstractNumId w:val="5"/>
  </w:num>
  <w:num w:numId="15">
    <w:abstractNumId w:val="1"/>
  </w:num>
  <w:num w:numId="16">
    <w:abstractNumId w:val="3"/>
  </w:num>
  <w:num w:numId="17">
    <w:abstractNumId w:val="2"/>
  </w:num>
  <w:num w:numId="18">
    <w:abstractNumId w:val="0"/>
  </w:num>
  <w:num w:numId="19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14"/>
  </w:num>
  <w:num w:numId="22">
    <w:abstractNumId w:val="10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9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8"/>
    <w:lvlOverride w:ilvl="0">
      <w:startOverride w:val="6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13"/>
    <w:lvlOverride w:ilvl="0">
      <w:startOverride w:val="7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7"/>
    <w:lvlOverride w:ilvl="0">
      <w:startOverride w:val="7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11"/>
    <w:lvlOverride w:ilvl="0">
      <w:startOverride w:val="8"/>
    </w:lvlOverride>
  </w:num>
  <w:numIdMacAtCleanup w:val="9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5"/>
  <w:embedSystemFonts/>
  <w:stylePaneFormatFilter w:val="3F01"/>
  <w:defaultTabStop w:val="708"/>
  <w:autoHyphenation/>
  <w:hyphenationZone w:val="357"/>
  <w:drawingGridHorizontalSpacing w:val="12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F6669F"/>
    <w:rsid w:val="000000F1"/>
    <w:rsid w:val="00000239"/>
    <w:rsid w:val="0000181C"/>
    <w:rsid w:val="00004A7C"/>
    <w:rsid w:val="00006F57"/>
    <w:rsid w:val="000077A4"/>
    <w:rsid w:val="00007CF1"/>
    <w:rsid w:val="000100C9"/>
    <w:rsid w:val="000123F3"/>
    <w:rsid w:val="00012944"/>
    <w:rsid w:val="000160B6"/>
    <w:rsid w:val="00016BFA"/>
    <w:rsid w:val="00020BDF"/>
    <w:rsid w:val="00021639"/>
    <w:rsid w:val="0002282B"/>
    <w:rsid w:val="00023772"/>
    <w:rsid w:val="000242DC"/>
    <w:rsid w:val="000267BD"/>
    <w:rsid w:val="00026867"/>
    <w:rsid w:val="000317F7"/>
    <w:rsid w:val="00031B0D"/>
    <w:rsid w:val="00034743"/>
    <w:rsid w:val="0003647E"/>
    <w:rsid w:val="000404F9"/>
    <w:rsid w:val="000405B2"/>
    <w:rsid w:val="00040A84"/>
    <w:rsid w:val="00040A86"/>
    <w:rsid w:val="00040DDE"/>
    <w:rsid w:val="000442E9"/>
    <w:rsid w:val="000445BC"/>
    <w:rsid w:val="00044ACA"/>
    <w:rsid w:val="00044FBD"/>
    <w:rsid w:val="00046CA1"/>
    <w:rsid w:val="00047C28"/>
    <w:rsid w:val="00051ACA"/>
    <w:rsid w:val="00052A82"/>
    <w:rsid w:val="00053814"/>
    <w:rsid w:val="00053F2D"/>
    <w:rsid w:val="00055436"/>
    <w:rsid w:val="00056C42"/>
    <w:rsid w:val="0006139E"/>
    <w:rsid w:val="00061E91"/>
    <w:rsid w:val="000621DB"/>
    <w:rsid w:val="00062793"/>
    <w:rsid w:val="0006545E"/>
    <w:rsid w:val="000729F9"/>
    <w:rsid w:val="000741F1"/>
    <w:rsid w:val="00075371"/>
    <w:rsid w:val="00075E56"/>
    <w:rsid w:val="00076E9E"/>
    <w:rsid w:val="0007789C"/>
    <w:rsid w:val="00077B3C"/>
    <w:rsid w:val="00080BAC"/>
    <w:rsid w:val="00081C8F"/>
    <w:rsid w:val="000841C5"/>
    <w:rsid w:val="00085A1B"/>
    <w:rsid w:val="00085D11"/>
    <w:rsid w:val="00091CE2"/>
    <w:rsid w:val="00092A5B"/>
    <w:rsid w:val="00093C78"/>
    <w:rsid w:val="00094C3F"/>
    <w:rsid w:val="000966D4"/>
    <w:rsid w:val="00097919"/>
    <w:rsid w:val="00097BFB"/>
    <w:rsid w:val="000A1001"/>
    <w:rsid w:val="000A23BB"/>
    <w:rsid w:val="000A2BC3"/>
    <w:rsid w:val="000A36F2"/>
    <w:rsid w:val="000A39D0"/>
    <w:rsid w:val="000A45B2"/>
    <w:rsid w:val="000A6B21"/>
    <w:rsid w:val="000A6BAE"/>
    <w:rsid w:val="000B07FE"/>
    <w:rsid w:val="000B13ED"/>
    <w:rsid w:val="000B1ADB"/>
    <w:rsid w:val="000B1C1C"/>
    <w:rsid w:val="000B1FDD"/>
    <w:rsid w:val="000B2B39"/>
    <w:rsid w:val="000B45B6"/>
    <w:rsid w:val="000B4707"/>
    <w:rsid w:val="000B4FDF"/>
    <w:rsid w:val="000B61B9"/>
    <w:rsid w:val="000B7003"/>
    <w:rsid w:val="000B7122"/>
    <w:rsid w:val="000B725D"/>
    <w:rsid w:val="000B74AE"/>
    <w:rsid w:val="000B75E0"/>
    <w:rsid w:val="000B7B3F"/>
    <w:rsid w:val="000C03D3"/>
    <w:rsid w:val="000C1803"/>
    <w:rsid w:val="000C28A9"/>
    <w:rsid w:val="000C3681"/>
    <w:rsid w:val="000C48F3"/>
    <w:rsid w:val="000D0802"/>
    <w:rsid w:val="000D1AB8"/>
    <w:rsid w:val="000D3C93"/>
    <w:rsid w:val="000D63AA"/>
    <w:rsid w:val="000D643A"/>
    <w:rsid w:val="000E2657"/>
    <w:rsid w:val="000E26EC"/>
    <w:rsid w:val="000E2CEA"/>
    <w:rsid w:val="000E643D"/>
    <w:rsid w:val="000E7D04"/>
    <w:rsid w:val="000E7E78"/>
    <w:rsid w:val="000F2E0F"/>
    <w:rsid w:val="000F4655"/>
    <w:rsid w:val="000F485E"/>
    <w:rsid w:val="000F513A"/>
    <w:rsid w:val="000F6D51"/>
    <w:rsid w:val="00102275"/>
    <w:rsid w:val="001046A4"/>
    <w:rsid w:val="00111272"/>
    <w:rsid w:val="00111673"/>
    <w:rsid w:val="0011240B"/>
    <w:rsid w:val="00113A37"/>
    <w:rsid w:val="001167E4"/>
    <w:rsid w:val="00117221"/>
    <w:rsid w:val="00121056"/>
    <w:rsid w:val="001231AB"/>
    <w:rsid w:val="0012373E"/>
    <w:rsid w:val="001256EF"/>
    <w:rsid w:val="00127DD6"/>
    <w:rsid w:val="001301E3"/>
    <w:rsid w:val="00130A41"/>
    <w:rsid w:val="00132764"/>
    <w:rsid w:val="001334BE"/>
    <w:rsid w:val="001359BA"/>
    <w:rsid w:val="00136222"/>
    <w:rsid w:val="00136562"/>
    <w:rsid w:val="00136866"/>
    <w:rsid w:val="00136ECF"/>
    <w:rsid w:val="001447DC"/>
    <w:rsid w:val="00146F19"/>
    <w:rsid w:val="00146F9B"/>
    <w:rsid w:val="00150AAB"/>
    <w:rsid w:val="00154447"/>
    <w:rsid w:val="001552B1"/>
    <w:rsid w:val="00155306"/>
    <w:rsid w:val="0015551B"/>
    <w:rsid w:val="001606F5"/>
    <w:rsid w:val="00161B02"/>
    <w:rsid w:val="00163D15"/>
    <w:rsid w:val="00165762"/>
    <w:rsid w:val="00167D73"/>
    <w:rsid w:val="0017028F"/>
    <w:rsid w:val="00171F6D"/>
    <w:rsid w:val="001728B3"/>
    <w:rsid w:val="001755C4"/>
    <w:rsid w:val="00175DD2"/>
    <w:rsid w:val="00175E69"/>
    <w:rsid w:val="001773B9"/>
    <w:rsid w:val="00180155"/>
    <w:rsid w:val="00180F1A"/>
    <w:rsid w:val="00180F26"/>
    <w:rsid w:val="00181013"/>
    <w:rsid w:val="001832F7"/>
    <w:rsid w:val="00186E9B"/>
    <w:rsid w:val="00187B0E"/>
    <w:rsid w:val="0019115B"/>
    <w:rsid w:val="001927C6"/>
    <w:rsid w:val="00195FB8"/>
    <w:rsid w:val="001A1D03"/>
    <w:rsid w:val="001A2CA5"/>
    <w:rsid w:val="001A2F9F"/>
    <w:rsid w:val="001A3BC4"/>
    <w:rsid w:val="001A4424"/>
    <w:rsid w:val="001A6AE4"/>
    <w:rsid w:val="001A6C3D"/>
    <w:rsid w:val="001A79D7"/>
    <w:rsid w:val="001A7C62"/>
    <w:rsid w:val="001A7FE7"/>
    <w:rsid w:val="001B07AC"/>
    <w:rsid w:val="001B08EA"/>
    <w:rsid w:val="001B0D01"/>
    <w:rsid w:val="001B1E5C"/>
    <w:rsid w:val="001B1F0D"/>
    <w:rsid w:val="001B2C14"/>
    <w:rsid w:val="001B3942"/>
    <w:rsid w:val="001B4DF5"/>
    <w:rsid w:val="001B692A"/>
    <w:rsid w:val="001C1BAA"/>
    <w:rsid w:val="001C1E02"/>
    <w:rsid w:val="001C2BDA"/>
    <w:rsid w:val="001C5B2F"/>
    <w:rsid w:val="001C5F8F"/>
    <w:rsid w:val="001D00AE"/>
    <w:rsid w:val="001D0E02"/>
    <w:rsid w:val="001D1EDE"/>
    <w:rsid w:val="001D28FD"/>
    <w:rsid w:val="001D3E4C"/>
    <w:rsid w:val="001D5102"/>
    <w:rsid w:val="001D5B28"/>
    <w:rsid w:val="001E09A2"/>
    <w:rsid w:val="001E0BBA"/>
    <w:rsid w:val="001E2E4B"/>
    <w:rsid w:val="001E3EED"/>
    <w:rsid w:val="001E576D"/>
    <w:rsid w:val="001F3BA0"/>
    <w:rsid w:val="001F40E4"/>
    <w:rsid w:val="001F5286"/>
    <w:rsid w:val="001F5A05"/>
    <w:rsid w:val="001F64D3"/>
    <w:rsid w:val="001F736A"/>
    <w:rsid w:val="001F7C11"/>
    <w:rsid w:val="00202145"/>
    <w:rsid w:val="002025AB"/>
    <w:rsid w:val="0020312E"/>
    <w:rsid w:val="0020340A"/>
    <w:rsid w:val="00203907"/>
    <w:rsid w:val="00204BFB"/>
    <w:rsid w:val="00206BA1"/>
    <w:rsid w:val="00207330"/>
    <w:rsid w:val="00213632"/>
    <w:rsid w:val="00214F41"/>
    <w:rsid w:val="002165E8"/>
    <w:rsid w:val="002201F3"/>
    <w:rsid w:val="00220EAB"/>
    <w:rsid w:val="00223FEC"/>
    <w:rsid w:val="002244F5"/>
    <w:rsid w:val="0022457A"/>
    <w:rsid w:val="002303F6"/>
    <w:rsid w:val="00231351"/>
    <w:rsid w:val="00231A92"/>
    <w:rsid w:val="00232214"/>
    <w:rsid w:val="00233788"/>
    <w:rsid w:val="002347C8"/>
    <w:rsid w:val="00235243"/>
    <w:rsid w:val="00235596"/>
    <w:rsid w:val="00236E97"/>
    <w:rsid w:val="00237B69"/>
    <w:rsid w:val="00237E42"/>
    <w:rsid w:val="00237EAC"/>
    <w:rsid w:val="00240115"/>
    <w:rsid w:val="0024279F"/>
    <w:rsid w:val="00242AE1"/>
    <w:rsid w:val="00246115"/>
    <w:rsid w:val="00246E20"/>
    <w:rsid w:val="00247DFC"/>
    <w:rsid w:val="00250457"/>
    <w:rsid w:val="0025394A"/>
    <w:rsid w:val="00254442"/>
    <w:rsid w:val="00256C19"/>
    <w:rsid w:val="00260908"/>
    <w:rsid w:val="00260FB7"/>
    <w:rsid w:val="00264388"/>
    <w:rsid w:val="00265349"/>
    <w:rsid w:val="002675AD"/>
    <w:rsid w:val="00271ADE"/>
    <w:rsid w:val="00273B5A"/>
    <w:rsid w:val="00276E0D"/>
    <w:rsid w:val="00281B9A"/>
    <w:rsid w:val="00283198"/>
    <w:rsid w:val="002854BD"/>
    <w:rsid w:val="00286708"/>
    <w:rsid w:val="00287662"/>
    <w:rsid w:val="00287909"/>
    <w:rsid w:val="00290080"/>
    <w:rsid w:val="002900E8"/>
    <w:rsid w:val="002917D0"/>
    <w:rsid w:val="0029467B"/>
    <w:rsid w:val="00296F6D"/>
    <w:rsid w:val="002A182F"/>
    <w:rsid w:val="002A5862"/>
    <w:rsid w:val="002A771B"/>
    <w:rsid w:val="002B000F"/>
    <w:rsid w:val="002B1570"/>
    <w:rsid w:val="002B398C"/>
    <w:rsid w:val="002B4362"/>
    <w:rsid w:val="002B5D6F"/>
    <w:rsid w:val="002B6382"/>
    <w:rsid w:val="002B76AC"/>
    <w:rsid w:val="002B7DC1"/>
    <w:rsid w:val="002C0920"/>
    <w:rsid w:val="002C13F2"/>
    <w:rsid w:val="002C2938"/>
    <w:rsid w:val="002C4C08"/>
    <w:rsid w:val="002C5979"/>
    <w:rsid w:val="002C615D"/>
    <w:rsid w:val="002D23AB"/>
    <w:rsid w:val="002D2900"/>
    <w:rsid w:val="002D3C0D"/>
    <w:rsid w:val="002D614A"/>
    <w:rsid w:val="002D672B"/>
    <w:rsid w:val="002D7D80"/>
    <w:rsid w:val="002E26E4"/>
    <w:rsid w:val="002E5F52"/>
    <w:rsid w:val="002E6203"/>
    <w:rsid w:val="002E6F8A"/>
    <w:rsid w:val="002E72DB"/>
    <w:rsid w:val="002E769C"/>
    <w:rsid w:val="002E7F18"/>
    <w:rsid w:val="002F4E2A"/>
    <w:rsid w:val="002F6814"/>
    <w:rsid w:val="002F6E57"/>
    <w:rsid w:val="002F7ED3"/>
    <w:rsid w:val="00300374"/>
    <w:rsid w:val="003005FF"/>
    <w:rsid w:val="003020C8"/>
    <w:rsid w:val="00302811"/>
    <w:rsid w:val="0030450F"/>
    <w:rsid w:val="00304566"/>
    <w:rsid w:val="00305813"/>
    <w:rsid w:val="00306138"/>
    <w:rsid w:val="00306A74"/>
    <w:rsid w:val="003103D0"/>
    <w:rsid w:val="003134CC"/>
    <w:rsid w:val="00313BBA"/>
    <w:rsid w:val="00315E06"/>
    <w:rsid w:val="00320367"/>
    <w:rsid w:val="00322282"/>
    <w:rsid w:val="003222E0"/>
    <w:rsid w:val="00323109"/>
    <w:rsid w:val="0032365A"/>
    <w:rsid w:val="003239E7"/>
    <w:rsid w:val="0032489A"/>
    <w:rsid w:val="00326229"/>
    <w:rsid w:val="0032737F"/>
    <w:rsid w:val="003277D5"/>
    <w:rsid w:val="003303F6"/>
    <w:rsid w:val="0033052B"/>
    <w:rsid w:val="00330B41"/>
    <w:rsid w:val="003327E6"/>
    <w:rsid w:val="0033417F"/>
    <w:rsid w:val="00335721"/>
    <w:rsid w:val="00335B4B"/>
    <w:rsid w:val="00336073"/>
    <w:rsid w:val="00342045"/>
    <w:rsid w:val="00342A60"/>
    <w:rsid w:val="00342B9F"/>
    <w:rsid w:val="00343671"/>
    <w:rsid w:val="00345AFC"/>
    <w:rsid w:val="00345C2E"/>
    <w:rsid w:val="00345C46"/>
    <w:rsid w:val="0034630C"/>
    <w:rsid w:val="00346A6A"/>
    <w:rsid w:val="003471D7"/>
    <w:rsid w:val="00351C6C"/>
    <w:rsid w:val="003525B6"/>
    <w:rsid w:val="00356255"/>
    <w:rsid w:val="00357B4D"/>
    <w:rsid w:val="003604EA"/>
    <w:rsid w:val="003704EC"/>
    <w:rsid w:val="0037115C"/>
    <w:rsid w:val="00371701"/>
    <w:rsid w:val="003725C1"/>
    <w:rsid w:val="00377021"/>
    <w:rsid w:val="00377D66"/>
    <w:rsid w:val="0038038C"/>
    <w:rsid w:val="003806CC"/>
    <w:rsid w:val="00384079"/>
    <w:rsid w:val="0038702F"/>
    <w:rsid w:val="003879AC"/>
    <w:rsid w:val="00390D35"/>
    <w:rsid w:val="00394D51"/>
    <w:rsid w:val="003A2B33"/>
    <w:rsid w:val="003A6722"/>
    <w:rsid w:val="003B2672"/>
    <w:rsid w:val="003B26BD"/>
    <w:rsid w:val="003B285B"/>
    <w:rsid w:val="003B365F"/>
    <w:rsid w:val="003B5155"/>
    <w:rsid w:val="003B5427"/>
    <w:rsid w:val="003B5C89"/>
    <w:rsid w:val="003C1544"/>
    <w:rsid w:val="003C39AA"/>
    <w:rsid w:val="003C5493"/>
    <w:rsid w:val="003C5AFC"/>
    <w:rsid w:val="003C79B6"/>
    <w:rsid w:val="003D07D0"/>
    <w:rsid w:val="003D0867"/>
    <w:rsid w:val="003D204B"/>
    <w:rsid w:val="003D2343"/>
    <w:rsid w:val="003D544A"/>
    <w:rsid w:val="003E0A66"/>
    <w:rsid w:val="003E265F"/>
    <w:rsid w:val="003E62F6"/>
    <w:rsid w:val="003F0DDF"/>
    <w:rsid w:val="003F31BB"/>
    <w:rsid w:val="003F36BC"/>
    <w:rsid w:val="003F5CA3"/>
    <w:rsid w:val="003F6C79"/>
    <w:rsid w:val="003F774F"/>
    <w:rsid w:val="003F7B0B"/>
    <w:rsid w:val="00402153"/>
    <w:rsid w:val="00405226"/>
    <w:rsid w:val="00406540"/>
    <w:rsid w:val="00406654"/>
    <w:rsid w:val="00407999"/>
    <w:rsid w:val="00410A88"/>
    <w:rsid w:val="00411697"/>
    <w:rsid w:val="004118E8"/>
    <w:rsid w:val="004127FA"/>
    <w:rsid w:val="00413487"/>
    <w:rsid w:val="00413D68"/>
    <w:rsid w:val="00414A84"/>
    <w:rsid w:val="0042105B"/>
    <w:rsid w:val="004222FF"/>
    <w:rsid w:val="00426711"/>
    <w:rsid w:val="004309DA"/>
    <w:rsid w:val="004333A7"/>
    <w:rsid w:val="004367CA"/>
    <w:rsid w:val="0043799E"/>
    <w:rsid w:val="00440E37"/>
    <w:rsid w:val="00441068"/>
    <w:rsid w:val="004421DD"/>
    <w:rsid w:val="004427F0"/>
    <w:rsid w:val="0044299F"/>
    <w:rsid w:val="00445F39"/>
    <w:rsid w:val="00446DF9"/>
    <w:rsid w:val="00447615"/>
    <w:rsid w:val="0045092B"/>
    <w:rsid w:val="00451FB0"/>
    <w:rsid w:val="00454B23"/>
    <w:rsid w:val="00455BDB"/>
    <w:rsid w:val="0045762A"/>
    <w:rsid w:val="0046284B"/>
    <w:rsid w:val="00463D9D"/>
    <w:rsid w:val="004643E4"/>
    <w:rsid w:val="00473063"/>
    <w:rsid w:val="0048065A"/>
    <w:rsid w:val="00483D83"/>
    <w:rsid w:val="00484775"/>
    <w:rsid w:val="00484D0E"/>
    <w:rsid w:val="004903D8"/>
    <w:rsid w:val="00492402"/>
    <w:rsid w:val="00494D62"/>
    <w:rsid w:val="0049597B"/>
    <w:rsid w:val="00496275"/>
    <w:rsid w:val="004A0723"/>
    <w:rsid w:val="004A1D3E"/>
    <w:rsid w:val="004A4A04"/>
    <w:rsid w:val="004A65D5"/>
    <w:rsid w:val="004A765D"/>
    <w:rsid w:val="004B087E"/>
    <w:rsid w:val="004B0D40"/>
    <w:rsid w:val="004B2656"/>
    <w:rsid w:val="004B2D2F"/>
    <w:rsid w:val="004B410F"/>
    <w:rsid w:val="004B4C07"/>
    <w:rsid w:val="004B4CD3"/>
    <w:rsid w:val="004B7688"/>
    <w:rsid w:val="004C1B8E"/>
    <w:rsid w:val="004C378C"/>
    <w:rsid w:val="004C43C0"/>
    <w:rsid w:val="004C51F9"/>
    <w:rsid w:val="004C5A9D"/>
    <w:rsid w:val="004C78E9"/>
    <w:rsid w:val="004C7F2B"/>
    <w:rsid w:val="004D22D2"/>
    <w:rsid w:val="004D3663"/>
    <w:rsid w:val="004D3F2F"/>
    <w:rsid w:val="004D6BCF"/>
    <w:rsid w:val="004D774A"/>
    <w:rsid w:val="004D7913"/>
    <w:rsid w:val="004E1B42"/>
    <w:rsid w:val="004E2F04"/>
    <w:rsid w:val="004E345B"/>
    <w:rsid w:val="004E57AE"/>
    <w:rsid w:val="004E6B85"/>
    <w:rsid w:val="004F2281"/>
    <w:rsid w:val="004F537D"/>
    <w:rsid w:val="004F5907"/>
    <w:rsid w:val="00501A55"/>
    <w:rsid w:val="005118E0"/>
    <w:rsid w:val="00512EA9"/>
    <w:rsid w:val="005142ED"/>
    <w:rsid w:val="005168AE"/>
    <w:rsid w:val="0052202C"/>
    <w:rsid w:val="00523D98"/>
    <w:rsid w:val="005248BD"/>
    <w:rsid w:val="00532219"/>
    <w:rsid w:val="00534717"/>
    <w:rsid w:val="0054025B"/>
    <w:rsid w:val="00541EB6"/>
    <w:rsid w:val="005427C4"/>
    <w:rsid w:val="00542F05"/>
    <w:rsid w:val="005434F7"/>
    <w:rsid w:val="005444C8"/>
    <w:rsid w:val="00545621"/>
    <w:rsid w:val="00545BFC"/>
    <w:rsid w:val="00546C6C"/>
    <w:rsid w:val="005542B3"/>
    <w:rsid w:val="0055618A"/>
    <w:rsid w:val="0056130D"/>
    <w:rsid w:val="00562B60"/>
    <w:rsid w:val="005638B1"/>
    <w:rsid w:val="0057055F"/>
    <w:rsid w:val="00572CB6"/>
    <w:rsid w:val="005731F8"/>
    <w:rsid w:val="0057348D"/>
    <w:rsid w:val="0057566F"/>
    <w:rsid w:val="00584BE3"/>
    <w:rsid w:val="005858A5"/>
    <w:rsid w:val="00586D95"/>
    <w:rsid w:val="0059046C"/>
    <w:rsid w:val="00591D13"/>
    <w:rsid w:val="00593594"/>
    <w:rsid w:val="00594A52"/>
    <w:rsid w:val="00596EAD"/>
    <w:rsid w:val="00597739"/>
    <w:rsid w:val="00597D48"/>
    <w:rsid w:val="005A0800"/>
    <w:rsid w:val="005A184D"/>
    <w:rsid w:val="005A3865"/>
    <w:rsid w:val="005A4CF1"/>
    <w:rsid w:val="005A5537"/>
    <w:rsid w:val="005A5BFD"/>
    <w:rsid w:val="005A76C5"/>
    <w:rsid w:val="005A7866"/>
    <w:rsid w:val="005A7EE7"/>
    <w:rsid w:val="005B2582"/>
    <w:rsid w:val="005B39C4"/>
    <w:rsid w:val="005B7568"/>
    <w:rsid w:val="005C132B"/>
    <w:rsid w:val="005C26D7"/>
    <w:rsid w:val="005C445C"/>
    <w:rsid w:val="005C621E"/>
    <w:rsid w:val="005C6CA0"/>
    <w:rsid w:val="005C7409"/>
    <w:rsid w:val="005C78FA"/>
    <w:rsid w:val="005D047D"/>
    <w:rsid w:val="005D08D8"/>
    <w:rsid w:val="005D1CF2"/>
    <w:rsid w:val="005D1E64"/>
    <w:rsid w:val="005D21DC"/>
    <w:rsid w:val="005D528B"/>
    <w:rsid w:val="005D799C"/>
    <w:rsid w:val="005E0025"/>
    <w:rsid w:val="005E6720"/>
    <w:rsid w:val="005E7386"/>
    <w:rsid w:val="005F2BF7"/>
    <w:rsid w:val="005F3054"/>
    <w:rsid w:val="005F4B46"/>
    <w:rsid w:val="005F52D2"/>
    <w:rsid w:val="005F5D89"/>
    <w:rsid w:val="005F6B1C"/>
    <w:rsid w:val="00600C93"/>
    <w:rsid w:val="00600CD7"/>
    <w:rsid w:val="00600F1D"/>
    <w:rsid w:val="006017CC"/>
    <w:rsid w:val="00601906"/>
    <w:rsid w:val="00601A40"/>
    <w:rsid w:val="006036FB"/>
    <w:rsid w:val="0060371B"/>
    <w:rsid w:val="00604120"/>
    <w:rsid w:val="00604526"/>
    <w:rsid w:val="00605C3A"/>
    <w:rsid w:val="006061EB"/>
    <w:rsid w:val="00611B29"/>
    <w:rsid w:val="00612616"/>
    <w:rsid w:val="006128BF"/>
    <w:rsid w:val="00616C0E"/>
    <w:rsid w:val="006176B2"/>
    <w:rsid w:val="00622D6D"/>
    <w:rsid w:val="0062538D"/>
    <w:rsid w:val="00626575"/>
    <w:rsid w:val="00626BC1"/>
    <w:rsid w:val="006316DE"/>
    <w:rsid w:val="00631CAE"/>
    <w:rsid w:val="00632D6E"/>
    <w:rsid w:val="0063318E"/>
    <w:rsid w:val="006336B6"/>
    <w:rsid w:val="00634E1F"/>
    <w:rsid w:val="006350C3"/>
    <w:rsid w:val="0063575D"/>
    <w:rsid w:val="00637D05"/>
    <w:rsid w:val="00640CF0"/>
    <w:rsid w:val="00641516"/>
    <w:rsid w:val="00642B20"/>
    <w:rsid w:val="00645F62"/>
    <w:rsid w:val="00651F78"/>
    <w:rsid w:val="006531C0"/>
    <w:rsid w:val="00654E9A"/>
    <w:rsid w:val="00657132"/>
    <w:rsid w:val="006579F1"/>
    <w:rsid w:val="0066065D"/>
    <w:rsid w:val="0066070A"/>
    <w:rsid w:val="00662F4F"/>
    <w:rsid w:val="00663E6E"/>
    <w:rsid w:val="00665540"/>
    <w:rsid w:val="006665FA"/>
    <w:rsid w:val="00667454"/>
    <w:rsid w:val="0067047D"/>
    <w:rsid w:val="00670944"/>
    <w:rsid w:val="006731EC"/>
    <w:rsid w:val="006744FE"/>
    <w:rsid w:val="00674CFF"/>
    <w:rsid w:val="00681527"/>
    <w:rsid w:val="00681E14"/>
    <w:rsid w:val="006828FB"/>
    <w:rsid w:val="00682BDE"/>
    <w:rsid w:val="00683A95"/>
    <w:rsid w:val="006846A4"/>
    <w:rsid w:val="006862A4"/>
    <w:rsid w:val="00686DAD"/>
    <w:rsid w:val="00686DD2"/>
    <w:rsid w:val="006875DC"/>
    <w:rsid w:val="00692011"/>
    <w:rsid w:val="006937C4"/>
    <w:rsid w:val="006952C8"/>
    <w:rsid w:val="00696543"/>
    <w:rsid w:val="00696D54"/>
    <w:rsid w:val="00696FA1"/>
    <w:rsid w:val="006A0452"/>
    <w:rsid w:val="006A0D1A"/>
    <w:rsid w:val="006A0FB5"/>
    <w:rsid w:val="006A1A0F"/>
    <w:rsid w:val="006A2E2E"/>
    <w:rsid w:val="006A5A91"/>
    <w:rsid w:val="006A7112"/>
    <w:rsid w:val="006B054D"/>
    <w:rsid w:val="006B294E"/>
    <w:rsid w:val="006B326D"/>
    <w:rsid w:val="006B38A5"/>
    <w:rsid w:val="006B419D"/>
    <w:rsid w:val="006B6D38"/>
    <w:rsid w:val="006B7584"/>
    <w:rsid w:val="006C0FA7"/>
    <w:rsid w:val="006C1ED2"/>
    <w:rsid w:val="006C421F"/>
    <w:rsid w:val="006C5A2F"/>
    <w:rsid w:val="006C7B83"/>
    <w:rsid w:val="006D030A"/>
    <w:rsid w:val="006D0500"/>
    <w:rsid w:val="006D16E0"/>
    <w:rsid w:val="006D4205"/>
    <w:rsid w:val="006D4D58"/>
    <w:rsid w:val="006D62EA"/>
    <w:rsid w:val="006D6B45"/>
    <w:rsid w:val="006D6B4B"/>
    <w:rsid w:val="006D73B1"/>
    <w:rsid w:val="006E1809"/>
    <w:rsid w:val="006E679B"/>
    <w:rsid w:val="006E6968"/>
    <w:rsid w:val="006F0DCA"/>
    <w:rsid w:val="006F13C7"/>
    <w:rsid w:val="006F4900"/>
    <w:rsid w:val="006F5C56"/>
    <w:rsid w:val="006F684D"/>
    <w:rsid w:val="006F6C8A"/>
    <w:rsid w:val="006F7C56"/>
    <w:rsid w:val="00701173"/>
    <w:rsid w:val="00703193"/>
    <w:rsid w:val="00703658"/>
    <w:rsid w:val="00703689"/>
    <w:rsid w:val="007039EF"/>
    <w:rsid w:val="00704743"/>
    <w:rsid w:val="00705C7A"/>
    <w:rsid w:val="007154BF"/>
    <w:rsid w:val="007214DA"/>
    <w:rsid w:val="00723A50"/>
    <w:rsid w:val="0072443A"/>
    <w:rsid w:val="00724B38"/>
    <w:rsid w:val="00724F2B"/>
    <w:rsid w:val="0072524D"/>
    <w:rsid w:val="00726493"/>
    <w:rsid w:val="00727219"/>
    <w:rsid w:val="0073144C"/>
    <w:rsid w:val="007314BB"/>
    <w:rsid w:val="00731A13"/>
    <w:rsid w:val="00733186"/>
    <w:rsid w:val="0073505E"/>
    <w:rsid w:val="00736AC4"/>
    <w:rsid w:val="007442BC"/>
    <w:rsid w:val="00745073"/>
    <w:rsid w:val="007521E2"/>
    <w:rsid w:val="00753183"/>
    <w:rsid w:val="00753C20"/>
    <w:rsid w:val="00757779"/>
    <w:rsid w:val="00761AB4"/>
    <w:rsid w:val="007630FE"/>
    <w:rsid w:val="00763497"/>
    <w:rsid w:val="007637EA"/>
    <w:rsid w:val="00770903"/>
    <w:rsid w:val="00772255"/>
    <w:rsid w:val="0077370E"/>
    <w:rsid w:val="0077409C"/>
    <w:rsid w:val="007741BB"/>
    <w:rsid w:val="00774B83"/>
    <w:rsid w:val="0077554C"/>
    <w:rsid w:val="00775A04"/>
    <w:rsid w:val="00775F9F"/>
    <w:rsid w:val="00776BFE"/>
    <w:rsid w:val="00781F7D"/>
    <w:rsid w:val="00786B6A"/>
    <w:rsid w:val="007875AA"/>
    <w:rsid w:val="0078769C"/>
    <w:rsid w:val="00791139"/>
    <w:rsid w:val="00794D25"/>
    <w:rsid w:val="0079585B"/>
    <w:rsid w:val="00795A13"/>
    <w:rsid w:val="00795E8A"/>
    <w:rsid w:val="00796442"/>
    <w:rsid w:val="0079679A"/>
    <w:rsid w:val="00796B21"/>
    <w:rsid w:val="00797210"/>
    <w:rsid w:val="00797DF5"/>
    <w:rsid w:val="007A0200"/>
    <w:rsid w:val="007A3802"/>
    <w:rsid w:val="007A467A"/>
    <w:rsid w:val="007B3BC4"/>
    <w:rsid w:val="007B4239"/>
    <w:rsid w:val="007B584B"/>
    <w:rsid w:val="007B7B89"/>
    <w:rsid w:val="007C1823"/>
    <w:rsid w:val="007C1B53"/>
    <w:rsid w:val="007C4DB4"/>
    <w:rsid w:val="007C4F80"/>
    <w:rsid w:val="007C5997"/>
    <w:rsid w:val="007C6C27"/>
    <w:rsid w:val="007C76CB"/>
    <w:rsid w:val="007D087E"/>
    <w:rsid w:val="007D2DF8"/>
    <w:rsid w:val="007D48C7"/>
    <w:rsid w:val="007D5794"/>
    <w:rsid w:val="007D5CC4"/>
    <w:rsid w:val="007D608E"/>
    <w:rsid w:val="007D65A8"/>
    <w:rsid w:val="007D6C62"/>
    <w:rsid w:val="007D6E45"/>
    <w:rsid w:val="007E045B"/>
    <w:rsid w:val="007E17A9"/>
    <w:rsid w:val="007E1B94"/>
    <w:rsid w:val="007E4E72"/>
    <w:rsid w:val="007F09B1"/>
    <w:rsid w:val="007F1AA0"/>
    <w:rsid w:val="007F1B59"/>
    <w:rsid w:val="007F28AE"/>
    <w:rsid w:val="007F2952"/>
    <w:rsid w:val="007F32D2"/>
    <w:rsid w:val="007F428A"/>
    <w:rsid w:val="007F61A5"/>
    <w:rsid w:val="0080028E"/>
    <w:rsid w:val="00802543"/>
    <w:rsid w:val="008043AD"/>
    <w:rsid w:val="008049F3"/>
    <w:rsid w:val="00804FFA"/>
    <w:rsid w:val="008061C0"/>
    <w:rsid w:val="00806271"/>
    <w:rsid w:val="0080654D"/>
    <w:rsid w:val="00806D07"/>
    <w:rsid w:val="0081082C"/>
    <w:rsid w:val="00811527"/>
    <w:rsid w:val="008131B7"/>
    <w:rsid w:val="00815B66"/>
    <w:rsid w:val="00820343"/>
    <w:rsid w:val="008218C2"/>
    <w:rsid w:val="008224A9"/>
    <w:rsid w:val="00826F20"/>
    <w:rsid w:val="008271F1"/>
    <w:rsid w:val="00827F5D"/>
    <w:rsid w:val="00830CE2"/>
    <w:rsid w:val="008315F0"/>
    <w:rsid w:val="00831C7F"/>
    <w:rsid w:val="0083335C"/>
    <w:rsid w:val="00833626"/>
    <w:rsid w:val="0083422D"/>
    <w:rsid w:val="0083432B"/>
    <w:rsid w:val="008362EA"/>
    <w:rsid w:val="0084092A"/>
    <w:rsid w:val="00841123"/>
    <w:rsid w:val="00842163"/>
    <w:rsid w:val="00846429"/>
    <w:rsid w:val="0084721C"/>
    <w:rsid w:val="00850FD9"/>
    <w:rsid w:val="00851332"/>
    <w:rsid w:val="00851C46"/>
    <w:rsid w:val="00856251"/>
    <w:rsid w:val="0085628C"/>
    <w:rsid w:val="0085721E"/>
    <w:rsid w:val="00860EF4"/>
    <w:rsid w:val="00863245"/>
    <w:rsid w:val="00864385"/>
    <w:rsid w:val="008702D4"/>
    <w:rsid w:val="00870998"/>
    <w:rsid w:val="008734E6"/>
    <w:rsid w:val="0087384F"/>
    <w:rsid w:val="00875B48"/>
    <w:rsid w:val="00881CA3"/>
    <w:rsid w:val="00881F24"/>
    <w:rsid w:val="008820AB"/>
    <w:rsid w:val="00882CBC"/>
    <w:rsid w:val="00883474"/>
    <w:rsid w:val="008847D9"/>
    <w:rsid w:val="00884863"/>
    <w:rsid w:val="0088743D"/>
    <w:rsid w:val="008902DD"/>
    <w:rsid w:val="00891060"/>
    <w:rsid w:val="00893978"/>
    <w:rsid w:val="008952DE"/>
    <w:rsid w:val="00896289"/>
    <w:rsid w:val="00896E8D"/>
    <w:rsid w:val="008A024F"/>
    <w:rsid w:val="008A0279"/>
    <w:rsid w:val="008A1608"/>
    <w:rsid w:val="008A2740"/>
    <w:rsid w:val="008A2C0C"/>
    <w:rsid w:val="008A356F"/>
    <w:rsid w:val="008A4D75"/>
    <w:rsid w:val="008A5FCF"/>
    <w:rsid w:val="008B0AF0"/>
    <w:rsid w:val="008B2AD3"/>
    <w:rsid w:val="008B3BF2"/>
    <w:rsid w:val="008B4BDF"/>
    <w:rsid w:val="008B4D4C"/>
    <w:rsid w:val="008B6172"/>
    <w:rsid w:val="008B617E"/>
    <w:rsid w:val="008B783E"/>
    <w:rsid w:val="008C02AD"/>
    <w:rsid w:val="008C12EA"/>
    <w:rsid w:val="008C22F7"/>
    <w:rsid w:val="008C3448"/>
    <w:rsid w:val="008C4333"/>
    <w:rsid w:val="008D0A0A"/>
    <w:rsid w:val="008D0E63"/>
    <w:rsid w:val="008D0E7E"/>
    <w:rsid w:val="008D3473"/>
    <w:rsid w:val="008D506C"/>
    <w:rsid w:val="008D68B3"/>
    <w:rsid w:val="008D6B11"/>
    <w:rsid w:val="008E1158"/>
    <w:rsid w:val="008E321B"/>
    <w:rsid w:val="008E39AA"/>
    <w:rsid w:val="008E4B8E"/>
    <w:rsid w:val="008E5F99"/>
    <w:rsid w:val="008E6FB1"/>
    <w:rsid w:val="008F0A52"/>
    <w:rsid w:val="008F0E2F"/>
    <w:rsid w:val="008F268F"/>
    <w:rsid w:val="008F4F8D"/>
    <w:rsid w:val="008F6752"/>
    <w:rsid w:val="00900AA4"/>
    <w:rsid w:val="00902028"/>
    <w:rsid w:val="009038B0"/>
    <w:rsid w:val="009045A7"/>
    <w:rsid w:val="00907034"/>
    <w:rsid w:val="009070B0"/>
    <w:rsid w:val="0091003C"/>
    <w:rsid w:val="009104AE"/>
    <w:rsid w:val="00913963"/>
    <w:rsid w:val="00913AE1"/>
    <w:rsid w:val="00913DD9"/>
    <w:rsid w:val="009145EA"/>
    <w:rsid w:val="00914AAC"/>
    <w:rsid w:val="00915564"/>
    <w:rsid w:val="00915B7B"/>
    <w:rsid w:val="00916230"/>
    <w:rsid w:val="009201F2"/>
    <w:rsid w:val="009227F6"/>
    <w:rsid w:val="00923199"/>
    <w:rsid w:val="009258F8"/>
    <w:rsid w:val="009273C4"/>
    <w:rsid w:val="00930F97"/>
    <w:rsid w:val="0093174B"/>
    <w:rsid w:val="00932092"/>
    <w:rsid w:val="0093370D"/>
    <w:rsid w:val="00936200"/>
    <w:rsid w:val="00936622"/>
    <w:rsid w:val="009373B2"/>
    <w:rsid w:val="00941173"/>
    <w:rsid w:val="009435F0"/>
    <w:rsid w:val="00944359"/>
    <w:rsid w:val="00944CF2"/>
    <w:rsid w:val="00945472"/>
    <w:rsid w:val="0094776D"/>
    <w:rsid w:val="00950F59"/>
    <w:rsid w:val="0095131C"/>
    <w:rsid w:val="00953ACB"/>
    <w:rsid w:val="00953B56"/>
    <w:rsid w:val="00953BFC"/>
    <w:rsid w:val="009545E8"/>
    <w:rsid w:val="00954F32"/>
    <w:rsid w:val="009555A2"/>
    <w:rsid w:val="00957E32"/>
    <w:rsid w:val="00962CE2"/>
    <w:rsid w:val="009635D2"/>
    <w:rsid w:val="00966694"/>
    <w:rsid w:val="009752E4"/>
    <w:rsid w:val="00975F32"/>
    <w:rsid w:val="00976EE8"/>
    <w:rsid w:val="0097729B"/>
    <w:rsid w:val="009779B6"/>
    <w:rsid w:val="0098774F"/>
    <w:rsid w:val="00991C88"/>
    <w:rsid w:val="00994B90"/>
    <w:rsid w:val="00995CD4"/>
    <w:rsid w:val="00997383"/>
    <w:rsid w:val="009A36A8"/>
    <w:rsid w:val="009A3D39"/>
    <w:rsid w:val="009A58A2"/>
    <w:rsid w:val="009A6747"/>
    <w:rsid w:val="009A7F95"/>
    <w:rsid w:val="009B04C5"/>
    <w:rsid w:val="009B09E6"/>
    <w:rsid w:val="009B270B"/>
    <w:rsid w:val="009B57DF"/>
    <w:rsid w:val="009B62BF"/>
    <w:rsid w:val="009B71B1"/>
    <w:rsid w:val="009C1C73"/>
    <w:rsid w:val="009C1E27"/>
    <w:rsid w:val="009C38CE"/>
    <w:rsid w:val="009C475A"/>
    <w:rsid w:val="009C7488"/>
    <w:rsid w:val="009D0BA4"/>
    <w:rsid w:val="009D6EA6"/>
    <w:rsid w:val="009D796B"/>
    <w:rsid w:val="009E2199"/>
    <w:rsid w:val="009E2DA6"/>
    <w:rsid w:val="009E5103"/>
    <w:rsid w:val="009E608C"/>
    <w:rsid w:val="009E6BB8"/>
    <w:rsid w:val="009F05F1"/>
    <w:rsid w:val="009F0DE3"/>
    <w:rsid w:val="009F11D1"/>
    <w:rsid w:val="009F219F"/>
    <w:rsid w:val="009F24C7"/>
    <w:rsid w:val="009F2BB7"/>
    <w:rsid w:val="009F33E3"/>
    <w:rsid w:val="009F38FF"/>
    <w:rsid w:val="009F4AC7"/>
    <w:rsid w:val="009F4E37"/>
    <w:rsid w:val="009F5E9F"/>
    <w:rsid w:val="009F62A4"/>
    <w:rsid w:val="009F7049"/>
    <w:rsid w:val="009F78B8"/>
    <w:rsid w:val="00A02C95"/>
    <w:rsid w:val="00A038AA"/>
    <w:rsid w:val="00A05028"/>
    <w:rsid w:val="00A064A9"/>
    <w:rsid w:val="00A06E02"/>
    <w:rsid w:val="00A12A64"/>
    <w:rsid w:val="00A12C5A"/>
    <w:rsid w:val="00A13067"/>
    <w:rsid w:val="00A1411E"/>
    <w:rsid w:val="00A15BE6"/>
    <w:rsid w:val="00A1648C"/>
    <w:rsid w:val="00A212FF"/>
    <w:rsid w:val="00A21432"/>
    <w:rsid w:val="00A21E55"/>
    <w:rsid w:val="00A230EC"/>
    <w:rsid w:val="00A23468"/>
    <w:rsid w:val="00A23862"/>
    <w:rsid w:val="00A26E8A"/>
    <w:rsid w:val="00A320BF"/>
    <w:rsid w:val="00A32750"/>
    <w:rsid w:val="00A33102"/>
    <w:rsid w:val="00A372C4"/>
    <w:rsid w:val="00A408B6"/>
    <w:rsid w:val="00A40BE2"/>
    <w:rsid w:val="00A4315A"/>
    <w:rsid w:val="00A5041F"/>
    <w:rsid w:val="00A53351"/>
    <w:rsid w:val="00A56DB2"/>
    <w:rsid w:val="00A635C7"/>
    <w:rsid w:val="00A6380C"/>
    <w:rsid w:val="00A645D0"/>
    <w:rsid w:val="00A6665C"/>
    <w:rsid w:val="00A66908"/>
    <w:rsid w:val="00A71066"/>
    <w:rsid w:val="00A713EA"/>
    <w:rsid w:val="00A715CE"/>
    <w:rsid w:val="00A762C1"/>
    <w:rsid w:val="00A83033"/>
    <w:rsid w:val="00A83B57"/>
    <w:rsid w:val="00A8427F"/>
    <w:rsid w:val="00A85395"/>
    <w:rsid w:val="00A85911"/>
    <w:rsid w:val="00A85DD7"/>
    <w:rsid w:val="00A8675B"/>
    <w:rsid w:val="00A86D4A"/>
    <w:rsid w:val="00A90A63"/>
    <w:rsid w:val="00A90FD9"/>
    <w:rsid w:val="00A93E97"/>
    <w:rsid w:val="00AA1328"/>
    <w:rsid w:val="00AA23CB"/>
    <w:rsid w:val="00AA2484"/>
    <w:rsid w:val="00AA2498"/>
    <w:rsid w:val="00AA30CA"/>
    <w:rsid w:val="00AA4224"/>
    <w:rsid w:val="00AA4501"/>
    <w:rsid w:val="00AA5A43"/>
    <w:rsid w:val="00AB2F2B"/>
    <w:rsid w:val="00AB40A0"/>
    <w:rsid w:val="00AB5865"/>
    <w:rsid w:val="00AB687F"/>
    <w:rsid w:val="00AB76AC"/>
    <w:rsid w:val="00AC13B6"/>
    <w:rsid w:val="00AC4520"/>
    <w:rsid w:val="00AC56FF"/>
    <w:rsid w:val="00AC6AEA"/>
    <w:rsid w:val="00AD0811"/>
    <w:rsid w:val="00AD107F"/>
    <w:rsid w:val="00AD11EB"/>
    <w:rsid w:val="00AD2559"/>
    <w:rsid w:val="00AD29B8"/>
    <w:rsid w:val="00AD3F7E"/>
    <w:rsid w:val="00AD4153"/>
    <w:rsid w:val="00AD4217"/>
    <w:rsid w:val="00AD495A"/>
    <w:rsid w:val="00AD4E88"/>
    <w:rsid w:val="00AD588D"/>
    <w:rsid w:val="00AE01BF"/>
    <w:rsid w:val="00AE0A42"/>
    <w:rsid w:val="00AE1246"/>
    <w:rsid w:val="00AE2341"/>
    <w:rsid w:val="00AE26DC"/>
    <w:rsid w:val="00AE488B"/>
    <w:rsid w:val="00AE4AD6"/>
    <w:rsid w:val="00AE5609"/>
    <w:rsid w:val="00AE5F9B"/>
    <w:rsid w:val="00AE6949"/>
    <w:rsid w:val="00AE7C7B"/>
    <w:rsid w:val="00AE7F86"/>
    <w:rsid w:val="00AF1C98"/>
    <w:rsid w:val="00AF22A4"/>
    <w:rsid w:val="00AF36E2"/>
    <w:rsid w:val="00AF3AE3"/>
    <w:rsid w:val="00AF4483"/>
    <w:rsid w:val="00AF4F25"/>
    <w:rsid w:val="00AF6BD0"/>
    <w:rsid w:val="00B05F57"/>
    <w:rsid w:val="00B10238"/>
    <w:rsid w:val="00B1196A"/>
    <w:rsid w:val="00B122C5"/>
    <w:rsid w:val="00B13366"/>
    <w:rsid w:val="00B14AE7"/>
    <w:rsid w:val="00B15595"/>
    <w:rsid w:val="00B17E69"/>
    <w:rsid w:val="00B2084C"/>
    <w:rsid w:val="00B21A14"/>
    <w:rsid w:val="00B225C7"/>
    <w:rsid w:val="00B22BAC"/>
    <w:rsid w:val="00B2383C"/>
    <w:rsid w:val="00B263C7"/>
    <w:rsid w:val="00B31FD0"/>
    <w:rsid w:val="00B3210D"/>
    <w:rsid w:val="00B37DE1"/>
    <w:rsid w:val="00B406A1"/>
    <w:rsid w:val="00B43DE1"/>
    <w:rsid w:val="00B47C07"/>
    <w:rsid w:val="00B47C91"/>
    <w:rsid w:val="00B523B1"/>
    <w:rsid w:val="00B52423"/>
    <w:rsid w:val="00B53A34"/>
    <w:rsid w:val="00B53C07"/>
    <w:rsid w:val="00B551E9"/>
    <w:rsid w:val="00B55345"/>
    <w:rsid w:val="00B554FA"/>
    <w:rsid w:val="00B56DDC"/>
    <w:rsid w:val="00B605CA"/>
    <w:rsid w:val="00B63C7C"/>
    <w:rsid w:val="00B65BFB"/>
    <w:rsid w:val="00B666EA"/>
    <w:rsid w:val="00B671E2"/>
    <w:rsid w:val="00B74BF3"/>
    <w:rsid w:val="00B74C4E"/>
    <w:rsid w:val="00B76A1B"/>
    <w:rsid w:val="00B776C5"/>
    <w:rsid w:val="00B80785"/>
    <w:rsid w:val="00B8120E"/>
    <w:rsid w:val="00B82CAB"/>
    <w:rsid w:val="00B82E0C"/>
    <w:rsid w:val="00B83AC0"/>
    <w:rsid w:val="00B84196"/>
    <w:rsid w:val="00B84278"/>
    <w:rsid w:val="00B86B67"/>
    <w:rsid w:val="00B87577"/>
    <w:rsid w:val="00B90419"/>
    <w:rsid w:val="00B90D3A"/>
    <w:rsid w:val="00B90EAB"/>
    <w:rsid w:val="00B916D2"/>
    <w:rsid w:val="00B957EC"/>
    <w:rsid w:val="00B96CD1"/>
    <w:rsid w:val="00BA0E22"/>
    <w:rsid w:val="00BA29B8"/>
    <w:rsid w:val="00BA55DE"/>
    <w:rsid w:val="00BA66C2"/>
    <w:rsid w:val="00BA7C54"/>
    <w:rsid w:val="00BB133B"/>
    <w:rsid w:val="00BB24FF"/>
    <w:rsid w:val="00BB3F31"/>
    <w:rsid w:val="00BB4E24"/>
    <w:rsid w:val="00BB59E2"/>
    <w:rsid w:val="00BB78F0"/>
    <w:rsid w:val="00BB7977"/>
    <w:rsid w:val="00BC1D40"/>
    <w:rsid w:val="00BC440D"/>
    <w:rsid w:val="00BC4DD2"/>
    <w:rsid w:val="00BC523E"/>
    <w:rsid w:val="00BC5797"/>
    <w:rsid w:val="00BC5DF5"/>
    <w:rsid w:val="00BC6407"/>
    <w:rsid w:val="00BC64B2"/>
    <w:rsid w:val="00BD01B4"/>
    <w:rsid w:val="00BD0FE6"/>
    <w:rsid w:val="00BD28EC"/>
    <w:rsid w:val="00BD2CBB"/>
    <w:rsid w:val="00BD3188"/>
    <w:rsid w:val="00BD3DAA"/>
    <w:rsid w:val="00BE1614"/>
    <w:rsid w:val="00BE3928"/>
    <w:rsid w:val="00BE452A"/>
    <w:rsid w:val="00BE48D1"/>
    <w:rsid w:val="00BF0691"/>
    <w:rsid w:val="00BF0D9C"/>
    <w:rsid w:val="00BF12BF"/>
    <w:rsid w:val="00BF335D"/>
    <w:rsid w:val="00BF4133"/>
    <w:rsid w:val="00BF45A9"/>
    <w:rsid w:val="00BF45FB"/>
    <w:rsid w:val="00BF6247"/>
    <w:rsid w:val="00C00937"/>
    <w:rsid w:val="00C0194E"/>
    <w:rsid w:val="00C0210B"/>
    <w:rsid w:val="00C02D3A"/>
    <w:rsid w:val="00C0490A"/>
    <w:rsid w:val="00C06664"/>
    <w:rsid w:val="00C06AD1"/>
    <w:rsid w:val="00C06D7B"/>
    <w:rsid w:val="00C07980"/>
    <w:rsid w:val="00C07A7F"/>
    <w:rsid w:val="00C10406"/>
    <w:rsid w:val="00C10C7D"/>
    <w:rsid w:val="00C10D14"/>
    <w:rsid w:val="00C11D4D"/>
    <w:rsid w:val="00C126C0"/>
    <w:rsid w:val="00C12AF9"/>
    <w:rsid w:val="00C13E6B"/>
    <w:rsid w:val="00C15C1A"/>
    <w:rsid w:val="00C178A6"/>
    <w:rsid w:val="00C206C8"/>
    <w:rsid w:val="00C209C8"/>
    <w:rsid w:val="00C21875"/>
    <w:rsid w:val="00C2259F"/>
    <w:rsid w:val="00C23164"/>
    <w:rsid w:val="00C24116"/>
    <w:rsid w:val="00C25094"/>
    <w:rsid w:val="00C25729"/>
    <w:rsid w:val="00C32017"/>
    <w:rsid w:val="00C33F6C"/>
    <w:rsid w:val="00C3479B"/>
    <w:rsid w:val="00C36C49"/>
    <w:rsid w:val="00C375C2"/>
    <w:rsid w:val="00C378B9"/>
    <w:rsid w:val="00C42BE4"/>
    <w:rsid w:val="00C44099"/>
    <w:rsid w:val="00C45FCA"/>
    <w:rsid w:val="00C506CB"/>
    <w:rsid w:val="00C51EB4"/>
    <w:rsid w:val="00C52A3E"/>
    <w:rsid w:val="00C54209"/>
    <w:rsid w:val="00C56ADE"/>
    <w:rsid w:val="00C56DE7"/>
    <w:rsid w:val="00C6013B"/>
    <w:rsid w:val="00C60209"/>
    <w:rsid w:val="00C61F41"/>
    <w:rsid w:val="00C62B6B"/>
    <w:rsid w:val="00C658FE"/>
    <w:rsid w:val="00C671FF"/>
    <w:rsid w:val="00C7530E"/>
    <w:rsid w:val="00C75CCF"/>
    <w:rsid w:val="00C774CB"/>
    <w:rsid w:val="00C83F7F"/>
    <w:rsid w:val="00C84557"/>
    <w:rsid w:val="00C847A1"/>
    <w:rsid w:val="00C85A88"/>
    <w:rsid w:val="00C869F0"/>
    <w:rsid w:val="00C87070"/>
    <w:rsid w:val="00C87915"/>
    <w:rsid w:val="00C9078A"/>
    <w:rsid w:val="00C926BF"/>
    <w:rsid w:val="00C93EF8"/>
    <w:rsid w:val="00C96325"/>
    <w:rsid w:val="00C96755"/>
    <w:rsid w:val="00CA1696"/>
    <w:rsid w:val="00CA4151"/>
    <w:rsid w:val="00CA5DD9"/>
    <w:rsid w:val="00CB42FC"/>
    <w:rsid w:val="00CB4B48"/>
    <w:rsid w:val="00CB538D"/>
    <w:rsid w:val="00CB5F19"/>
    <w:rsid w:val="00CC01B3"/>
    <w:rsid w:val="00CC31A3"/>
    <w:rsid w:val="00CC3A38"/>
    <w:rsid w:val="00CC4E39"/>
    <w:rsid w:val="00CC50F4"/>
    <w:rsid w:val="00CC660E"/>
    <w:rsid w:val="00CC6E21"/>
    <w:rsid w:val="00CC7C4D"/>
    <w:rsid w:val="00CD0769"/>
    <w:rsid w:val="00CD270E"/>
    <w:rsid w:val="00CD4A9B"/>
    <w:rsid w:val="00CD5449"/>
    <w:rsid w:val="00CE0500"/>
    <w:rsid w:val="00CE09FF"/>
    <w:rsid w:val="00CE0C10"/>
    <w:rsid w:val="00CE0D82"/>
    <w:rsid w:val="00CE15A3"/>
    <w:rsid w:val="00CE3902"/>
    <w:rsid w:val="00CE4B44"/>
    <w:rsid w:val="00CE5DBA"/>
    <w:rsid w:val="00CE6238"/>
    <w:rsid w:val="00CE6CC0"/>
    <w:rsid w:val="00CE7D85"/>
    <w:rsid w:val="00CF1789"/>
    <w:rsid w:val="00CF275F"/>
    <w:rsid w:val="00CF30DF"/>
    <w:rsid w:val="00CF4364"/>
    <w:rsid w:val="00CF510F"/>
    <w:rsid w:val="00CF5D3A"/>
    <w:rsid w:val="00CF5E1F"/>
    <w:rsid w:val="00CF6200"/>
    <w:rsid w:val="00D003C6"/>
    <w:rsid w:val="00D00ED5"/>
    <w:rsid w:val="00D0195B"/>
    <w:rsid w:val="00D02F0A"/>
    <w:rsid w:val="00D03305"/>
    <w:rsid w:val="00D04789"/>
    <w:rsid w:val="00D071CF"/>
    <w:rsid w:val="00D11D18"/>
    <w:rsid w:val="00D1332A"/>
    <w:rsid w:val="00D15AD0"/>
    <w:rsid w:val="00D172E0"/>
    <w:rsid w:val="00D21A48"/>
    <w:rsid w:val="00D24969"/>
    <w:rsid w:val="00D249DA"/>
    <w:rsid w:val="00D27967"/>
    <w:rsid w:val="00D3198A"/>
    <w:rsid w:val="00D33893"/>
    <w:rsid w:val="00D33ADF"/>
    <w:rsid w:val="00D34DAA"/>
    <w:rsid w:val="00D34E03"/>
    <w:rsid w:val="00D352A3"/>
    <w:rsid w:val="00D353A7"/>
    <w:rsid w:val="00D375BE"/>
    <w:rsid w:val="00D406BA"/>
    <w:rsid w:val="00D41C47"/>
    <w:rsid w:val="00D424EA"/>
    <w:rsid w:val="00D45992"/>
    <w:rsid w:val="00D479DC"/>
    <w:rsid w:val="00D5021A"/>
    <w:rsid w:val="00D52384"/>
    <w:rsid w:val="00D52B75"/>
    <w:rsid w:val="00D534E6"/>
    <w:rsid w:val="00D55039"/>
    <w:rsid w:val="00D562EE"/>
    <w:rsid w:val="00D60E75"/>
    <w:rsid w:val="00D620F2"/>
    <w:rsid w:val="00D63262"/>
    <w:rsid w:val="00D66092"/>
    <w:rsid w:val="00D664FD"/>
    <w:rsid w:val="00D677E8"/>
    <w:rsid w:val="00D70352"/>
    <w:rsid w:val="00D70BED"/>
    <w:rsid w:val="00D71B1D"/>
    <w:rsid w:val="00D763D2"/>
    <w:rsid w:val="00D77053"/>
    <w:rsid w:val="00D814F1"/>
    <w:rsid w:val="00D84783"/>
    <w:rsid w:val="00D84B3F"/>
    <w:rsid w:val="00D85BA0"/>
    <w:rsid w:val="00D863C8"/>
    <w:rsid w:val="00D9027F"/>
    <w:rsid w:val="00D9071B"/>
    <w:rsid w:val="00D90E84"/>
    <w:rsid w:val="00D91117"/>
    <w:rsid w:val="00D93DFD"/>
    <w:rsid w:val="00D948DA"/>
    <w:rsid w:val="00D97030"/>
    <w:rsid w:val="00D97A3A"/>
    <w:rsid w:val="00DA0C66"/>
    <w:rsid w:val="00DA2123"/>
    <w:rsid w:val="00DA2A00"/>
    <w:rsid w:val="00DA47BA"/>
    <w:rsid w:val="00DA5B31"/>
    <w:rsid w:val="00DB36DB"/>
    <w:rsid w:val="00DB4167"/>
    <w:rsid w:val="00DB5645"/>
    <w:rsid w:val="00DB5851"/>
    <w:rsid w:val="00DB5CB7"/>
    <w:rsid w:val="00DC22B9"/>
    <w:rsid w:val="00DC6636"/>
    <w:rsid w:val="00DC764A"/>
    <w:rsid w:val="00DD08CF"/>
    <w:rsid w:val="00DD0F5C"/>
    <w:rsid w:val="00DE216F"/>
    <w:rsid w:val="00DE24F3"/>
    <w:rsid w:val="00DE3FF1"/>
    <w:rsid w:val="00DE4980"/>
    <w:rsid w:val="00DE6274"/>
    <w:rsid w:val="00DE7C60"/>
    <w:rsid w:val="00DE7CCA"/>
    <w:rsid w:val="00DF0EFD"/>
    <w:rsid w:val="00DF1C0A"/>
    <w:rsid w:val="00DF39BE"/>
    <w:rsid w:val="00DF53DA"/>
    <w:rsid w:val="00E00BBD"/>
    <w:rsid w:val="00E02EFC"/>
    <w:rsid w:val="00E037D2"/>
    <w:rsid w:val="00E039EC"/>
    <w:rsid w:val="00E0762A"/>
    <w:rsid w:val="00E12114"/>
    <w:rsid w:val="00E12182"/>
    <w:rsid w:val="00E12EE6"/>
    <w:rsid w:val="00E13ABB"/>
    <w:rsid w:val="00E14520"/>
    <w:rsid w:val="00E15B1D"/>
    <w:rsid w:val="00E206F9"/>
    <w:rsid w:val="00E20EC6"/>
    <w:rsid w:val="00E223FE"/>
    <w:rsid w:val="00E252FC"/>
    <w:rsid w:val="00E25804"/>
    <w:rsid w:val="00E31642"/>
    <w:rsid w:val="00E31AC6"/>
    <w:rsid w:val="00E33392"/>
    <w:rsid w:val="00E33E0D"/>
    <w:rsid w:val="00E34C8F"/>
    <w:rsid w:val="00E369F4"/>
    <w:rsid w:val="00E36D5C"/>
    <w:rsid w:val="00E37F50"/>
    <w:rsid w:val="00E41D5F"/>
    <w:rsid w:val="00E46133"/>
    <w:rsid w:val="00E46E28"/>
    <w:rsid w:val="00E50D4A"/>
    <w:rsid w:val="00E51C28"/>
    <w:rsid w:val="00E51CCF"/>
    <w:rsid w:val="00E51EDC"/>
    <w:rsid w:val="00E55AD5"/>
    <w:rsid w:val="00E56331"/>
    <w:rsid w:val="00E5689C"/>
    <w:rsid w:val="00E60A37"/>
    <w:rsid w:val="00E61C30"/>
    <w:rsid w:val="00E67049"/>
    <w:rsid w:val="00E70B35"/>
    <w:rsid w:val="00E714C2"/>
    <w:rsid w:val="00E7175D"/>
    <w:rsid w:val="00E71F4B"/>
    <w:rsid w:val="00E72E75"/>
    <w:rsid w:val="00E73032"/>
    <w:rsid w:val="00E75362"/>
    <w:rsid w:val="00E75EAF"/>
    <w:rsid w:val="00E761A5"/>
    <w:rsid w:val="00E80014"/>
    <w:rsid w:val="00E80D80"/>
    <w:rsid w:val="00E81F9D"/>
    <w:rsid w:val="00E84499"/>
    <w:rsid w:val="00E85DAD"/>
    <w:rsid w:val="00E90033"/>
    <w:rsid w:val="00E90393"/>
    <w:rsid w:val="00E9377C"/>
    <w:rsid w:val="00E9715E"/>
    <w:rsid w:val="00EA01AB"/>
    <w:rsid w:val="00EA072C"/>
    <w:rsid w:val="00EA2796"/>
    <w:rsid w:val="00EA59BD"/>
    <w:rsid w:val="00EA5B7D"/>
    <w:rsid w:val="00EB4B1F"/>
    <w:rsid w:val="00EB512B"/>
    <w:rsid w:val="00EB5BB8"/>
    <w:rsid w:val="00EB6531"/>
    <w:rsid w:val="00EC02A1"/>
    <w:rsid w:val="00EC222C"/>
    <w:rsid w:val="00EC28F9"/>
    <w:rsid w:val="00EC318E"/>
    <w:rsid w:val="00EC35A0"/>
    <w:rsid w:val="00EC4370"/>
    <w:rsid w:val="00EC4C0D"/>
    <w:rsid w:val="00EC4F4C"/>
    <w:rsid w:val="00EC508E"/>
    <w:rsid w:val="00EC7470"/>
    <w:rsid w:val="00ED0142"/>
    <w:rsid w:val="00ED0341"/>
    <w:rsid w:val="00ED0FA7"/>
    <w:rsid w:val="00ED4BCE"/>
    <w:rsid w:val="00ED5369"/>
    <w:rsid w:val="00ED783E"/>
    <w:rsid w:val="00ED7D2C"/>
    <w:rsid w:val="00EE1649"/>
    <w:rsid w:val="00EE2326"/>
    <w:rsid w:val="00EE28B0"/>
    <w:rsid w:val="00EE370F"/>
    <w:rsid w:val="00EE40E5"/>
    <w:rsid w:val="00EE6DAC"/>
    <w:rsid w:val="00EF052E"/>
    <w:rsid w:val="00EF089A"/>
    <w:rsid w:val="00EF5DC0"/>
    <w:rsid w:val="00EF611D"/>
    <w:rsid w:val="00EF68FC"/>
    <w:rsid w:val="00F0222B"/>
    <w:rsid w:val="00F03952"/>
    <w:rsid w:val="00F054FB"/>
    <w:rsid w:val="00F068A0"/>
    <w:rsid w:val="00F111D7"/>
    <w:rsid w:val="00F1381B"/>
    <w:rsid w:val="00F140A9"/>
    <w:rsid w:val="00F14674"/>
    <w:rsid w:val="00F14835"/>
    <w:rsid w:val="00F1556F"/>
    <w:rsid w:val="00F156E2"/>
    <w:rsid w:val="00F239E1"/>
    <w:rsid w:val="00F24504"/>
    <w:rsid w:val="00F26030"/>
    <w:rsid w:val="00F27968"/>
    <w:rsid w:val="00F3222D"/>
    <w:rsid w:val="00F33633"/>
    <w:rsid w:val="00F33B90"/>
    <w:rsid w:val="00F367F5"/>
    <w:rsid w:val="00F431CA"/>
    <w:rsid w:val="00F43663"/>
    <w:rsid w:val="00F51B25"/>
    <w:rsid w:val="00F53212"/>
    <w:rsid w:val="00F5434A"/>
    <w:rsid w:val="00F55A7D"/>
    <w:rsid w:val="00F566E6"/>
    <w:rsid w:val="00F57E7D"/>
    <w:rsid w:val="00F605CB"/>
    <w:rsid w:val="00F61089"/>
    <w:rsid w:val="00F613AF"/>
    <w:rsid w:val="00F6628B"/>
    <w:rsid w:val="00F6669F"/>
    <w:rsid w:val="00F6776F"/>
    <w:rsid w:val="00F678F0"/>
    <w:rsid w:val="00F67CB2"/>
    <w:rsid w:val="00F717D3"/>
    <w:rsid w:val="00F72354"/>
    <w:rsid w:val="00F730ED"/>
    <w:rsid w:val="00F74DE6"/>
    <w:rsid w:val="00F76233"/>
    <w:rsid w:val="00F762E6"/>
    <w:rsid w:val="00F767E9"/>
    <w:rsid w:val="00F82D25"/>
    <w:rsid w:val="00F839BD"/>
    <w:rsid w:val="00F83C44"/>
    <w:rsid w:val="00F84E14"/>
    <w:rsid w:val="00F8637F"/>
    <w:rsid w:val="00F868A8"/>
    <w:rsid w:val="00F87073"/>
    <w:rsid w:val="00F9144B"/>
    <w:rsid w:val="00F94F2D"/>
    <w:rsid w:val="00F964D5"/>
    <w:rsid w:val="00F96CB4"/>
    <w:rsid w:val="00F978F9"/>
    <w:rsid w:val="00FA0B65"/>
    <w:rsid w:val="00FA1028"/>
    <w:rsid w:val="00FA3214"/>
    <w:rsid w:val="00FA5756"/>
    <w:rsid w:val="00FA5E60"/>
    <w:rsid w:val="00FA5FAE"/>
    <w:rsid w:val="00FA676C"/>
    <w:rsid w:val="00FA714D"/>
    <w:rsid w:val="00FB1EEA"/>
    <w:rsid w:val="00FB33E5"/>
    <w:rsid w:val="00FB385B"/>
    <w:rsid w:val="00FB4E1B"/>
    <w:rsid w:val="00FB54EC"/>
    <w:rsid w:val="00FB5DF9"/>
    <w:rsid w:val="00FC1092"/>
    <w:rsid w:val="00FC16F5"/>
    <w:rsid w:val="00FC178A"/>
    <w:rsid w:val="00FC17E9"/>
    <w:rsid w:val="00FC4F18"/>
    <w:rsid w:val="00FD0236"/>
    <w:rsid w:val="00FE2364"/>
    <w:rsid w:val="00FE2E9A"/>
    <w:rsid w:val="00FE4FF0"/>
    <w:rsid w:val="00FE5875"/>
    <w:rsid w:val="00FE5EC7"/>
    <w:rsid w:val="00FE7722"/>
    <w:rsid w:val="00FF0A1D"/>
    <w:rsid w:val="00FF0B31"/>
    <w:rsid w:val="00FF0F53"/>
    <w:rsid w:val="00FF74A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date"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1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locked="0" w:unhideWhenUsed="0"/>
    <w:lsdException w:name="No Spacing" w:locked="0" w:semiHidden="0" w:uiPriority="1" w:unhideWhenUsed="0" w:qFormat="1"/>
    <w:lsdException w:name="Light Shading" w:locked="0" w:semiHidden="0" w:uiPriority="60" w:unhideWhenUsed="0"/>
    <w:lsdException w:name="Light List" w:locked="0" w:semiHidden="0" w:uiPriority="61" w:unhideWhenUsed="0"/>
    <w:lsdException w:name="Light Grid" w:locked="0" w:semiHidden="0" w:uiPriority="62" w:unhideWhenUsed="0"/>
    <w:lsdException w:name="Medium Shading 1" w:locked="0" w:semiHidden="0" w:uiPriority="63" w:unhideWhenUsed="0"/>
    <w:lsdException w:name="Medium Shading 2" w:locked="0" w:semiHidden="0" w:uiPriority="64" w:unhideWhenUsed="0"/>
    <w:lsdException w:name="Medium List 1" w:locked="0" w:semiHidden="0" w:uiPriority="65" w:unhideWhenUsed="0"/>
    <w:lsdException w:name="Medium List 2" w:locked="0" w:semiHidden="0" w:uiPriority="66" w:unhideWhenUsed="0"/>
    <w:lsdException w:name="Medium Grid 1" w:locked="0" w:semiHidden="0" w:uiPriority="67" w:unhideWhenUsed="0"/>
    <w:lsdException w:name="Medium Grid 2" w:locked="0" w:semiHidden="0" w:uiPriority="68" w:unhideWhenUsed="0"/>
    <w:lsdException w:name="Medium Grid 3" w:locked="0" w:semiHidden="0" w:uiPriority="69" w:unhideWhenUsed="0"/>
    <w:lsdException w:name="Dark List" w:locked="0" w:semiHidden="0" w:uiPriority="70" w:unhideWhenUsed="0"/>
    <w:lsdException w:name="Colorful Shading" w:locked="0" w:semiHidden="0" w:uiPriority="71" w:unhideWhenUsed="0"/>
    <w:lsdException w:name="Colorful List" w:locked="0" w:semiHidden="0" w:uiPriority="72" w:unhideWhenUsed="0"/>
    <w:lsdException w:name="Colorful Grid" w:locked="0" w:semiHidden="0" w:uiPriority="73" w:unhideWhenUsed="0"/>
    <w:lsdException w:name="Light Shading Accent 1" w:locked="0" w:semiHidden="0" w:uiPriority="60" w:unhideWhenUsed="0"/>
    <w:lsdException w:name="Light List Accent 1" w:locked="0" w:semiHidden="0" w:uiPriority="61" w:unhideWhenUsed="0"/>
    <w:lsdException w:name="Light Grid Accent 1" w:locked="0" w:semiHidden="0" w:uiPriority="62" w:unhideWhenUsed="0"/>
    <w:lsdException w:name="Medium Shading 1 Accent 1" w:locked="0" w:semiHidden="0" w:uiPriority="63" w:unhideWhenUsed="0"/>
    <w:lsdException w:name="Medium Shading 2 Accent 1" w:locked="0" w:semiHidden="0" w:uiPriority="64" w:unhideWhenUsed="0"/>
    <w:lsdException w:name="Medium List 1 Accent 1" w:locked="0" w:semiHidden="0" w:uiPriority="65" w:unhideWhenUsed="0"/>
    <w:lsdException w:name="Revision" w:locked="0" w:unhideWhenUsed="0"/>
    <w:lsdException w:name="List Paragraph" w:locked="0" w:semiHidden="0" w:uiPriority="34" w:unhideWhenUsed="0" w:qFormat="1"/>
    <w:lsdException w:name="Quote" w:locked="0" w:semiHidden="0" w:uiPriority="29" w:unhideWhenUsed="0" w:qFormat="1"/>
    <w:lsdException w:name="Intense Quote" w:locked="0" w:semiHidden="0" w:uiPriority="30" w:unhideWhenUsed="0" w:qFormat="1"/>
    <w:lsdException w:name="Medium List 2 Accent 1" w:locked="0" w:semiHidden="0" w:uiPriority="66" w:unhideWhenUsed="0"/>
    <w:lsdException w:name="Medium Grid 1 Accent 1" w:locked="0" w:semiHidden="0" w:uiPriority="67" w:unhideWhenUsed="0"/>
    <w:lsdException w:name="Medium Grid 2 Accent 1" w:locked="0" w:semiHidden="0" w:uiPriority="68" w:unhideWhenUsed="0"/>
    <w:lsdException w:name="Medium Grid 3 Accent 1" w:locked="0" w:semiHidden="0" w:uiPriority="69" w:unhideWhenUsed="0"/>
    <w:lsdException w:name="Dark List Accent 1" w:locked="0" w:semiHidden="0" w:uiPriority="70" w:unhideWhenUsed="0"/>
    <w:lsdException w:name="Colorful Shading Accent 1" w:locked="0" w:semiHidden="0" w:uiPriority="71" w:unhideWhenUsed="0"/>
    <w:lsdException w:name="Colorful List Accent 1" w:locked="0" w:semiHidden="0" w:uiPriority="72" w:unhideWhenUsed="0"/>
    <w:lsdException w:name="Colorful Grid Accent 1" w:locked="0" w:semiHidden="0" w:uiPriority="73" w:unhideWhenUsed="0"/>
    <w:lsdException w:name="Light Shading Accent 2" w:locked="0" w:semiHidden="0" w:uiPriority="60" w:unhideWhenUsed="0"/>
    <w:lsdException w:name="Light List Accent 2" w:locked="0" w:semiHidden="0" w:uiPriority="61" w:unhideWhenUsed="0"/>
    <w:lsdException w:name="Light Grid Accent 2" w:locked="0" w:semiHidden="0" w:uiPriority="62" w:unhideWhenUsed="0"/>
    <w:lsdException w:name="Medium Shading 1 Accent 2" w:locked="0" w:semiHidden="0" w:uiPriority="63" w:unhideWhenUsed="0"/>
    <w:lsdException w:name="Medium Shading 2 Accent 2" w:locked="0" w:semiHidden="0" w:uiPriority="64" w:unhideWhenUsed="0"/>
    <w:lsdException w:name="Medium List 1 Accent 2" w:locked="0" w:semiHidden="0" w:uiPriority="65" w:unhideWhenUsed="0"/>
    <w:lsdException w:name="Medium List 2 Accent 2" w:locked="0" w:semiHidden="0" w:uiPriority="66" w:unhideWhenUsed="0"/>
    <w:lsdException w:name="Medium Grid 1 Accent 2" w:locked="0" w:semiHidden="0" w:uiPriority="67" w:unhideWhenUsed="0"/>
    <w:lsdException w:name="Medium Grid 2 Accent 2" w:locked="0" w:semiHidden="0" w:uiPriority="68" w:unhideWhenUsed="0"/>
    <w:lsdException w:name="Medium Grid 3 Accent 2" w:locked="0" w:semiHidden="0" w:uiPriority="69" w:unhideWhenUsed="0"/>
    <w:lsdException w:name="Dark List Accent 2" w:locked="0" w:semiHidden="0" w:uiPriority="70" w:unhideWhenUsed="0"/>
    <w:lsdException w:name="Colorful Shading Accent 2" w:locked="0" w:semiHidden="0" w:uiPriority="71" w:unhideWhenUsed="0"/>
    <w:lsdException w:name="Colorful List Accent 2" w:locked="0" w:semiHidden="0" w:uiPriority="72" w:unhideWhenUsed="0"/>
    <w:lsdException w:name="Colorful Grid Accent 2" w:locked="0" w:semiHidden="0" w:uiPriority="73" w:unhideWhenUsed="0"/>
    <w:lsdException w:name="Light Shading Accent 3" w:locked="0" w:semiHidden="0" w:uiPriority="60" w:unhideWhenUsed="0"/>
    <w:lsdException w:name="Light List Accent 3" w:locked="0" w:semiHidden="0" w:uiPriority="61" w:unhideWhenUsed="0"/>
    <w:lsdException w:name="Light Grid Accent 3" w:locked="0" w:semiHidden="0" w:uiPriority="62" w:unhideWhenUsed="0"/>
    <w:lsdException w:name="Medium Shading 1 Accent 3" w:locked="0" w:semiHidden="0" w:uiPriority="63" w:unhideWhenUsed="0"/>
    <w:lsdException w:name="Medium Shading 2 Accent 3" w:locked="0" w:semiHidden="0" w:uiPriority="64" w:unhideWhenUsed="0"/>
    <w:lsdException w:name="Medium List 1 Accent 3" w:locked="0" w:semiHidden="0" w:uiPriority="65" w:unhideWhenUsed="0"/>
    <w:lsdException w:name="Medium List 2 Accent 3" w:locked="0" w:semiHidden="0" w:uiPriority="66" w:unhideWhenUsed="0"/>
    <w:lsdException w:name="Medium Grid 1 Accent 3" w:locked="0" w:semiHidden="0" w:uiPriority="67" w:unhideWhenUsed="0"/>
    <w:lsdException w:name="Medium Grid 2 Accent 3" w:locked="0" w:semiHidden="0" w:uiPriority="68" w:unhideWhenUsed="0"/>
    <w:lsdException w:name="Medium Grid 3 Accent 3" w:locked="0" w:semiHidden="0" w:uiPriority="69" w:unhideWhenUsed="0"/>
    <w:lsdException w:name="Dark List Accent 3" w:locked="0" w:semiHidden="0" w:uiPriority="70" w:unhideWhenUsed="0"/>
    <w:lsdException w:name="Colorful Shading Accent 3" w:locked="0" w:semiHidden="0" w:uiPriority="71" w:unhideWhenUsed="0"/>
    <w:lsdException w:name="Colorful List Accent 3" w:locked="0" w:semiHidden="0" w:uiPriority="72" w:unhideWhenUsed="0"/>
    <w:lsdException w:name="Colorful Grid Accent 3" w:locked="0" w:semiHidden="0" w:uiPriority="73" w:unhideWhenUsed="0"/>
    <w:lsdException w:name="Light Shading Accent 4" w:locked="0" w:semiHidden="0" w:uiPriority="60" w:unhideWhenUsed="0"/>
    <w:lsdException w:name="Light List Accent 4" w:locked="0" w:semiHidden="0" w:uiPriority="61" w:unhideWhenUsed="0"/>
    <w:lsdException w:name="Light Grid Accent 4" w:locked="0" w:semiHidden="0" w:uiPriority="62" w:unhideWhenUsed="0"/>
    <w:lsdException w:name="Medium Shading 1 Accent 4" w:locked="0" w:semiHidden="0" w:uiPriority="63" w:unhideWhenUsed="0"/>
    <w:lsdException w:name="Medium Shading 2 Accent 4" w:locked="0" w:semiHidden="0" w:uiPriority="64" w:unhideWhenUsed="0"/>
    <w:lsdException w:name="Medium List 1 Accent 4" w:locked="0" w:semiHidden="0" w:uiPriority="65" w:unhideWhenUsed="0"/>
    <w:lsdException w:name="Medium List 2 Accent 4" w:locked="0" w:semiHidden="0" w:uiPriority="66" w:unhideWhenUsed="0"/>
    <w:lsdException w:name="Medium Grid 1 Accent 4" w:locked="0" w:semiHidden="0" w:uiPriority="67" w:unhideWhenUsed="0"/>
    <w:lsdException w:name="Medium Grid 2 Accent 4" w:locked="0" w:semiHidden="0" w:uiPriority="68" w:unhideWhenUsed="0"/>
    <w:lsdException w:name="Medium Grid 3 Accent 4" w:locked="0" w:semiHidden="0" w:uiPriority="69" w:unhideWhenUsed="0"/>
    <w:lsdException w:name="Dark List Accent 4" w:locked="0" w:semiHidden="0" w:uiPriority="70" w:unhideWhenUsed="0"/>
    <w:lsdException w:name="Colorful Shading Accent 4" w:locked="0" w:semiHidden="0" w:uiPriority="71" w:unhideWhenUsed="0"/>
    <w:lsdException w:name="Colorful List Accent 4" w:locked="0" w:semiHidden="0" w:uiPriority="72" w:unhideWhenUsed="0"/>
    <w:lsdException w:name="Colorful Grid Accent 4" w:locked="0" w:semiHidden="0" w:uiPriority="73" w:unhideWhenUsed="0"/>
    <w:lsdException w:name="Light Shading Accent 5" w:locked="0" w:semiHidden="0" w:uiPriority="60" w:unhideWhenUsed="0"/>
    <w:lsdException w:name="Light List Accent 5" w:locked="0" w:semiHidden="0" w:uiPriority="61" w:unhideWhenUsed="0"/>
    <w:lsdException w:name="Light Grid Accent 5" w:locked="0" w:semiHidden="0" w:uiPriority="62" w:unhideWhenUsed="0"/>
    <w:lsdException w:name="Medium Shading 1 Accent 5" w:locked="0" w:semiHidden="0" w:uiPriority="63" w:unhideWhenUsed="0"/>
    <w:lsdException w:name="Medium Shading 2 Accent 5" w:locked="0" w:semiHidden="0" w:uiPriority="64" w:unhideWhenUsed="0"/>
    <w:lsdException w:name="Medium List 1 Accent 5" w:locked="0" w:semiHidden="0" w:uiPriority="65" w:unhideWhenUsed="0"/>
    <w:lsdException w:name="Medium List 2 Accent 5" w:locked="0" w:semiHidden="0" w:uiPriority="66" w:unhideWhenUsed="0"/>
    <w:lsdException w:name="Medium Grid 1 Accent 5" w:locked="0" w:semiHidden="0" w:uiPriority="67" w:unhideWhenUsed="0"/>
    <w:lsdException w:name="Medium Grid 2 Accent 5" w:locked="0" w:semiHidden="0" w:uiPriority="68" w:unhideWhenUsed="0"/>
    <w:lsdException w:name="Medium Grid 3 Accent 5" w:locked="0" w:semiHidden="0" w:uiPriority="69" w:unhideWhenUsed="0"/>
    <w:lsdException w:name="Dark List Accent 5" w:locked="0" w:semiHidden="0" w:uiPriority="70" w:unhideWhenUsed="0"/>
    <w:lsdException w:name="Colorful Shading Accent 5" w:locked="0" w:semiHidden="0" w:uiPriority="71" w:unhideWhenUsed="0"/>
    <w:lsdException w:name="Colorful List Accent 5" w:locked="0" w:semiHidden="0" w:uiPriority="72" w:unhideWhenUsed="0"/>
    <w:lsdException w:name="Colorful Grid Accent 5" w:locked="0" w:semiHidden="0" w:uiPriority="73" w:unhideWhenUsed="0"/>
    <w:lsdException w:name="Light Shading Accent 6" w:locked="0" w:semiHidden="0" w:uiPriority="60" w:unhideWhenUsed="0"/>
    <w:lsdException w:name="Light List Accent 6" w:locked="0" w:semiHidden="0" w:uiPriority="61" w:unhideWhenUsed="0"/>
    <w:lsdException w:name="Light Grid Accent 6" w:locked="0" w:semiHidden="0" w:uiPriority="62" w:unhideWhenUsed="0"/>
    <w:lsdException w:name="Medium Shading 1 Accent 6" w:locked="0" w:semiHidden="0" w:uiPriority="63" w:unhideWhenUsed="0"/>
    <w:lsdException w:name="Medium Shading 2 Accent 6" w:locked="0" w:semiHidden="0" w:uiPriority="64" w:unhideWhenUsed="0"/>
    <w:lsdException w:name="Medium List 1 Accent 6" w:locked="0" w:semiHidden="0" w:uiPriority="65" w:unhideWhenUsed="0"/>
    <w:lsdException w:name="Medium List 2 Accent 6" w:locked="0" w:semiHidden="0" w:uiPriority="66" w:unhideWhenUsed="0"/>
    <w:lsdException w:name="Medium Grid 1 Accent 6" w:locked="0" w:semiHidden="0" w:uiPriority="67" w:unhideWhenUsed="0"/>
    <w:lsdException w:name="Medium Grid 2 Accent 6" w:locked="0" w:semiHidden="0" w:uiPriority="68" w:unhideWhenUsed="0"/>
    <w:lsdException w:name="Medium Grid 3 Accent 6" w:locked="0" w:semiHidden="0" w:uiPriority="69" w:unhideWhenUsed="0"/>
    <w:lsdException w:name="Dark List Accent 6" w:locked="0" w:semiHidden="0" w:uiPriority="70" w:unhideWhenUsed="0"/>
    <w:lsdException w:name="Colorful Shading Accent 6" w:locked="0" w:semiHidden="0" w:uiPriority="71" w:unhideWhenUsed="0"/>
    <w:lsdException w:name="Colorful List Accent 6" w:locked="0" w:semiHidden="0" w:uiPriority="72" w:unhideWhenUsed="0"/>
    <w:lsdException w:name="Colorful Grid Accent 6" w:locked="0" w:semiHidden="0" w:uiPriority="73" w:unhideWhenUsed="0"/>
    <w:lsdException w:name="Subtle Emphasis" w:locked="0" w:semiHidden="0" w:uiPriority="19" w:unhideWhenUsed="0" w:qFormat="1"/>
    <w:lsdException w:name="Intense Emphasis" w:locked="0" w:semiHidden="0" w:uiPriority="21" w:unhideWhenUsed="0" w:qFormat="1"/>
    <w:lsdException w:name="Subtle Reference" w:locked="0" w:semiHidden="0" w:uiPriority="31" w:unhideWhenUsed="0" w:qFormat="1"/>
    <w:lsdException w:name="Intense Reference" w:locked="0" w:semiHidden="0" w:uiPriority="32" w:unhideWhenUsed="0" w:qFormat="1"/>
    <w:lsdException w:name="Book Title" w:locked="0" w:semiHidden="0" w:uiPriority="33" w:unhideWhenUsed="0" w:qFormat="1"/>
    <w:lsdException w:name="Bibliography" w:locked="0" w:uiPriority="37"/>
    <w:lsdException w:name="TOC Heading" w:locked="0" w:uiPriority="39" w:qFormat="1"/>
  </w:latentStyles>
  <w:style w:type="paragraph" w:default="1" w:styleId="Normal">
    <w:name w:val="Normal"/>
    <w:qFormat/>
    <w:rsid w:val="00F6669F"/>
    <w:pPr>
      <w:spacing w:after="60"/>
      <w:jc w:val="both"/>
    </w:pPr>
    <w:rPr>
      <w:sz w:val="24"/>
      <w:szCs w:val="24"/>
    </w:rPr>
  </w:style>
  <w:style w:type="paragraph" w:styleId="Heading1">
    <w:name w:val="heading 1"/>
    <w:aliases w:val="Document Header1,H1,Заголовок 1 Знак2 Знак,Заголовок 1 Знак1 Знак Знак,Заголовок 1 Знак Знак Знак Знак,Заголовок 1 Знак Знак1 Знак Знак,Заголовок 1 Знак Знак2 Знак,Заголовок 1 Знак1 Знак1,Заголовок 1 Знак Знак Знак1,Head 1,????????? 1"/>
    <w:basedOn w:val="Normal"/>
    <w:next w:val="Normal"/>
    <w:link w:val="Heading1Char"/>
    <w:uiPriority w:val="99"/>
    <w:qFormat/>
    <w:rsid w:val="00F6669F"/>
    <w:pPr>
      <w:keepNext/>
      <w:spacing w:before="240"/>
      <w:jc w:val="center"/>
      <w:outlineLvl w:val="0"/>
    </w:pPr>
    <w:rPr>
      <w:b/>
      <w:kern w:val="28"/>
      <w:sz w:val="36"/>
      <w:szCs w:val="20"/>
    </w:rPr>
  </w:style>
  <w:style w:type="paragraph" w:styleId="Heading2">
    <w:name w:val="heading 2"/>
    <w:aliases w:val="H2"/>
    <w:basedOn w:val="Normal"/>
    <w:next w:val="Normal"/>
    <w:link w:val="Heading2Char"/>
    <w:uiPriority w:val="99"/>
    <w:qFormat/>
    <w:rsid w:val="00F6669F"/>
    <w:pPr>
      <w:keepNext/>
      <w:jc w:val="center"/>
      <w:outlineLvl w:val="1"/>
    </w:pPr>
    <w:rPr>
      <w:b/>
      <w:sz w:val="30"/>
      <w:szCs w:val="20"/>
    </w:rPr>
  </w:style>
  <w:style w:type="paragraph" w:styleId="Heading3">
    <w:name w:val="heading 3"/>
    <w:aliases w:val="Заголовок 3 Знак3,Заголовок 3 Знак2 Знак,Заголовок 3 Знак1 Знак Знак,Заголовок 3 Знак Знак Знак Знак,Заголовок 3 Знак Знак1 Знак,Заголовок 3 Знак1 Знак1,Заголовок 3 Знак Знак Знак1,Заголовок 3 Знак Знак2,Заголовок 3 Знак3 Знак Знак Знак Знак"/>
    <w:basedOn w:val="Normal"/>
    <w:next w:val="Normal"/>
    <w:link w:val="Heading3Char"/>
    <w:uiPriority w:val="99"/>
    <w:qFormat/>
    <w:rsid w:val="00F6669F"/>
    <w:pPr>
      <w:keepNext/>
      <w:spacing w:before="240"/>
      <w:outlineLvl w:val="2"/>
    </w:pPr>
    <w:rPr>
      <w:rFonts w:ascii="Arial" w:hAnsi="Arial"/>
      <w:b/>
      <w:szCs w:val="20"/>
    </w:rPr>
  </w:style>
  <w:style w:type="paragraph" w:styleId="Heading4">
    <w:name w:val="heading 4"/>
    <w:basedOn w:val="Normal"/>
    <w:next w:val="Normal"/>
    <w:link w:val="Heading4Char"/>
    <w:uiPriority w:val="99"/>
    <w:qFormat/>
    <w:rsid w:val="005444C8"/>
    <w:pPr>
      <w:keepNext/>
      <w:spacing w:before="240"/>
      <w:jc w:val="center"/>
      <w:outlineLvl w:val="3"/>
    </w:pPr>
    <w:rPr>
      <w:b/>
      <w:bCs/>
      <w:sz w:val="20"/>
      <w:szCs w:val="28"/>
    </w:rPr>
  </w:style>
  <w:style w:type="paragraph" w:styleId="Heading5">
    <w:name w:val="heading 5"/>
    <w:basedOn w:val="Normal"/>
    <w:next w:val="Normal"/>
    <w:link w:val="Heading5Char"/>
    <w:uiPriority w:val="99"/>
    <w:qFormat/>
    <w:rsid w:val="005444C8"/>
    <w:pPr>
      <w:spacing w:before="240"/>
      <w:jc w:val="center"/>
      <w:outlineLvl w:val="4"/>
    </w:pPr>
    <w:rPr>
      <w:b/>
      <w:bCs/>
      <w:iCs/>
      <w:sz w:val="20"/>
      <w:szCs w:val="26"/>
    </w:rPr>
  </w:style>
  <w:style w:type="paragraph" w:styleId="Heading6">
    <w:name w:val="heading 6"/>
    <w:basedOn w:val="Normal"/>
    <w:next w:val="Normal"/>
    <w:link w:val="Heading6Char"/>
    <w:uiPriority w:val="99"/>
    <w:qFormat/>
    <w:rsid w:val="005444C8"/>
    <w:pPr>
      <w:spacing w:before="240"/>
      <w:jc w:val="center"/>
      <w:outlineLvl w:val="5"/>
    </w:pPr>
    <w:rPr>
      <w:b/>
      <w:bCs/>
      <w:sz w:val="20"/>
      <w:szCs w:val="22"/>
    </w:rPr>
  </w:style>
  <w:style w:type="paragraph" w:styleId="Heading7">
    <w:name w:val="heading 7"/>
    <w:basedOn w:val="Normal"/>
    <w:next w:val="Normal"/>
    <w:link w:val="Heading7Char"/>
    <w:uiPriority w:val="99"/>
    <w:qFormat/>
    <w:rsid w:val="005444C8"/>
    <w:pPr>
      <w:spacing w:before="240"/>
      <w:jc w:val="center"/>
      <w:outlineLvl w:val="6"/>
    </w:pPr>
    <w:rPr>
      <w:b/>
      <w:sz w:val="20"/>
    </w:rPr>
  </w:style>
  <w:style w:type="paragraph" w:styleId="Heading8">
    <w:name w:val="heading 8"/>
    <w:basedOn w:val="Normal"/>
    <w:next w:val="Normal"/>
    <w:link w:val="Heading8Char"/>
    <w:uiPriority w:val="99"/>
    <w:qFormat/>
    <w:rsid w:val="005444C8"/>
    <w:pPr>
      <w:spacing w:before="240"/>
      <w:jc w:val="left"/>
      <w:outlineLvl w:val="7"/>
    </w:pPr>
    <w:rPr>
      <w:iCs/>
      <w:sz w:val="20"/>
    </w:rPr>
  </w:style>
  <w:style w:type="paragraph" w:styleId="Heading9">
    <w:name w:val="heading 9"/>
    <w:basedOn w:val="Normal"/>
    <w:next w:val="Normal"/>
    <w:link w:val="Heading9Char"/>
    <w:uiPriority w:val="99"/>
    <w:qFormat/>
    <w:rsid w:val="005444C8"/>
    <w:pPr>
      <w:spacing w:before="240"/>
      <w:jc w:val="left"/>
      <w:outlineLvl w:val="8"/>
    </w:pPr>
    <w:rPr>
      <w:rFonts w:cs="Arial"/>
      <w:b/>
      <w:sz w:val="20"/>
      <w:szCs w:val="22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aliases w:val="Document Header1 Char,H1 Char,Заголовок 1 Знак2 Знак Char,Заголовок 1 Знак1 Знак Знак Char,Заголовок 1 Знак Знак Знак Знак Char,Заголовок 1 Знак Знак1 Знак Знак Char,Заголовок 1 Знак Знак2 Знак Char,Заголовок 1 Знак1 Знак1 Char"/>
    <w:basedOn w:val="DefaultParagraphFont"/>
    <w:link w:val="Heading1"/>
    <w:uiPriority w:val="99"/>
    <w:locked/>
    <w:rsid w:val="005444C8"/>
    <w:rPr>
      <w:rFonts w:cs="Times New Roman"/>
      <w:b/>
      <w:kern w:val="28"/>
      <w:sz w:val="36"/>
      <w:lang w:val="ru-RU" w:eastAsia="ru-RU" w:bidi="ar-SA"/>
    </w:rPr>
  </w:style>
  <w:style w:type="character" w:customStyle="1" w:styleId="Heading2Char">
    <w:name w:val="Heading 2 Char"/>
    <w:aliases w:val="H2 Char"/>
    <w:basedOn w:val="DefaultParagraphFont"/>
    <w:link w:val="Heading2"/>
    <w:uiPriority w:val="99"/>
    <w:locked/>
    <w:rsid w:val="005444C8"/>
    <w:rPr>
      <w:rFonts w:cs="Times New Roman"/>
      <w:b/>
      <w:sz w:val="30"/>
      <w:lang w:val="ru-RU" w:eastAsia="ru-RU" w:bidi="ar-SA"/>
    </w:rPr>
  </w:style>
  <w:style w:type="character" w:customStyle="1" w:styleId="Heading3Char">
    <w:name w:val="Heading 3 Char"/>
    <w:aliases w:val="Заголовок 3 Знак3 Char,Заголовок 3 Знак2 Знак Char,Заголовок 3 Знак1 Знак Знак Char,Заголовок 3 Знак Знак Знак Знак Char,Заголовок 3 Знак Знак1 Знак Char,Заголовок 3 Знак1 Знак1 Char,Заголовок 3 Знак Знак Знак1 Char"/>
    <w:basedOn w:val="DefaultParagraphFont"/>
    <w:link w:val="Heading3"/>
    <w:uiPriority w:val="99"/>
    <w:locked/>
    <w:rsid w:val="005444C8"/>
    <w:rPr>
      <w:rFonts w:ascii="Arial" w:hAnsi="Arial" w:cs="Times New Roman"/>
      <w:b/>
      <w:sz w:val="24"/>
      <w:lang w:val="ru-RU" w:eastAsia="ru-RU" w:bidi="ar-SA"/>
    </w:rPr>
  </w:style>
  <w:style w:type="character" w:customStyle="1" w:styleId="Heading4Char">
    <w:name w:val="Heading 4 Char"/>
    <w:basedOn w:val="DefaultParagraphFont"/>
    <w:link w:val="Heading4"/>
    <w:uiPriority w:val="99"/>
    <w:locked/>
    <w:rsid w:val="005444C8"/>
    <w:rPr>
      <w:rFonts w:cs="Times New Roman"/>
      <w:b/>
      <w:bCs/>
      <w:sz w:val="28"/>
      <w:szCs w:val="28"/>
      <w:lang w:val="ru-RU" w:eastAsia="ru-RU" w:bidi="ar-SA"/>
    </w:rPr>
  </w:style>
  <w:style w:type="character" w:customStyle="1" w:styleId="Heading5Char">
    <w:name w:val="Heading 5 Char"/>
    <w:basedOn w:val="DefaultParagraphFont"/>
    <w:link w:val="Heading5"/>
    <w:uiPriority w:val="99"/>
    <w:locked/>
    <w:rsid w:val="005444C8"/>
    <w:rPr>
      <w:rFonts w:cs="Times New Roman"/>
      <w:b/>
      <w:bCs/>
      <w:iCs/>
      <w:sz w:val="26"/>
      <w:szCs w:val="26"/>
      <w:lang w:val="ru-RU" w:eastAsia="ru-RU" w:bidi="ar-SA"/>
    </w:rPr>
  </w:style>
  <w:style w:type="character" w:customStyle="1" w:styleId="Heading6Char">
    <w:name w:val="Heading 6 Char"/>
    <w:basedOn w:val="DefaultParagraphFont"/>
    <w:link w:val="Heading6"/>
    <w:uiPriority w:val="99"/>
    <w:locked/>
    <w:rsid w:val="005444C8"/>
    <w:rPr>
      <w:rFonts w:cs="Times New Roman"/>
      <w:b/>
      <w:bCs/>
      <w:sz w:val="22"/>
      <w:szCs w:val="22"/>
      <w:lang w:val="ru-RU" w:eastAsia="ru-RU" w:bidi="ar-SA"/>
    </w:rPr>
  </w:style>
  <w:style w:type="character" w:customStyle="1" w:styleId="Heading7Char">
    <w:name w:val="Heading 7 Char"/>
    <w:basedOn w:val="DefaultParagraphFont"/>
    <w:link w:val="Heading7"/>
    <w:uiPriority w:val="99"/>
    <w:locked/>
    <w:rsid w:val="005444C8"/>
    <w:rPr>
      <w:rFonts w:cs="Times New Roman"/>
      <w:b/>
      <w:sz w:val="24"/>
      <w:szCs w:val="24"/>
      <w:lang w:val="ru-RU" w:eastAsia="ru-RU" w:bidi="ar-SA"/>
    </w:rPr>
  </w:style>
  <w:style w:type="character" w:customStyle="1" w:styleId="Heading8Char">
    <w:name w:val="Heading 8 Char"/>
    <w:basedOn w:val="DefaultParagraphFont"/>
    <w:link w:val="Heading8"/>
    <w:uiPriority w:val="99"/>
    <w:locked/>
    <w:rsid w:val="005444C8"/>
    <w:rPr>
      <w:rFonts w:cs="Times New Roman"/>
      <w:iCs/>
      <w:sz w:val="24"/>
      <w:szCs w:val="24"/>
      <w:lang w:val="ru-RU" w:eastAsia="ru-RU" w:bidi="ar-SA"/>
    </w:rPr>
  </w:style>
  <w:style w:type="character" w:customStyle="1" w:styleId="Heading9Char">
    <w:name w:val="Heading 9 Char"/>
    <w:basedOn w:val="DefaultParagraphFont"/>
    <w:link w:val="Heading9"/>
    <w:uiPriority w:val="99"/>
    <w:locked/>
    <w:rsid w:val="005444C8"/>
    <w:rPr>
      <w:rFonts w:cs="Arial"/>
      <w:b/>
      <w:sz w:val="22"/>
      <w:szCs w:val="22"/>
      <w:lang w:val="ru-RU" w:eastAsia="ru-RU" w:bidi="ar-SA"/>
    </w:rPr>
  </w:style>
  <w:style w:type="paragraph" w:customStyle="1" w:styleId="a">
    <w:name w:val="Знак"/>
    <w:basedOn w:val="Normal"/>
    <w:uiPriority w:val="99"/>
    <w:rsid w:val="007F32D2"/>
    <w:pPr>
      <w:spacing w:after="160" w:line="240" w:lineRule="exact"/>
      <w:jc w:val="left"/>
    </w:pPr>
    <w:rPr>
      <w:rFonts w:ascii="Verdana" w:hAnsi="Verdana"/>
      <w:sz w:val="20"/>
      <w:szCs w:val="20"/>
      <w:lang w:val="en-US" w:eastAsia="en-US"/>
    </w:rPr>
  </w:style>
  <w:style w:type="paragraph" w:styleId="NormalWeb">
    <w:name w:val="Normal (Web)"/>
    <w:aliases w:val="Обычный (Web)"/>
    <w:basedOn w:val="Normal"/>
    <w:link w:val="NormalWebChar"/>
    <w:uiPriority w:val="99"/>
    <w:rsid w:val="00F6669F"/>
    <w:pPr>
      <w:spacing w:before="100" w:beforeAutospacing="1" w:after="100" w:afterAutospacing="1"/>
      <w:jc w:val="left"/>
    </w:pPr>
    <w:rPr>
      <w:rFonts w:ascii="Arial Unicode MS" w:eastAsia="Arial Unicode MS" w:hAnsi="Arial Unicode MS" w:cs="Arial Unicode MS"/>
    </w:rPr>
  </w:style>
  <w:style w:type="character" w:customStyle="1" w:styleId="NormalWebChar">
    <w:name w:val="Normal (Web) Char"/>
    <w:aliases w:val="Обычный (Web) Char"/>
    <w:basedOn w:val="DefaultParagraphFont"/>
    <w:link w:val="NormalWeb"/>
    <w:uiPriority w:val="99"/>
    <w:locked/>
    <w:rsid w:val="005444C8"/>
    <w:rPr>
      <w:rFonts w:ascii="Arial Unicode MS" w:eastAsia="Arial Unicode MS" w:hAnsi="Arial Unicode MS" w:cs="Arial Unicode MS"/>
      <w:sz w:val="24"/>
      <w:szCs w:val="24"/>
      <w:lang w:val="ru-RU" w:eastAsia="ru-RU" w:bidi="ar-SA"/>
    </w:rPr>
  </w:style>
  <w:style w:type="paragraph" w:styleId="List2">
    <w:name w:val="List 2"/>
    <w:basedOn w:val="Normal"/>
    <w:uiPriority w:val="99"/>
    <w:rsid w:val="00F6669F"/>
    <w:pPr>
      <w:spacing w:before="100" w:beforeAutospacing="1" w:after="100" w:afterAutospacing="1"/>
      <w:jc w:val="left"/>
    </w:pPr>
    <w:rPr>
      <w:rFonts w:ascii="Arial Unicode MS" w:eastAsia="Arial Unicode MS" w:hAnsi="Arial Unicode MS" w:cs="Arial Unicode MS"/>
    </w:rPr>
  </w:style>
  <w:style w:type="paragraph" w:styleId="BodyTextIndent">
    <w:name w:val="Body Text Indent"/>
    <w:basedOn w:val="Normal"/>
    <w:link w:val="BodyTextIndentChar"/>
    <w:uiPriority w:val="99"/>
    <w:rsid w:val="00F6669F"/>
    <w:pPr>
      <w:spacing w:after="120"/>
      <w:ind w:left="283"/>
    </w:pPr>
  </w:style>
  <w:style w:type="character" w:customStyle="1" w:styleId="BodyTextIndentChar">
    <w:name w:val="Body Text Indent Char"/>
    <w:basedOn w:val="DefaultParagraphFont"/>
    <w:link w:val="BodyTextIndent"/>
    <w:uiPriority w:val="99"/>
    <w:locked/>
    <w:rsid w:val="005444C8"/>
    <w:rPr>
      <w:rFonts w:cs="Times New Roman"/>
      <w:sz w:val="24"/>
      <w:szCs w:val="24"/>
      <w:lang w:val="ru-RU" w:eastAsia="ru-RU" w:bidi="ar-SA"/>
    </w:rPr>
  </w:style>
  <w:style w:type="paragraph" w:styleId="BodyText2">
    <w:name w:val="Body Text 2"/>
    <w:basedOn w:val="Normal"/>
    <w:link w:val="BodyText2Char"/>
    <w:uiPriority w:val="99"/>
    <w:rsid w:val="00F6669F"/>
    <w:pPr>
      <w:tabs>
        <w:tab w:val="num" w:pos="0"/>
      </w:tabs>
      <w:spacing w:before="100" w:beforeAutospacing="1" w:after="100" w:afterAutospacing="1"/>
    </w:pPr>
    <w:rPr>
      <w:rFonts w:ascii="Arial Unicode MS" w:eastAsia="Arial Unicode MS" w:cs="Arial Unicode MS"/>
      <w:sz w:val="20"/>
    </w:rPr>
  </w:style>
  <w:style w:type="character" w:customStyle="1" w:styleId="BodyText2Char">
    <w:name w:val="Body Text 2 Char"/>
    <w:basedOn w:val="DefaultParagraphFont"/>
    <w:link w:val="BodyText2"/>
    <w:uiPriority w:val="99"/>
    <w:semiHidden/>
    <w:locked/>
    <w:rsid w:val="00696543"/>
    <w:rPr>
      <w:rFonts w:cs="Times New Roman"/>
      <w:sz w:val="24"/>
      <w:szCs w:val="24"/>
    </w:rPr>
  </w:style>
  <w:style w:type="paragraph" w:styleId="BodyText3">
    <w:name w:val="Body Text 3"/>
    <w:basedOn w:val="Normal"/>
    <w:link w:val="BodyText3Char"/>
    <w:uiPriority w:val="99"/>
    <w:rsid w:val="00F6669F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locked/>
    <w:rsid w:val="005444C8"/>
    <w:rPr>
      <w:rFonts w:cs="Times New Roman"/>
      <w:sz w:val="16"/>
      <w:szCs w:val="16"/>
      <w:lang w:val="ru-RU" w:eastAsia="ru-RU" w:bidi="ar-SA"/>
    </w:rPr>
  </w:style>
  <w:style w:type="paragraph" w:styleId="PlainText">
    <w:name w:val="Plain Text"/>
    <w:basedOn w:val="Normal"/>
    <w:link w:val="PlainTextChar"/>
    <w:uiPriority w:val="99"/>
    <w:rsid w:val="00F6669F"/>
    <w:pPr>
      <w:spacing w:after="0"/>
      <w:jc w:val="left"/>
    </w:pPr>
    <w:rPr>
      <w:rFonts w:ascii="Courier New" w:hAnsi="Courier New"/>
      <w:sz w:val="20"/>
      <w:szCs w:val="20"/>
    </w:rPr>
  </w:style>
  <w:style w:type="character" w:customStyle="1" w:styleId="PlainTextChar">
    <w:name w:val="Plain Text Char"/>
    <w:basedOn w:val="DefaultParagraphFont"/>
    <w:link w:val="PlainText"/>
    <w:uiPriority w:val="99"/>
    <w:locked/>
    <w:rsid w:val="006B054D"/>
    <w:rPr>
      <w:rFonts w:ascii="Courier New" w:hAnsi="Courier New" w:cs="Times New Roman"/>
      <w:lang w:val="ru-RU" w:eastAsia="ru-RU" w:bidi="ar-SA"/>
    </w:rPr>
  </w:style>
  <w:style w:type="paragraph" w:customStyle="1" w:styleId="a0">
    <w:name w:val="Норм"/>
    <w:basedOn w:val="Normal"/>
    <w:uiPriority w:val="99"/>
    <w:rsid w:val="00F6669F"/>
    <w:pPr>
      <w:spacing w:after="120"/>
      <w:ind w:firstLine="567"/>
    </w:pPr>
    <w:rPr>
      <w:sz w:val="21"/>
      <w:szCs w:val="20"/>
    </w:rPr>
  </w:style>
  <w:style w:type="character" w:customStyle="1" w:styleId="1">
    <w:name w:val="Заголовок 1 Знак"/>
    <w:aliases w:val="Document Header1 Знак"/>
    <w:basedOn w:val="DefaultParagraphFont"/>
    <w:uiPriority w:val="99"/>
    <w:rsid w:val="00F6669F"/>
    <w:rPr>
      <w:rFonts w:cs="Times New Roman"/>
      <w:b/>
      <w:kern w:val="28"/>
      <w:sz w:val="36"/>
      <w:lang w:val="ru-RU" w:eastAsia="ru-RU" w:bidi="ar-SA"/>
    </w:rPr>
  </w:style>
  <w:style w:type="character" w:customStyle="1" w:styleId="grame">
    <w:name w:val="grame"/>
    <w:basedOn w:val="DefaultParagraphFont"/>
    <w:uiPriority w:val="99"/>
    <w:rsid w:val="00F6669F"/>
    <w:rPr>
      <w:rFonts w:cs="Times New Roman"/>
    </w:rPr>
  </w:style>
  <w:style w:type="paragraph" w:styleId="BalloonText">
    <w:name w:val="Balloon Text"/>
    <w:basedOn w:val="Normal"/>
    <w:link w:val="BalloonTextChar"/>
    <w:uiPriority w:val="99"/>
    <w:semiHidden/>
    <w:rsid w:val="000C48F3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696543"/>
    <w:rPr>
      <w:rFonts w:cs="Times New Roman"/>
      <w:sz w:val="2"/>
    </w:rPr>
  </w:style>
  <w:style w:type="paragraph" w:styleId="Header">
    <w:name w:val="header"/>
    <w:basedOn w:val="Normal"/>
    <w:link w:val="HeaderChar"/>
    <w:uiPriority w:val="99"/>
    <w:rsid w:val="0017028F"/>
    <w:pPr>
      <w:tabs>
        <w:tab w:val="center" w:pos="4677"/>
        <w:tab w:val="right" w:pos="9355"/>
      </w:tabs>
    </w:pPr>
  </w:style>
  <w:style w:type="character" w:customStyle="1" w:styleId="HeaderChar">
    <w:name w:val="Header Char"/>
    <w:basedOn w:val="DefaultParagraphFont"/>
    <w:link w:val="Header"/>
    <w:uiPriority w:val="99"/>
    <w:locked/>
    <w:rsid w:val="005444C8"/>
    <w:rPr>
      <w:rFonts w:cs="Times New Roman"/>
      <w:sz w:val="24"/>
      <w:szCs w:val="24"/>
      <w:lang w:val="ru-RU" w:eastAsia="ru-RU" w:bidi="ar-SA"/>
    </w:rPr>
  </w:style>
  <w:style w:type="character" w:styleId="PageNumber">
    <w:name w:val="page number"/>
    <w:basedOn w:val="DefaultParagraphFont"/>
    <w:uiPriority w:val="99"/>
    <w:rsid w:val="0017028F"/>
    <w:rPr>
      <w:rFonts w:cs="Times New Roman"/>
    </w:rPr>
  </w:style>
  <w:style w:type="paragraph" w:customStyle="1" w:styleId="a1">
    <w:name w:val="Пункт"/>
    <w:basedOn w:val="Normal"/>
    <w:uiPriority w:val="99"/>
    <w:rsid w:val="00EC318E"/>
    <w:pPr>
      <w:tabs>
        <w:tab w:val="num" w:pos="1980"/>
      </w:tabs>
      <w:spacing w:after="0"/>
      <w:ind w:left="1404" w:hanging="504"/>
    </w:pPr>
    <w:rPr>
      <w:szCs w:val="20"/>
    </w:rPr>
  </w:style>
  <w:style w:type="paragraph" w:customStyle="1" w:styleId="10">
    <w:name w:val="1"/>
    <w:basedOn w:val="Normal"/>
    <w:uiPriority w:val="99"/>
    <w:rsid w:val="00EC318E"/>
    <w:pPr>
      <w:spacing w:after="160" w:line="240" w:lineRule="exact"/>
      <w:jc w:val="left"/>
    </w:pPr>
    <w:rPr>
      <w:sz w:val="20"/>
      <w:szCs w:val="20"/>
      <w:lang w:eastAsia="zh-CN"/>
    </w:rPr>
  </w:style>
  <w:style w:type="paragraph" w:styleId="Footer">
    <w:name w:val="footer"/>
    <w:basedOn w:val="Normal"/>
    <w:link w:val="FooterChar"/>
    <w:uiPriority w:val="99"/>
    <w:rsid w:val="0083432B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locked/>
    <w:rsid w:val="00696543"/>
    <w:rPr>
      <w:rFonts w:cs="Times New Roman"/>
      <w:sz w:val="24"/>
      <w:szCs w:val="24"/>
    </w:rPr>
  </w:style>
  <w:style w:type="paragraph" w:customStyle="1" w:styleId="ConsPlusNormal">
    <w:name w:val="ConsPlusNormal"/>
    <w:next w:val="Normal"/>
    <w:uiPriority w:val="99"/>
    <w:rsid w:val="006F5C56"/>
    <w:pPr>
      <w:widowControl w:val="0"/>
      <w:suppressAutoHyphens/>
      <w:autoSpaceDE w:val="0"/>
      <w:ind w:firstLine="720"/>
    </w:pPr>
    <w:rPr>
      <w:rFonts w:ascii="Arial" w:hAnsi="Arial"/>
      <w:sz w:val="20"/>
      <w:szCs w:val="20"/>
    </w:rPr>
  </w:style>
  <w:style w:type="character" w:styleId="Hyperlink">
    <w:name w:val="Hyperlink"/>
    <w:basedOn w:val="DefaultParagraphFont"/>
    <w:uiPriority w:val="99"/>
    <w:rsid w:val="00C60209"/>
    <w:rPr>
      <w:rFonts w:cs="Times New Roman"/>
      <w:color w:val="0000FF"/>
      <w:u w:val="single"/>
    </w:rPr>
  </w:style>
  <w:style w:type="paragraph" w:customStyle="1" w:styleId="ConsNormal">
    <w:name w:val="ConsNormal"/>
    <w:uiPriority w:val="99"/>
    <w:rsid w:val="00175DD2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  <w:sz w:val="16"/>
      <w:szCs w:val="16"/>
    </w:rPr>
  </w:style>
  <w:style w:type="table" w:styleId="TableGrid">
    <w:name w:val="Table Grid"/>
    <w:basedOn w:val="TableNormal"/>
    <w:uiPriority w:val="99"/>
    <w:rsid w:val="00175DD2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2">
    <w:name w:val="Знак2"/>
    <w:basedOn w:val="Normal"/>
    <w:uiPriority w:val="99"/>
    <w:rsid w:val="00B84196"/>
    <w:pPr>
      <w:spacing w:after="160" w:line="240" w:lineRule="exact"/>
      <w:jc w:val="left"/>
    </w:pPr>
    <w:rPr>
      <w:rFonts w:ascii="Verdana" w:hAnsi="Verdana"/>
      <w:sz w:val="20"/>
      <w:szCs w:val="20"/>
      <w:lang w:val="en-US" w:eastAsia="en-US"/>
    </w:rPr>
  </w:style>
  <w:style w:type="character" w:customStyle="1" w:styleId="4">
    <w:name w:val="Знак Знак4"/>
    <w:basedOn w:val="DefaultParagraphFont"/>
    <w:uiPriority w:val="99"/>
    <w:rsid w:val="00ED783E"/>
    <w:rPr>
      <w:rFonts w:ascii="Courier New" w:hAnsi="Courier New" w:cs="Times New Roman"/>
    </w:rPr>
  </w:style>
  <w:style w:type="paragraph" w:styleId="Subtitle">
    <w:name w:val="Subtitle"/>
    <w:basedOn w:val="Normal"/>
    <w:next w:val="Normal"/>
    <w:link w:val="SubtitleChar"/>
    <w:uiPriority w:val="99"/>
    <w:qFormat/>
    <w:rsid w:val="00ED783E"/>
    <w:pPr>
      <w:jc w:val="center"/>
      <w:outlineLvl w:val="1"/>
    </w:pPr>
    <w:rPr>
      <w:rFonts w:ascii="Cambria" w:hAnsi="Cambria"/>
    </w:rPr>
  </w:style>
  <w:style w:type="character" w:customStyle="1" w:styleId="SubtitleChar">
    <w:name w:val="Subtitle Char"/>
    <w:basedOn w:val="DefaultParagraphFont"/>
    <w:link w:val="Subtitle"/>
    <w:uiPriority w:val="99"/>
    <w:locked/>
    <w:rsid w:val="00ED783E"/>
    <w:rPr>
      <w:rFonts w:ascii="Cambria" w:hAnsi="Cambria" w:cs="Times New Roman"/>
      <w:sz w:val="24"/>
      <w:szCs w:val="24"/>
      <w:lang w:val="ru-RU" w:eastAsia="ru-RU" w:bidi="ar-SA"/>
    </w:rPr>
  </w:style>
  <w:style w:type="paragraph" w:customStyle="1" w:styleId="ConsNonformat">
    <w:name w:val="ConsNonformat"/>
    <w:uiPriority w:val="99"/>
    <w:rsid w:val="00445F39"/>
    <w:pPr>
      <w:widowControl w:val="0"/>
      <w:autoSpaceDE w:val="0"/>
      <w:autoSpaceDN w:val="0"/>
      <w:adjustRightInd w:val="0"/>
    </w:pPr>
    <w:rPr>
      <w:rFonts w:ascii="Courier New" w:hAnsi="Courier New" w:cs="Courier New"/>
      <w:sz w:val="20"/>
      <w:szCs w:val="20"/>
    </w:rPr>
  </w:style>
  <w:style w:type="paragraph" w:styleId="BodyText">
    <w:name w:val="Body Text"/>
    <w:basedOn w:val="Normal"/>
    <w:link w:val="BodyTextChar"/>
    <w:uiPriority w:val="99"/>
    <w:rsid w:val="005444C8"/>
    <w:pPr>
      <w:spacing w:after="0"/>
    </w:pPr>
    <w:rPr>
      <w:szCs w:val="20"/>
    </w:rPr>
  </w:style>
  <w:style w:type="character" w:customStyle="1" w:styleId="BodyTextChar">
    <w:name w:val="Body Text Char"/>
    <w:basedOn w:val="DefaultParagraphFont"/>
    <w:link w:val="BodyText"/>
    <w:uiPriority w:val="99"/>
    <w:locked/>
    <w:rsid w:val="005444C8"/>
    <w:rPr>
      <w:rFonts w:cs="Times New Roman"/>
      <w:sz w:val="24"/>
      <w:lang w:val="ru-RU" w:eastAsia="ru-RU" w:bidi="ar-SA"/>
    </w:rPr>
  </w:style>
  <w:style w:type="paragraph" w:styleId="ListNumber">
    <w:name w:val="List Number"/>
    <w:basedOn w:val="Normal"/>
    <w:uiPriority w:val="99"/>
    <w:rsid w:val="005444C8"/>
    <w:pPr>
      <w:tabs>
        <w:tab w:val="num" w:pos="360"/>
      </w:tabs>
      <w:spacing w:before="120" w:after="0"/>
      <w:ind w:left="360" w:hanging="360"/>
      <w:jc w:val="left"/>
    </w:pPr>
    <w:rPr>
      <w:sz w:val="20"/>
    </w:rPr>
  </w:style>
  <w:style w:type="paragraph" w:styleId="ListBullet">
    <w:name w:val="List Bullet"/>
    <w:basedOn w:val="Normal"/>
    <w:uiPriority w:val="99"/>
    <w:rsid w:val="005444C8"/>
    <w:pPr>
      <w:tabs>
        <w:tab w:val="num" w:pos="360"/>
      </w:tabs>
      <w:spacing w:after="0"/>
      <w:ind w:left="360" w:hanging="360"/>
      <w:jc w:val="left"/>
    </w:pPr>
    <w:rPr>
      <w:sz w:val="20"/>
    </w:rPr>
  </w:style>
  <w:style w:type="paragraph" w:styleId="ListNumber2">
    <w:name w:val="List Number 2"/>
    <w:basedOn w:val="Normal"/>
    <w:uiPriority w:val="99"/>
    <w:rsid w:val="005444C8"/>
    <w:pPr>
      <w:tabs>
        <w:tab w:val="num" w:pos="643"/>
      </w:tabs>
      <w:spacing w:after="0"/>
      <w:ind w:left="643" w:hanging="360"/>
      <w:jc w:val="left"/>
    </w:pPr>
    <w:rPr>
      <w:sz w:val="20"/>
    </w:rPr>
  </w:style>
  <w:style w:type="paragraph" w:styleId="BodyTextIndent3">
    <w:name w:val="Body Text Indent 3"/>
    <w:basedOn w:val="Normal"/>
    <w:link w:val="BodyTextIndent3Char"/>
    <w:uiPriority w:val="99"/>
    <w:rsid w:val="005444C8"/>
    <w:pPr>
      <w:spacing w:after="120"/>
      <w:ind w:left="283"/>
      <w:jc w:val="left"/>
    </w:pPr>
    <w:rPr>
      <w:sz w:val="16"/>
      <w:szCs w:val="16"/>
      <w:lang w:val="en-AU"/>
    </w:rPr>
  </w:style>
  <w:style w:type="character" w:customStyle="1" w:styleId="BodyTextIndent3Char">
    <w:name w:val="Body Text Indent 3 Char"/>
    <w:basedOn w:val="DefaultParagraphFont"/>
    <w:link w:val="BodyTextIndent3"/>
    <w:uiPriority w:val="99"/>
    <w:locked/>
    <w:rsid w:val="005444C8"/>
    <w:rPr>
      <w:rFonts w:cs="Times New Roman"/>
      <w:sz w:val="16"/>
      <w:szCs w:val="16"/>
      <w:lang w:val="en-AU" w:eastAsia="ru-RU" w:bidi="ar-SA"/>
    </w:rPr>
  </w:style>
  <w:style w:type="paragraph" w:customStyle="1" w:styleId="11">
    <w:name w:val="ЗаголовокОтчета1"/>
    <w:basedOn w:val="Normal"/>
    <w:next w:val="Normal"/>
    <w:uiPriority w:val="99"/>
    <w:rsid w:val="005444C8"/>
    <w:pPr>
      <w:spacing w:before="120" w:after="120"/>
      <w:jc w:val="center"/>
    </w:pPr>
    <w:rPr>
      <w:b/>
      <w:sz w:val="40"/>
    </w:rPr>
  </w:style>
  <w:style w:type="paragraph" w:customStyle="1" w:styleId="20">
    <w:name w:val="ЗаголовокОтчета2"/>
    <w:basedOn w:val="Normal"/>
    <w:next w:val="Normal"/>
    <w:uiPriority w:val="99"/>
    <w:rsid w:val="005444C8"/>
    <w:pPr>
      <w:spacing w:before="120" w:after="0"/>
      <w:jc w:val="center"/>
    </w:pPr>
    <w:rPr>
      <w:b/>
      <w:caps/>
      <w:sz w:val="28"/>
      <w:lang w:val="en-US"/>
    </w:rPr>
  </w:style>
  <w:style w:type="paragraph" w:customStyle="1" w:styleId="RepInfo">
    <w:name w:val="RepInfo"/>
    <w:basedOn w:val="Normal"/>
    <w:next w:val="Normal"/>
    <w:uiPriority w:val="99"/>
    <w:rsid w:val="005444C8"/>
    <w:pPr>
      <w:spacing w:before="120" w:after="0"/>
      <w:jc w:val="center"/>
    </w:pPr>
    <w:rPr>
      <w:b/>
      <w:sz w:val="28"/>
      <w:lang w:val="en-US"/>
    </w:rPr>
  </w:style>
  <w:style w:type="paragraph" w:styleId="ListBullet2">
    <w:name w:val="List Bullet 2"/>
    <w:basedOn w:val="Normal"/>
    <w:autoRedefine/>
    <w:uiPriority w:val="99"/>
    <w:rsid w:val="005444C8"/>
    <w:pPr>
      <w:tabs>
        <w:tab w:val="num" w:pos="643"/>
      </w:tabs>
      <w:spacing w:after="0"/>
      <w:ind w:left="643" w:hanging="360"/>
      <w:jc w:val="left"/>
    </w:pPr>
    <w:rPr>
      <w:sz w:val="20"/>
      <w:szCs w:val="20"/>
    </w:rPr>
  </w:style>
  <w:style w:type="paragraph" w:styleId="ListBullet4">
    <w:name w:val="List Bullet 4"/>
    <w:basedOn w:val="Normal"/>
    <w:autoRedefine/>
    <w:uiPriority w:val="99"/>
    <w:rsid w:val="005444C8"/>
    <w:pPr>
      <w:spacing w:after="0"/>
      <w:jc w:val="left"/>
    </w:pPr>
    <w:rPr>
      <w:sz w:val="20"/>
    </w:rPr>
  </w:style>
  <w:style w:type="paragraph" w:styleId="List">
    <w:name w:val="List"/>
    <w:basedOn w:val="Normal"/>
    <w:uiPriority w:val="99"/>
    <w:rsid w:val="005444C8"/>
    <w:pPr>
      <w:spacing w:before="120" w:after="0"/>
      <w:ind w:firstLine="709"/>
      <w:jc w:val="left"/>
    </w:pPr>
    <w:rPr>
      <w:sz w:val="20"/>
    </w:rPr>
  </w:style>
  <w:style w:type="paragraph" w:styleId="ListNumber4">
    <w:name w:val="List Number 4"/>
    <w:basedOn w:val="Normal"/>
    <w:uiPriority w:val="99"/>
    <w:rsid w:val="005444C8"/>
    <w:pPr>
      <w:tabs>
        <w:tab w:val="num" w:pos="1209"/>
      </w:tabs>
      <w:spacing w:after="0"/>
      <w:ind w:left="1209" w:hanging="360"/>
      <w:jc w:val="left"/>
    </w:pPr>
    <w:rPr>
      <w:sz w:val="20"/>
    </w:rPr>
  </w:style>
  <w:style w:type="paragraph" w:styleId="Title">
    <w:name w:val="Title"/>
    <w:basedOn w:val="Normal"/>
    <w:link w:val="TitleChar"/>
    <w:uiPriority w:val="99"/>
    <w:qFormat/>
    <w:rsid w:val="005444C8"/>
    <w:pPr>
      <w:spacing w:after="0"/>
      <w:jc w:val="center"/>
    </w:pPr>
    <w:rPr>
      <w:b/>
      <w:szCs w:val="20"/>
    </w:rPr>
  </w:style>
  <w:style w:type="character" w:customStyle="1" w:styleId="TitleChar">
    <w:name w:val="Title Char"/>
    <w:basedOn w:val="DefaultParagraphFont"/>
    <w:link w:val="Title"/>
    <w:uiPriority w:val="99"/>
    <w:locked/>
    <w:rsid w:val="005444C8"/>
    <w:rPr>
      <w:rFonts w:cs="Times New Roman"/>
      <w:b/>
      <w:sz w:val="24"/>
      <w:lang w:val="ru-RU" w:eastAsia="ru-RU" w:bidi="ar-SA"/>
    </w:rPr>
  </w:style>
  <w:style w:type="paragraph" w:customStyle="1" w:styleId="text">
    <w:name w:val="text"/>
    <w:basedOn w:val="Normal"/>
    <w:uiPriority w:val="99"/>
    <w:rsid w:val="005444C8"/>
    <w:pPr>
      <w:spacing w:before="100" w:beforeAutospacing="1" w:after="100" w:afterAutospacing="1"/>
      <w:jc w:val="left"/>
    </w:pPr>
  </w:style>
  <w:style w:type="paragraph" w:customStyle="1" w:styleId="a2">
    <w:name w:val=".."/>
    <w:basedOn w:val="Normal"/>
    <w:link w:val="a3"/>
    <w:uiPriority w:val="99"/>
    <w:rsid w:val="005444C8"/>
    <w:pPr>
      <w:spacing w:after="0" w:line="360" w:lineRule="atLeast"/>
      <w:ind w:firstLine="567"/>
    </w:pPr>
  </w:style>
  <w:style w:type="character" w:customStyle="1" w:styleId="a3">
    <w:name w:val=".. Знак"/>
    <w:basedOn w:val="DefaultParagraphFont"/>
    <w:link w:val="a2"/>
    <w:uiPriority w:val="99"/>
    <w:locked/>
    <w:rsid w:val="005444C8"/>
    <w:rPr>
      <w:rFonts w:cs="Times New Roman"/>
      <w:sz w:val="24"/>
      <w:szCs w:val="24"/>
      <w:lang w:val="ru-RU" w:eastAsia="ru-RU" w:bidi="ar-SA"/>
    </w:rPr>
  </w:style>
  <w:style w:type="paragraph" w:customStyle="1" w:styleId="Heading">
    <w:name w:val="Heading"/>
    <w:uiPriority w:val="99"/>
    <w:rsid w:val="005444C8"/>
    <w:pPr>
      <w:widowControl w:val="0"/>
      <w:overflowPunct w:val="0"/>
      <w:autoSpaceDE w:val="0"/>
      <w:autoSpaceDN w:val="0"/>
      <w:adjustRightInd w:val="0"/>
      <w:textAlignment w:val="baseline"/>
    </w:pPr>
    <w:rPr>
      <w:rFonts w:ascii="Arial" w:hAnsi="Arial"/>
      <w:b/>
      <w:szCs w:val="20"/>
    </w:rPr>
  </w:style>
  <w:style w:type="paragraph" w:styleId="List3">
    <w:name w:val="List 3"/>
    <w:basedOn w:val="Normal"/>
    <w:uiPriority w:val="99"/>
    <w:rsid w:val="005444C8"/>
    <w:pPr>
      <w:spacing w:after="0"/>
      <w:ind w:left="849" w:hanging="283"/>
      <w:jc w:val="left"/>
    </w:pPr>
  </w:style>
  <w:style w:type="paragraph" w:customStyle="1" w:styleId="tx">
    <w:name w:val="tx"/>
    <w:basedOn w:val="Normal"/>
    <w:uiPriority w:val="99"/>
    <w:rsid w:val="005444C8"/>
    <w:pPr>
      <w:spacing w:before="100" w:beforeAutospacing="1" w:after="100" w:afterAutospacing="1"/>
      <w:jc w:val="left"/>
    </w:pPr>
  </w:style>
  <w:style w:type="character" w:styleId="Strong">
    <w:name w:val="Strong"/>
    <w:basedOn w:val="DefaultParagraphFont"/>
    <w:uiPriority w:val="99"/>
    <w:qFormat/>
    <w:rsid w:val="005444C8"/>
    <w:rPr>
      <w:rFonts w:cs="Times New Roman"/>
      <w:b/>
      <w:bCs/>
    </w:rPr>
  </w:style>
  <w:style w:type="character" w:styleId="Emphasis">
    <w:name w:val="Emphasis"/>
    <w:basedOn w:val="DefaultParagraphFont"/>
    <w:uiPriority w:val="99"/>
    <w:qFormat/>
    <w:rsid w:val="005444C8"/>
    <w:rPr>
      <w:rFonts w:cs="Times New Roman"/>
      <w:i/>
      <w:iCs/>
    </w:rPr>
  </w:style>
  <w:style w:type="paragraph" w:customStyle="1" w:styleId="12">
    <w:name w:val="Обычный1"/>
    <w:uiPriority w:val="99"/>
    <w:rsid w:val="005444C8"/>
    <w:pPr>
      <w:spacing w:before="100" w:after="100"/>
    </w:pPr>
    <w:rPr>
      <w:sz w:val="24"/>
      <w:szCs w:val="20"/>
    </w:rPr>
  </w:style>
  <w:style w:type="paragraph" w:styleId="NormalIndent">
    <w:name w:val="Normal Indent"/>
    <w:basedOn w:val="Normal"/>
    <w:uiPriority w:val="99"/>
    <w:rsid w:val="005444C8"/>
    <w:pPr>
      <w:spacing w:after="0"/>
      <w:ind w:left="708"/>
      <w:jc w:val="left"/>
    </w:pPr>
    <w:rPr>
      <w:sz w:val="20"/>
    </w:rPr>
  </w:style>
  <w:style w:type="paragraph" w:customStyle="1" w:styleId="xl31">
    <w:name w:val="xl31"/>
    <w:basedOn w:val="Normal"/>
    <w:uiPriority w:val="99"/>
    <w:rsid w:val="005444C8"/>
    <w:pPr>
      <w:pBdr>
        <w:right w:val="single" w:sz="4" w:space="0" w:color="auto"/>
      </w:pBdr>
      <w:spacing w:before="100" w:beforeAutospacing="1" w:after="100" w:afterAutospacing="1"/>
      <w:jc w:val="center"/>
    </w:pPr>
    <w:rPr>
      <w:rFonts w:eastAsia="Arial Unicode MS"/>
    </w:rPr>
  </w:style>
  <w:style w:type="paragraph" w:customStyle="1" w:styleId="xl50">
    <w:name w:val="xl50"/>
    <w:basedOn w:val="Normal"/>
    <w:uiPriority w:val="99"/>
    <w:rsid w:val="005444C8"/>
    <w:pPr>
      <w:spacing w:before="100" w:beforeAutospacing="1" w:after="100" w:afterAutospacing="1"/>
      <w:jc w:val="center"/>
    </w:pPr>
    <w:rPr>
      <w:rFonts w:ascii="Arial Unicode MS" w:eastAsia="Arial Unicode MS" w:hAnsi="Arial Unicode MS" w:cs="Arial Unicode MS"/>
    </w:rPr>
  </w:style>
  <w:style w:type="paragraph" w:customStyle="1" w:styleId="xl24">
    <w:name w:val="xl24"/>
    <w:basedOn w:val="Normal"/>
    <w:uiPriority w:val="99"/>
    <w:rsid w:val="005444C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CC"/>
      <w:spacing w:before="100" w:beforeAutospacing="1" w:after="100" w:afterAutospacing="1"/>
      <w:ind w:firstLine="709"/>
      <w:jc w:val="center"/>
      <w:textAlignment w:val="center"/>
    </w:pPr>
    <w:rPr>
      <w:rFonts w:ascii="Arial CYR" w:hAnsi="Arial CYR"/>
      <w:b/>
      <w:bCs/>
    </w:rPr>
  </w:style>
  <w:style w:type="paragraph" w:customStyle="1" w:styleId="Bullet1">
    <w:name w:val="Bullet 1"/>
    <w:uiPriority w:val="99"/>
    <w:rsid w:val="005444C8"/>
    <w:pPr>
      <w:widowControl w:val="0"/>
    </w:pPr>
    <w:rPr>
      <w:color w:val="000000"/>
      <w:sz w:val="24"/>
      <w:szCs w:val="20"/>
    </w:rPr>
  </w:style>
  <w:style w:type="paragraph" w:customStyle="1" w:styleId="Aacao1">
    <w:name w:val="Aacao1"/>
    <w:basedOn w:val="Normal"/>
    <w:uiPriority w:val="99"/>
    <w:rsid w:val="005444C8"/>
    <w:pPr>
      <w:widowControl w:val="0"/>
      <w:spacing w:before="120" w:after="120"/>
      <w:ind w:firstLine="720"/>
    </w:pPr>
    <w:rPr>
      <w:szCs w:val="20"/>
    </w:rPr>
  </w:style>
  <w:style w:type="paragraph" w:customStyle="1" w:styleId="xl25">
    <w:name w:val="xl25"/>
    <w:basedOn w:val="Normal"/>
    <w:uiPriority w:val="99"/>
    <w:rsid w:val="005444C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709"/>
      <w:jc w:val="center"/>
      <w:textAlignment w:val="top"/>
    </w:pPr>
    <w:rPr>
      <w:rFonts w:ascii="Arial Unicode MS" w:eastAsia="Arial Unicode MS"/>
    </w:rPr>
  </w:style>
  <w:style w:type="character" w:styleId="FollowedHyperlink">
    <w:name w:val="FollowedHyperlink"/>
    <w:basedOn w:val="DefaultParagraphFont"/>
    <w:uiPriority w:val="99"/>
    <w:rsid w:val="005444C8"/>
    <w:rPr>
      <w:rFonts w:cs="Times New Roman"/>
      <w:color w:val="800080"/>
      <w:u w:val="single"/>
    </w:rPr>
  </w:style>
  <w:style w:type="paragraph" w:customStyle="1" w:styleId="3">
    <w:name w:val="3 Знак"/>
    <w:basedOn w:val="Normal"/>
    <w:uiPriority w:val="99"/>
    <w:rsid w:val="005444C8"/>
    <w:pPr>
      <w:spacing w:after="160" w:line="240" w:lineRule="exact"/>
      <w:jc w:val="left"/>
    </w:pPr>
    <w:rPr>
      <w:rFonts w:ascii="Verdana" w:hAnsi="Verdana"/>
      <w:sz w:val="20"/>
      <w:szCs w:val="20"/>
      <w:lang w:val="en-US" w:eastAsia="en-US"/>
    </w:rPr>
  </w:style>
  <w:style w:type="paragraph" w:customStyle="1" w:styleId="13">
    <w:name w:val="Знак1"/>
    <w:basedOn w:val="Normal"/>
    <w:uiPriority w:val="99"/>
    <w:rsid w:val="005444C8"/>
    <w:pPr>
      <w:spacing w:after="160" w:line="240" w:lineRule="exact"/>
      <w:jc w:val="left"/>
    </w:pPr>
    <w:rPr>
      <w:rFonts w:ascii="Verdana" w:hAnsi="Verdana"/>
      <w:sz w:val="20"/>
      <w:szCs w:val="20"/>
      <w:lang w:val="en-US" w:eastAsia="en-US"/>
    </w:rPr>
  </w:style>
  <w:style w:type="paragraph" w:customStyle="1" w:styleId="21">
    <w:name w:val="Основной текст 21"/>
    <w:basedOn w:val="Normal"/>
    <w:uiPriority w:val="99"/>
    <w:rsid w:val="005444C8"/>
    <w:pPr>
      <w:overflowPunct w:val="0"/>
      <w:autoSpaceDE w:val="0"/>
      <w:autoSpaceDN w:val="0"/>
      <w:adjustRightInd w:val="0"/>
      <w:spacing w:after="120"/>
      <w:ind w:left="283"/>
      <w:jc w:val="left"/>
      <w:textAlignment w:val="baseline"/>
    </w:pPr>
    <w:rPr>
      <w:sz w:val="20"/>
      <w:szCs w:val="20"/>
    </w:rPr>
  </w:style>
  <w:style w:type="character" w:customStyle="1" w:styleId="a4">
    <w:name w:val="Знак Знак"/>
    <w:basedOn w:val="DefaultParagraphFont"/>
    <w:uiPriority w:val="99"/>
    <w:rsid w:val="005444C8"/>
    <w:rPr>
      <w:rFonts w:cs="Arial"/>
      <w:b/>
      <w:bCs/>
      <w:iCs/>
      <w:caps/>
      <w:sz w:val="28"/>
      <w:szCs w:val="28"/>
      <w:lang w:val="ru-RU" w:eastAsia="ru-RU" w:bidi="ar-SA"/>
    </w:rPr>
  </w:style>
  <w:style w:type="paragraph" w:customStyle="1" w:styleId="a5">
    <w:name w:val="Знак Знак Знак"/>
    <w:basedOn w:val="Normal"/>
    <w:uiPriority w:val="99"/>
    <w:rsid w:val="005444C8"/>
    <w:pPr>
      <w:spacing w:after="160" w:line="240" w:lineRule="exact"/>
      <w:jc w:val="left"/>
    </w:pPr>
    <w:rPr>
      <w:rFonts w:ascii="Verdana" w:hAnsi="Verdana"/>
      <w:sz w:val="20"/>
      <w:szCs w:val="20"/>
      <w:lang w:val="en-US" w:eastAsia="en-US"/>
    </w:rPr>
  </w:style>
  <w:style w:type="paragraph" w:styleId="BodyTextIndent2">
    <w:name w:val="Body Text Indent 2"/>
    <w:basedOn w:val="Normal"/>
    <w:link w:val="BodyTextIndent2Char"/>
    <w:uiPriority w:val="99"/>
    <w:rsid w:val="005444C8"/>
    <w:pPr>
      <w:spacing w:after="120" w:line="480" w:lineRule="auto"/>
      <w:ind w:left="283"/>
      <w:jc w:val="left"/>
    </w:pPr>
    <w:rPr>
      <w:sz w:val="20"/>
      <w:szCs w:val="20"/>
    </w:rPr>
  </w:style>
  <w:style w:type="character" w:customStyle="1" w:styleId="BodyTextIndent2Char">
    <w:name w:val="Body Text Indent 2 Char"/>
    <w:basedOn w:val="DefaultParagraphFont"/>
    <w:link w:val="BodyTextIndent2"/>
    <w:uiPriority w:val="99"/>
    <w:semiHidden/>
    <w:locked/>
    <w:rsid w:val="00696543"/>
    <w:rPr>
      <w:rFonts w:cs="Times New Roman"/>
      <w:sz w:val="24"/>
      <w:szCs w:val="24"/>
    </w:rPr>
  </w:style>
  <w:style w:type="paragraph" w:customStyle="1" w:styleId="ConsPlusTitle">
    <w:name w:val="ConsPlusTitle"/>
    <w:uiPriority w:val="99"/>
    <w:rsid w:val="004118E8"/>
    <w:pPr>
      <w:widowControl w:val="0"/>
      <w:autoSpaceDE w:val="0"/>
      <w:autoSpaceDN w:val="0"/>
      <w:adjustRightInd w:val="0"/>
    </w:pPr>
    <w:rPr>
      <w:rFonts w:ascii="Arial" w:hAnsi="Arial" w:cs="Arial"/>
      <w:b/>
      <w:bCs/>
      <w:sz w:val="20"/>
      <w:szCs w:val="20"/>
    </w:rPr>
  </w:style>
  <w:style w:type="paragraph" w:customStyle="1" w:styleId="ConsPlusNonformat">
    <w:name w:val="ConsPlusNonformat"/>
    <w:uiPriority w:val="99"/>
    <w:rsid w:val="006937C4"/>
    <w:pPr>
      <w:widowControl w:val="0"/>
      <w:autoSpaceDE w:val="0"/>
      <w:autoSpaceDN w:val="0"/>
      <w:adjustRightInd w:val="0"/>
    </w:pPr>
    <w:rPr>
      <w:rFonts w:ascii="Courier New" w:hAnsi="Courier New" w:cs="Courier New"/>
      <w:sz w:val="20"/>
      <w:szCs w:val="20"/>
    </w:rPr>
  </w:style>
  <w:style w:type="paragraph" w:styleId="NoteHeading">
    <w:name w:val="Note Heading"/>
    <w:basedOn w:val="Normal"/>
    <w:next w:val="Normal"/>
    <w:link w:val="NoteHeadingChar"/>
    <w:uiPriority w:val="99"/>
    <w:rsid w:val="002C0920"/>
  </w:style>
  <w:style w:type="character" w:customStyle="1" w:styleId="NoteHeadingChar">
    <w:name w:val="Note Heading Char"/>
    <w:basedOn w:val="DefaultParagraphFont"/>
    <w:link w:val="NoteHeading"/>
    <w:uiPriority w:val="99"/>
    <w:locked/>
    <w:rsid w:val="002C0920"/>
    <w:rPr>
      <w:rFonts w:cs="Times New Roman"/>
      <w:sz w:val="24"/>
      <w:szCs w:val="24"/>
    </w:rPr>
  </w:style>
  <w:style w:type="paragraph" w:customStyle="1" w:styleId="FR1">
    <w:name w:val="FR1"/>
    <w:uiPriority w:val="99"/>
    <w:rsid w:val="005F4B46"/>
    <w:pPr>
      <w:widowControl w:val="0"/>
      <w:suppressAutoHyphens/>
      <w:spacing w:before="160" w:line="300" w:lineRule="auto"/>
      <w:jc w:val="center"/>
    </w:pPr>
    <w:rPr>
      <w:rFonts w:ascii="Arial" w:hAnsi="Arial" w:cs="Arial"/>
      <w:sz w:val="16"/>
      <w:szCs w:val="16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642167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21675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2167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2167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2167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2167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2167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2167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2167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kommunarskoe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4294934530</TotalTime>
  <Pages>19</Pages>
  <Words>7114</Words>
  <Characters>-32766</Characters>
  <Application>Microsoft Office Outlook</Application>
  <DocSecurity>0</DocSecurity>
  <Lines>0</Lines>
  <Paragraphs>0</Paragraphs>
  <ScaleCrop>false</ScaleCrop>
  <Company>RUSSIA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УТВЕРЖДАЮ</dc:title>
  <dc:subject/>
  <dc:creator>XP GAME 2007</dc:creator>
  <cp:keywords/>
  <dc:description/>
  <cp:lastModifiedBy>Алексей</cp:lastModifiedBy>
  <cp:revision>12</cp:revision>
  <cp:lastPrinted>2011-12-29T11:34:00Z</cp:lastPrinted>
  <dcterms:created xsi:type="dcterms:W3CDTF">2011-04-01T07:00:00Z</dcterms:created>
  <dcterms:modified xsi:type="dcterms:W3CDTF">2012-02-06T10:24:00Z</dcterms:modified>
</cp:coreProperties>
</file>