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AC1" w:rsidRDefault="002D396B" w:rsidP="00920A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B777D" w:rsidRPr="00711C77" w:rsidRDefault="003B777D" w:rsidP="003B777D">
      <w:pPr>
        <w:jc w:val="center"/>
        <w:rPr>
          <w:b/>
          <w:bCs/>
          <w:sz w:val="28"/>
          <w:szCs w:val="28"/>
        </w:rPr>
      </w:pPr>
    </w:p>
    <w:p w:rsidR="003B777D" w:rsidRPr="006D70EE" w:rsidRDefault="003B777D" w:rsidP="003B777D">
      <w:pPr>
        <w:jc w:val="right"/>
        <w:rPr>
          <w:b/>
        </w:rPr>
      </w:pPr>
      <w:r w:rsidRPr="006D70EE">
        <w:rPr>
          <w:b/>
        </w:rPr>
        <w:t>ПРОЕКТ</w:t>
      </w:r>
    </w:p>
    <w:p w:rsidR="003B777D" w:rsidRPr="006D70EE" w:rsidRDefault="003B777D" w:rsidP="003B777D">
      <w:pPr>
        <w:jc w:val="center"/>
        <w:rPr>
          <w:b/>
        </w:rPr>
      </w:pPr>
      <w:r w:rsidRPr="009E15C3">
        <w:rPr>
          <w:b/>
          <w:noProof/>
        </w:rPr>
        <w:drawing>
          <wp:inline distT="0" distB="0" distL="0" distR="0">
            <wp:extent cx="487045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77D" w:rsidRPr="006D70EE" w:rsidRDefault="003B777D" w:rsidP="003B777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6D70EE">
        <w:rPr>
          <w:b/>
          <w:bCs/>
          <w:sz w:val="32"/>
          <w:szCs w:val="28"/>
        </w:rPr>
        <w:t>РОССИЙСКАЯ ФЕДЕРАЦИЯ</w:t>
      </w:r>
    </w:p>
    <w:p w:rsidR="003B777D" w:rsidRPr="006D70EE" w:rsidRDefault="003B777D" w:rsidP="003B777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6D70EE">
        <w:rPr>
          <w:b/>
          <w:bCs/>
          <w:sz w:val="32"/>
          <w:szCs w:val="28"/>
        </w:rPr>
        <w:t>РОСТОВСКАЯ ОБЛАСТЬ</w:t>
      </w:r>
    </w:p>
    <w:p w:rsidR="003B777D" w:rsidRPr="006D70EE" w:rsidRDefault="003B777D" w:rsidP="003B777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6D70EE">
        <w:rPr>
          <w:b/>
          <w:bCs/>
          <w:sz w:val="32"/>
          <w:szCs w:val="28"/>
        </w:rPr>
        <w:t>ОКТЯБРЬСКИЙ РАЙОН</w:t>
      </w:r>
    </w:p>
    <w:p w:rsidR="003B777D" w:rsidRPr="006D70EE" w:rsidRDefault="003B777D" w:rsidP="003B777D">
      <w:pPr>
        <w:tabs>
          <w:tab w:val="left" w:pos="4400"/>
        </w:tabs>
        <w:rPr>
          <w:b/>
          <w:bCs/>
          <w:sz w:val="16"/>
          <w:szCs w:val="28"/>
        </w:rPr>
      </w:pPr>
    </w:p>
    <w:p w:rsidR="003B777D" w:rsidRPr="006D70EE" w:rsidRDefault="003B777D" w:rsidP="003B777D">
      <w:pPr>
        <w:tabs>
          <w:tab w:val="left" w:pos="2680"/>
        </w:tabs>
        <w:jc w:val="center"/>
        <w:rPr>
          <w:b/>
          <w:bCs/>
          <w:szCs w:val="28"/>
        </w:rPr>
      </w:pPr>
      <w:r w:rsidRPr="006D70EE">
        <w:rPr>
          <w:b/>
          <w:bCs/>
          <w:szCs w:val="28"/>
        </w:rPr>
        <w:t xml:space="preserve">Муниципальное образование «Коммунарское сельское поселение» </w:t>
      </w:r>
    </w:p>
    <w:p w:rsidR="003B777D" w:rsidRPr="006D70EE" w:rsidRDefault="003B777D" w:rsidP="003B777D">
      <w:pPr>
        <w:tabs>
          <w:tab w:val="left" w:pos="2680"/>
        </w:tabs>
        <w:jc w:val="center"/>
        <w:rPr>
          <w:b/>
          <w:bCs/>
          <w:szCs w:val="28"/>
        </w:rPr>
      </w:pPr>
      <w:r w:rsidRPr="006D70EE">
        <w:rPr>
          <w:b/>
          <w:bCs/>
          <w:szCs w:val="28"/>
        </w:rPr>
        <w:t>Администрация Коммунарского сельского поселения</w:t>
      </w:r>
    </w:p>
    <w:p w:rsidR="003B777D" w:rsidRPr="006D70EE" w:rsidRDefault="003B777D" w:rsidP="003B777D">
      <w:pPr>
        <w:tabs>
          <w:tab w:val="left" w:pos="2680"/>
        </w:tabs>
        <w:jc w:val="center"/>
        <w:rPr>
          <w:b/>
          <w:bCs/>
          <w:szCs w:val="28"/>
        </w:rPr>
      </w:pPr>
    </w:p>
    <w:p w:rsidR="003B777D" w:rsidRPr="006D70EE" w:rsidRDefault="003B777D" w:rsidP="003B777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3B777D" w:rsidRDefault="003B777D" w:rsidP="003B777D">
      <w:pPr>
        <w:pStyle w:val="aa"/>
        <w:rPr>
          <w:sz w:val="24"/>
        </w:rPr>
      </w:pPr>
    </w:p>
    <w:p w:rsidR="004B6DBA" w:rsidRDefault="004B6DBA" w:rsidP="00EF150C">
      <w:pPr>
        <w:ind w:left="-284" w:firstLine="284"/>
        <w:rPr>
          <w:b/>
          <w:sz w:val="28"/>
          <w:szCs w:val="28"/>
        </w:rPr>
      </w:pPr>
    </w:p>
    <w:p w:rsidR="003B777D" w:rsidRPr="00920AC1" w:rsidRDefault="003B777D" w:rsidP="00EF150C">
      <w:pPr>
        <w:ind w:left="-284" w:firstLine="284"/>
        <w:rPr>
          <w:b/>
          <w:sz w:val="28"/>
          <w:szCs w:val="28"/>
        </w:rPr>
      </w:pPr>
      <w:bookmarkStart w:id="0" w:name="_GoBack"/>
      <w:bookmarkEnd w:id="0"/>
    </w:p>
    <w:p w:rsidR="00377FD1" w:rsidRPr="001F0C47" w:rsidRDefault="00117C17" w:rsidP="00F50BD9">
      <w:pPr>
        <w:ind w:right="5386"/>
        <w:jc w:val="both"/>
        <w:rPr>
          <w:sz w:val="28"/>
          <w:szCs w:val="28"/>
        </w:rPr>
      </w:pPr>
      <w:r w:rsidRPr="001F0C47">
        <w:rPr>
          <w:sz w:val="28"/>
          <w:szCs w:val="28"/>
        </w:rPr>
        <w:t>«</w:t>
      </w:r>
      <w:r w:rsidR="00FF3E22" w:rsidRPr="001F0C47">
        <w:rPr>
          <w:sz w:val="28"/>
          <w:szCs w:val="28"/>
        </w:rPr>
        <w:t>О</w:t>
      </w:r>
      <w:r w:rsidR="00761E6F" w:rsidRPr="001F0C47">
        <w:rPr>
          <w:sz w:val="28"/>
          <w:szCs w:val="28"/>
        </w:rPr>
        <w:t xml:space="preserve"> принятии на временную                                                                                                                            работу несовершеннолетних                                                                                                                            граждан</w:t>
      </w:r>
      <w:r w:rsidR="00565CB5" w:rsidRPr="001F0C47">
        <w:rPr>
          <w:sz w:val="28"/>
          <w:szCs w:val="28"/>
        </w:rPr>
        <w:t xml:space="preserve"> в возрасте от 14 до 18 лет,</w:t>
      </w:r>
      <w:r w:rsidR="00F06148" w:rsidRPr="001F0C47">
        <w:rPr>
          <w:sz w:val="28"/>
          <w:szCs w:val="28"/>
        </w:rPr>
        <w:t xml:space="preserve"> </w:t>
      </w:r>
      <w:r w:rsidR="001D575F" w:rsidRPr="001F0C47">
        <w:rPr>
          <w:sz w:val="28"/>
          <w:szCs w:val="28"/>
        </w:rPr>
        <w:t>в качестве рабочих</w:t>
      </w:r>
      <w:r w:rsidR="00F50BD9" w:rsidRPr="001F0C47">
        <w:rPr>
          <w:sz w:val="28"/>
          <w:szCs w:val="28"/>
        </w:rPr>
        <w:t xml:space="preserve"> </w:t>
      </w:r>
      <w:r w:rsidR="00DC3A0E" w:rsidRPr="001F0C47">
        <w:rPr>
          <w:sz w:val="28"/>
          <w:szCs w:val="28"/>
        </w:rPr>
        <w:t xml:space="preserve">по </w:t>
      </w:r>
      <w:r w:rsidR="00565CB5" w:rsidRPr="001F0C47">
        <w:rPr>
          <w:sz w:val="28"/>
          <w:szCs w:val="28"/>
        </w:rPr>
        <w:t>благоустройству</w:t>
      </w:r>
      <w:r w:rsidR="00F50BD9" w:rsidRPr="001F0C47">
        <w:rPr>
          <w:sz w:val="28"/>
          <w:szCs w:val="28"/>
        </w:rPr>
        <w:t xml:space="preserve"> населенных пунктов</w:t>
      </w:r>
      <w:r w:rsidRPr="001F0C47">
        <w:rPr>
          <w:sz w:val="28"/>
          <w:szCs w:val="28"/>
        </w:rPr>
        <w:t>»</w:t>
      </w:r>
    </w:p>
    <w:p w:rsidR="00565CB5" w:rsidRPr="00920AC1" w:rsidRDefault="00565CB5" w:rsidP="00F50BD9">
      <w:pPr>
        <w:shd w:val="clear" w:color="auto" w:fill="FFFFFF"/>
        <w:spacing w:before="346" w:line="326" w:lineRule="exact"/>
        <w:ind w:firstLine="709"/>
        <w:jc w:val="both"/>
        <w:rPr>
          <w:color w:val="000000"/>
          <w:spacing w:val="1"/>
          <w:sz w:val="28"/>
          <w:szCs w:val="28"/>
        </w:rPr>
      </w:pPr>
      <w:r w:rsidRPr="00920AC1">
        <w:rPr>
          <w:color w:val="000000"/>
          <w:spacing w:val="1"/>
          <w:sz w:val="28"/>
          <w:szCs w:val="28"/>
        </w:rPr>
        <w:t xml:space="preserve">Руководствуясь ст. 14.1. Федерального закона № 131-ФЗ от </w:t>
      </w:r>
      <w:r w:rsidR="00AF45BC">
        <w:rPr>
          <w:color w:val="000000"/>
          <w:spacing w:val="1"/>
          <w:sz w:val="28"/>
          <w:szCs w:val="28"/>
        </w:rPr>
        <w:t>0</w:t>
      </w:r>
      <w:r w:rsidRPr="00920AC1">
        <w:rPr>
          <w:color w:val="000000"/>
          <w:spacing w:val="1"/>
          <w:sz w:val="28"/>
          <w:szCs w:val="28"/>
          <w:u w:val="single"/>
        </w:rPr>
        <w:t>6.10.2003</w:t>
      </w:r>
      <w:r w:rsidR="001D575F">
        <w:rPr>
          <w:color w:val="000000"/>
          <w:spacing w:val="1"/>
          <w:sz w:val="28"/>
          <w:szCs w:val="28"/>
        </w:rPr>
        <w:t xml:space="preserve"> </w:t>
      </w:r>
      <w:r w:rsidR="00F50BD9">
        <w:rPr>
          <w:color w:val="000000"/>
          <w:spacing w:val="1"/>
          <w:sz w:val="28"/>
          <w:szCs w:val="28"/>
        </w:rPr>
        <w:t xml:space="preserve">     «</w:t>
      </w:r>
      <w:r w:rsidRPr="00920AC1">
        <w:rPr>
          <w:color w:val="000000"/>
          <w:spacing w:val="1"/>
          <w:sz w:val="28"/>
          <w:szCs w:val="28"/>
        </w:rPr>
        <w:t>Об общих принципах организации местного самоуправления в Российской Федерации», ст. 59, 68 Трудового Кодекса Российской Федерации; в соответствии с постановлением Главы Администрации Коммунарского сельского поселе</w:t>
      </w:r>
      <w:r w:rsidR="00F73A53">
        <w:rPr>
          <w:color w:val="000000"/>
          <w:spacing w:val="1"/>
          <w:sz w:val="28"/>
          <w:szCs w:val="28"/>
        </w:rPr>
        <w:t xml:space="preserve">ния № </w:t>
      </w:r>
      <w:r w:rsidR="00BF4E4B">
        <w:rPr>
          <w:color w:val="000000"/>
          <w:spacing w:val="1"/>
          <w:sz w:val="28"/>
          <w:szCs w:val="28"/>
        </w:rPr>
        <w:t>1 от 09</w:t>
      </w:r>
      <w:r w:rsidR="00F73A53">
        <w:rPr>
          <w:color w:val="000000"/>
          <w:spacing w:val="1"/>
          <w:sz w:val="28"/>
          <w:szCs w:val="28"/>
        </w:rPr>
        <w:t>.0</w:t>
      </w:r>
      <w:r w:rsidR="00BF4E4B">
        <w:rPr>
          <w:color w:val="000000"/>
          <w:spacing w:val="1"/>
          <w:sz w:val="28"/>
          <w:szCs w:val="28"/>
        </w:rPr>
        <w:t>1</w:t>
      </w:r>
      <w:r w:rsidR="00F73A53">
        <w:rPr>
          <w:color w:val="000000"/>
          <w:spacing w:val="1"/>
          <w:sz w:val="28"/>
          <w:szCs w:val="28"/>
        </w:rPr>
        <w:t>.202</w:t>
      </w:r>
      <w:r w:rsidR="00AF45BC">
        <w:rPr>
          <w:color w:val="000000"/>
          <w:spacing w:val="1"/>
          <w:sz w:val="28"/>
          <w:szCs w:val="28"/>
        </w:rPr>
        <w:t>5</w:t>
      </w:r>
      <w:r w:rsidR="00F73A53">
        <w:rPr>
          <w:color w:val="000000"/>
          <w:spacing w:val="1"/>
          <w:sz w:val="28"/>
          <w:szCs w:val="28"/>
        </w:rPr>
        <w:t xml:space="preserve"> </w:t>
      </w:r>
      <w:r w:rsidRPr="00920AC1">
        <w:rPr>
          <w:color w:val="000000"/>
          <w:spacing w:val="1"/>
          <w:sz w:val="28"/>
          <w:szCs w:val="28"/>
        </w:rPr>
        <w:t xml:space="preserve">года </w:t>
      </w:r>
      <w:r w:rsidR="00AF45BC">
        <w:rPr>
          <w:color w:val="000000"/>
          <w:spacing w:val="1"/>
          <w:sz w:val="28"/>
          <w:szCs w:val="28"/>
        </w:rPr>
        <w:t>«</w:t>
      </w:r>
      <w:r w:rsidR="00E01ED6" w:rsidRPr="00E01ED6">
        <w:rPr>
          <w:color w:val="000000"/>
          <w:spacing w:val="1"/>
          <w:sz w:val="28"/>
          <w:szCs w:val="28"/>
        </w:rPr>
        <w:t>Об организации временного трудоустройства, несовершеннолетних граждан в возрасте от 14 до 18 лет в свободное от учебы время в Коммун</w:t>
      </w:r>
      <w:r w:rsidR="00AF45BC">
        <w:rPr>
          <w:color w:val="000000"/>
          <w:spacing w:val="1"/>
          <w:sz w:val="28"/>
          <w:szCs w:val="28"/>
        </w:rPr>
        <w:t>арском сельском поселении в 2025</w:t>
      </w:r>
      <w:r w:rsidR="00E01ED6" w:rsidRPr="00E01ED6">
        <w:rPr>
          <w:color w:val="000000"/>
          <w:spacing w:val="1"/>
          <w:sz w:val="28"/>
          <w:szCs w:val="28"/>
        </w:rPr>
        <w:t xml:space="preserve"> году</w:t>
      </w:r>
      <w:r w:rsidRPr="00920AC1">
        <w:rPr>
          <w:color w:val="000000"/>
          <w:spacing w:val="1"/>
          <w:sz w:val="28"/>
          <w:szCs w:val="28"/>
        </w:rPr>
        <w:t>, а так же  на основани</w:t>
      </w:r>
      <w:r w:rsidR="00182ADA">
        <w:rPr>
          <w:color w:val="000000"/>
          <w:spacing w:val="1"/>
          <w:sz w:val="28"/>
          <w:szCs w:val="28"/>
        </w:rPr>
        <w:t xml:space="preserve">и срочного трудового договора, </w:t>
      </w:r>
      <w:r w:rsidR="00AF45BC">
        <w:rPr>
          <w:color w:val="000000"/>
          <w:spacing w:val="1"/>
          <w:sz w:val="28"/>
          <w:szCs w:val="28"/>
        </w:rPr>
        <w:t xml:space="preserve">договора </w:t>
      </w:r>
      <w:r w:rsidRPr="00920AC1">
        <w:rPr>
          <w:color w:val="000000"/>
          <w:spacing w:val="1"/>
          <w:sz w:val="28"/>
          <w:szCs w:val="28"/>
        </w:rPr>
        <w:t>с ГКУ РО «Центра занятости насе</w:t>
      </w:r>
      <w:r w:rsidR="00AD2F46" w:rsidRPr="00920AC1">
        <w:rPr>
          <w:color w:val="000000"/>
          <w:spacing w:val="1"/>
          <w:sz w:val="28"/>
          <w:szCs w:val="28"/>
        </w:rPr>
        <w:t>ления  города Новочерка</w:t>
      </w:r>
      <w:r w:rsidR="009F7BFB" w:rsidRPr="00920AC1">
        <w:rPr>
          <w:color w:val="000000"/>
          <w:spacing w:val="1"/>
          <w:sz w:val="28"/>
          <w:szCs w:val="28"/>
        </w:rPr>
        <w:t>сска</w:t>
      </w:r>
      <w:r w:rsidR="009F7BFB" w:rsidRPr="00C36725">
        <w:rPr>
          <w:color w:val="000000"/>
          <w:spacing w:val="1"/>
          <w:sz w:val="28"/>
          <w:szCs w:val="28"/>
        </w:rPr>
        <w:t xml:space="preserve">»  </w:t>
      </w:r>
      <w:r w:rsidR="009F7BFB" w:rsidRPr="0052518D">
        <w:rPr>
          <w:color w:val="000000"/>
          <w:spacing w:val="1"/>
          <w:sz w:val="28"/>
          <w:szCs w:val="28"/>
        </w:rPr>
        <w:t>№</w:t>
      </w:r>
      <w:r w:rsidR="00410C52" w:rsidRPr="0052518D">
        <w:rPr>
          <w:color w:val="000000"/>
          <w:spacing w:val="1"/>
          <w:sz w:val="28"/>
          <w:szCs w:val="28"/>
        </w:rPr>
        <w:t xml:space="preserve"> </w:t>
      </w:r>
      <w:r w:rsidR="0052518D">
        <w:rPr>
          <w:color w:val="000000"/>
          <w:spacing w:val="1"/>
          <w:sz w:val="28"/>
          <w:szCs w:val="28"/>
        </w:rPr>
        <w:t>33</w:t>
      </w:r>
      <w:r w:rsidR="009F7BFB" w:rsidRPr="0052518D">
        <w:rPr>
          <w:color w:val="000000"/>
          <w:spacing w:val="1"/>
          <w:sz w:val="28"/>
          <w:szCs w:val="28"/>
        </w:rPr>
        <w:t xml:space="preserve"> от </w:t>
      </w:r>
      <w:r w:rsidR="0052518D">
        <w:rPr>
          <w:color w:val="000000"/>
          <w:spacing w:val="1"/>
          <w:sz w:val="28"/>
          <w:szCs w:val="28"/>
        </w:rPr>
        <w:t>15</w:t>
      </w:r>
      <w:r w:rsidR="00F73A53" w:rsidRPr="0052518D">
        <w:rPr>
          <w:color w:val="000000"/>
          <w:spacing w:val="1"/>
          <w:sz w:val="28"/>
          <w:szCs w:val="28"/>
        </w:rPr>
        <w:t>.0</w:t>
      </w:r>
      <w:r w:rsidR="00310053" w:rsidRPr="0052518D">
        <w:rPr>
          <w:color w:val="000000"/>
          <w:spacing w:val="1"/>
          <w:sz w:val="28"/>
          <w:szCs w:val="28"/>
        </w:rPr>
        <w:t>5</w:t>
      </w:r>
      <w:r w:rsidR="009F7BFB" w:rsidRPr="0052518D">
        <w:rPr>
          <w:color w:val="000000"/>
          <w:spacing w:val="1"/>
          <w:sz w:val="28"/>
          <w:szCs w:val="28"/>
        </w:rPr>
        <w:t>.</w:t>
      </w:r>
      <w:r w:rsidR="00F73A53" w:rsidRPr="0052518D">
        <w:rPr>
          <w:color w:val="000000"/>
          <w:spacing w:val="1"/>
          <w:sz w:val="28"/>
          <w:szCs w:val="28"/>
        </w:rPr>
        <w:t>202</w:t>
      </w:r>
      <w:r w:rsidR="0052518D">
        <w:rPr>
          <w:color w:val="000000"/>
          <w:spacing w:val="1"/>
          <w:sz w:val="28"/>
          <w:szCs w:val="28"/>
        </w:rPr>
        <w:t>5</w:t>
      </w:r>
      <w:r w:rsidR="00AD2F46" w:rsidRPr="0052518D">
        <w:rPr>
          <w:color w:val="000000"/>
          <w:spacing w:val="1"/>
          <w:sz w:val="28"/>
          <w:szCs w:val="28"/>
        </w:rPr>
        <w:t>г</w:t>
      </w:r>
      <w:r w:rsidR="00DA06B4" w:rsidRPr="00C36725">
        <w:rPr>
          <w:color w:val="000000"/>
          <w:spacing w:val="1"/>
          <w:sz w:val="28"/>
          <w:szCs w:val="28"/>
        </w:rPr>
        <w:t xml:space="preserve"> </w:t>
      </w:r>
      <w:r w:rsidR="00AF45BC" w:rsidRPr="00AF45BC">
        <w:rPr>
          <w:color w:val="000000"/>
          <w:spacing w:val="1"/>
          <w:sz w:val="28"/>
          <w:szCs w:val="28"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F06148" w:rsidRPr="00920AC1">
        <w:rPr>
          <w:color w:val="000000"/>
          <w:spacing w:val="1"/>
          <w:sz w:val="28"/>
          <w:szCs w:val="28"/>
        </w:rPr>
        <w:t>.</w:t>
      </w:r>
      <w:r w:rsidR="00AF45BC">
        <w:rPr>
          <w:color w:val="000000"/>
          <w:spacing w:val="1"/>
          <w:sz w:val="28"/>
          <w:szCs w:val="28"/>
        </w:rPr>
        <w:t xml:space="preserve"> </w:t>
      </w:r>
    </w:p>
    <w:p w:rsidR="0086020F" w:rsidRPr="00920AC1" w:rsidRDefault="0086020F" w:rsidP="00F50BD9">
      <w:pPr>
        <w:ind w:firstLine="709"/>
        <w:rPr>
          <w:sz w:val="28"/>
          <w:szCs w:val="28"/>
        </w:rPr>
      </w:pPr>
    </w:p>
    <w:p w:rsidR="000B7338" w:rsidRPr="00920AC1" w:rsidRDefault="000B7338" w:rsidP="00F50BD9">
      <w:pPr>
        <w:ind w:firstLine="709"/>
        <w:jc w:val="both"/>
        <w:rPr>
          <w:sz w:val="28"/>
          <w:szCs w:val="28"/>
        </w:rPr>
      </w:pPr>
      <w:r w:rsidRPr="00920AC1">
        <w:rPr>
          <w:sz w:val="28"/>
          <w:szCs w:val="28"/>
        </w:rPr>
        <w:t>1.</w:t>
      </w:r>
      <w:r w:rsidR="00A3760E" w:rsidRPr="00920AC1">
        <w:rPr>
          <w:b/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 xml:space="preserve">Принять на временную работу в качестве рабочих </w:t>
      </w:r>
      <w:r w:rsidR="001D575F">
        <w:rPr>
          <w:sz w:val="28"/>
          <w:szCs w:val="28"/>
        </w:rPr>
        <w:t>по благоустройству</w:t>
      </w:r>
      <w:r w:rsidR="00A3760E" w:rsidRPr="00920AC1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>населенных пунктов</w:t>
      </w:r>
      <w:r w:rsidR="00520103" w:rsidRPr="00920AC1">
        <w:rPr>
          <w:sz w:val="28"/>
          <w:szCs w:val="28"/>
        </w:rPr>
        <w:t xml:space="preserve"> К</w:t>
      </w:r>
      <w:r w:rsidR="00A3760E" w:rsidRPr="00920AC1">
        <w:rPr>
          <w:sz w:val="28"/>
          <w:szCs w:val="28"/>
        </w:rPr>
        <w:t>оммунарского сельского поселения несовершеннолетних граждан в количе</w:t>
      </w:r>
      <w:r w:rsidR="00520103" w:rsidRPr="00920AC1">
        <w:rPr>
          <w:sz w:val="28"/>
          <w:szCs w:val="28"/>
        </w:rPr>
        <w:t xml:space="preserve">стве 6-ти </w:t>
      </w:r>
      <w:r w:rsidR="00F73A53">
        <w:rPr>
          <w:sz w:val="28"/>
          <w:szCs w:val="28"/>
        </w:rPr>
        <w:t xml:space="preserve">человек на период с </w:t>
      </w:r>
      <w:r w:rsidR="00AF45BC">
        <w:rPr>
          <w:sz w:val="28"/>
          <w:szCs w:val="28"/>
        </w:rPr>
        <w:t>21</w:t>
      </w:r>
      <w:r w:rsidR="00DC3A0E">
        <w:rPr>
          <w:sz w:val="28"/>
          <w:szCs w:val="28"/>
        </w:rPr>
        <w:t xml:space="preserve"> по </w:t>
      </w:r>
      <w:r w:rsidR="00AF45BC">
        <w:rPr>
          <w:sz w:val="28"/>
          <w:szCs w:val="28"/>
        </w:rPr>
        <w:t>30</w:t>
      </w:r>
      <w:r w:rsidR="00DC3A0E">
        <w:rPr>
          <w:sz w:val="28"/>
          <w:szCs w:val="28"/>
        </w:rPr>
        <w:t xml:space="preserve"> </w:t>
      </w:r>
      <w:r w:rsidR="001D575F">
        <w:rPr>
          <w:sz w:val="28"/>
          <w:szCs w:val="28"/>
        </w:rPr>
        <w:t>мая</w:t>
      </w:r>
      <w:r w:rsidR="00410C52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202</w:t>
      </w:r>
      <w:r w:rsidR="00AF45BC">
        <w:rPr>
          <w:sz w:val="28"/>
          <w:szCs w:val="28"/>
        </w:rPr>
        <w:t>5</w:t>
      </w:r>
      <w:r w:rsidR="003A2A11">
        <w:rPr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>года в следующем составе:</w:t>
      </w:r>
    </w:p>
    <w:p w:rsidR="000B7338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1.</w:t>
      </w:r>
      <w:r w:rsidR="00F136EF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>Черкесов Сергей Дмитриевич</w:t>
      </w:r>
      <w:r w:rsidR="00F73A53">
        <w:rPr>
          <w:sz w:val="28"/>
          <w:szCs w:val="28"/>
        </w:rPr>
        <w:t xml:space="preserve"> – срочный трудовой договор №</w:t>
      </w:r>
      <w:r w:rsidR="00310053">
        <w:rPr>
          <w:sz w:val="28"/>
          <w:szCs w:val="28"/>
        </w:rPr>
        <w:t xml:space="preserve">1 </w:t>
      </w:r>
      <w:r w:rsidR="00F73A53">
        <w:rPr>
          <w:sz w:val="28"/>
          <w:szCs w:val="28"/>
        </w:rPr>
        <w:t xml:space="preserve">от </w:t>
      </w:r>
      <w:r w:rsidR="00AF45BC">
        <w:rPr>
          <w:sz w:val="28"/>
          <w:szCs w:val="28"/>
        </w:rPr>
        <w:t>21</w:t>
      </w:r>
      <w:r w:rsidR="00F73A53">
        <w:rPr>
          <w:sz w:val="28"/>
          <w:szCs w:val="28"/>
        </w:rPr>
        <w:t>.0</w:t>
      </w:r>
      <w:r w:rsidR="00310053">
        <w:rPr>
          <w:sz w:val="28"/>
          <w:szCs w:val="28"/>
        </w:rPr>
        <w:t>5</w:t>
      </w:r>
      <w:r w:rsidR="00F73A53">
        <w:rPr>
          <w:sz w:val="28"/>
          <w:szCs w:val="28"/>
        </w:rPr>
        <w:t>.20</w:t>
      </w:r>
      <w:r w:rsidR="00410C52">
        <w:rPr>
          <w:sz w:val="28"/>
          <w:szCs w:val="28"/>
        </w:rPr>
        <w:t>2</w:t>
      </w:r>
      <w:r w:rsidR="00AF45BC">
        <w:rPr>
          <w:sz w:val="28"/>
          <w:szCs w:val="28"/>
        </w:rPr>
        <w:t>5</w:t>
      </w:r>
      <w:r w:rsidRPr="00920AC1">
        <w:rPr>
          <w:sz w:val="28"/>
          <w:szCs w:val="28"/>
        </w:rPr>
        <w:t>г</w:t>
      </w:r>
    </w:p>
    <w:p w:rsidR="00310053" w:rsidRPr="00310053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 xml:space="preserve">2. </w:t>
      </w:r>
      <w:r w:rsidR="00310053">
        <w:rPr>
          <w:sz w:val="28"/>
          <w:szCs w:val="28"/>
        </w:rPr>
        <w:t>Щукина Кристина Игоревна</w:t>
      </w:r>
      <w:r w:rsidR="00410C52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– срочный трудовой договор №</w:t>
      </w:r>
      <w:r w:rsidR="00310053">
        <w:rPr>
          <w:sz w:val="28"/>
          <w:szCs w:val="28"/>
        </w:rPr>
        <w:t>2</w:t>
      </w:r>
      <w:r w:rsidRPr="00920AC1">
        <w:rPr>
          <w:sz w:val="28"/>
          <w:szCs w:val="28"/>
        </w:rPr>
        <w:t xml:space="preserve"> </w:t>
      </w:r>
      <w:r w:rsidR="00310053" w:rsidRPr="00310053">
        <w:rPr>
          <w:sz w:val="28"/>
          <w:szCs w:val="28"/>
        </w:rPr>
        <w:t xml:space="preserve">от </w:t>
      </w:r>
      <w:r w:rsidR="00AF45BC" w:rsidRPr="00AF45BC">
        <w:rPr>
          <w:sz w:val="28"/>
          <w:szCs w:val="28"/>
        </w:rPr>
        <w:t>21.05.2025г</w:t>
      </w:r>
    </w:p>
    <w:p w:rsidR="00310053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3.</w:t>
      </w:r>
      <w:r w:rsidR="00F61FF1" w:rsidRPr="00F61FF1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 xml:space="preserve">Аракелян Гаяне Кареновна </w:t>
      </w:r>
      <w:r w:rsidR="00310053">
        <w:rPr>
          <w:sz w:val="28"/>
          <w:szCs w:val="28"/>
        </w:rPr>
        <w:t>-</w:t>
      </w:r>
      <w:r w:rsidR="00AF45BC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срочный трудовой договор </w:t>
      </w:r>
      <w:r w:rsidR="00F73A53">
        <w:rPr>
          <w:sz w:val="28"/>
          <w:szCs w:val="28"/>
        </w:rPr>
        <w:t>№</w:t>
      </w:r>
      <w:r w:rsidR="00310053">
        <w:rPr>
          <w:sz w:val="28"/>
          <w:szCs w:val="28"/>
        </w:rPr>
        <w:t xml:space="preserve">3 от </w:t>
      </w:r>
      <w:r w:rsidR="00AF45BC" w:rsidRPr="00AF45BC">
        <w:rPr>
          <w:sz w:val="28"/>
          <w:szCs w:val="28"/>
        </w:rPr>
        <w:t>21.05.2025г</w:t>
      </w:r>
    </w:p>
    <w:p w:rsidR="003474E9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4.</w:t>
      </w:r>
      <w:r w:rsidR="00F136EF">
        <w:rPr>
          <w:sz w:val="28"/>
          <w:szCs w:val="28"/>
        </w:rPr>
        <w:t xml:space="preserve"> </w:t>
      </w:r>
      <w:r w:rsidR="00AF45BC" w:rsidRPr="00AF45BC">
        <w:rPr>
          <w:sz w:val="28"/>
          <w:szCs w:val="28"/>
        </w:rPr>
        <w:t>Безверхова Татьяна Александровна</w:t>
      </w:r>
      <w:r w:rsidR="00F06148" w:rsidRPr="00920AC1">
        <w:rPr>
          <w:sz w:val="28"/>
          <w:szCs w:val="28"/>
        </w:rPr>
        <w:t xml:space="preserve"> – срочный </w:t>
      </w:r>
      <w:r w:rsidR="00F73A53">
        <w:rPr>
          <w:sz w:val="28"/>
          <w:szCs w:val="28"/>
        </w:rPr>
        <w:t>трудовой договор №</w:t>
      </w:r>
      <w:r w:rsidR="00310053">
        <w:rPr>
          <w:sz w:val="28"/>
          <w:szCs w:val="28"/>
        </w:rPr>
        <w:t>4</w:t>
      </w:r>
      <w:r w:rsidR="00C36725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от </w:t>
      </w:r>
      <w:r w:rsidR="00AF45BC" w:rsidRPr="00AF45BC">
        <w:rPr>
          <w:sz w:val="28"/>
          <w:szCs w:val="28"/>
        </w:rPr>
        <w:t>21.05.2025г</w:t>
      </w:r>
    </w:p>
    <w:p w:rsidR="00310053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lastRenderedPageBreak/>
        <w:t>5.</w:t>
      </w:r>
      <w:r w:rsidR="00F73A53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>Ивченко Кирилл Алексеевич</w:t>
      </w:r>
      <w:r w:rsidR="00310053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- срочный трудовой договор №</w:t>
      </w:r>
      <w:r w:rsidR="00310053">
        <w:rPr>
          <w:sz w:val="28"/>
          <w:szCs w:val="28"/>
        </w:rPr>
        <w:t>5</w:t>
      </w:r>
      <w:r w:rsidRPr="00920AC1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от </w:t>
      </w:r>
      <w:r w:rsidR="00AF45BC" w:rsidRPr="00AF45BC">
        <w:rPr>
          <w:sz w:val="28"/>
          <w:szCs w:val="28"/>
        </w:rPr>
        <w:t>21.05.2025г</w:t>
      </w:r>
    </w:p>
    <w:p w:rsidR="00182ADA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6.</w:t>
      </w:r>
      <w:r w:rsidR="00D31C64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>Шелемякина Александра Ивановна</w:t>
      </w:r>
      <w:r w:rsidR="00F73A53">
        <w:rPr>
          <w:sz w:val="28"/>
          <w:szCs w:val="28"/>
        </w:rPr>
        <w:t xml:space="preserve"> – срочный трудовой договор №</w:t>
      </w:r>
      <w:r w:rsidR="00310053">
        <w:rPr>
          <w:sz w:val="28"/>
          <w:szCs w:val="28"/>
        </w:rPr>
        <w:t xml:space="preserve">6 от </w:t>
      </w:r>
      <w:r w:rsidR="00AF45BC" w:rsidRPr="00AF45BC">
        <w:rPr>
          <w:sz w:val="28"/>
          <w:szCs w:val="28"/>
        </w:rPr>
        <w:t>21.05.2025г</w:t>
      </w:r>
    </w:p>
    <w:p w:rsidR="00E315F7" w:rsidRDefault="00E315F7" w:rsidP="00F50BD9">
      <w:pPr>
        <w:tabs>
          <w:tab w:val="left" w:pos="8789"/>
        </w:tabs>
        <w:ind w:firstLine="709"/>
        <w:jc w:val="both"/>
        <w:rPr>
          <w:sz w:val="28"/>
          <w:szCs w:val="28"/>
        </w:rPr>
      </w:pPr>
    </w:p>
    <w:p w:rsidR="00A3760E" w:rsidRPr="00920AC1" w:rsidRDefault="00520103" w:rsidP="00F50BD9">
      <w:pPr>
        <w:ind w:firstLine="709"/>
        <w:jc w:val="both"/>
        <w:rPr>
          <w:sz w:val="28"/>
          <w:szCs w:val="28"/>
        </w:rPr>
      </w:pPr>
      <w:r w:rsidRPr="00920AC1">
        <w:rPr>
          <w:sz w:val="28"/>
          <w:szCs w:val="28"/>
        </w:rPr>
        <w:t>2.</w:t>
      </w:r>
      <w:r w:rsidR="000B7338" w:rsidRPr="00920AC1">
        <w:rPr>
          <w:sz w:val="28"/>
          <w:szCs w:val="28"/>
        </w:rPr>
        <w:t xml:space="preserve"> </w:t>
      </w:r>
      <w:r w:rsidRPr="00920AC1">
        <w:rPr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 xml:space="preserve">Контроль </w:t>
      </w:r>
      <w:r w:rsidR="00410C52">
        <w:rPr>
          <w:sz w:val="28"/>
          <w:szCs w:val="28"/>
        </w:rPr>
        <w:t>по</w:t>
      </w:r>
      <w:r w:rsidR="00A3760E" w:rsidRPr="00920AC1">
        <w:rPr>
          <w:sz w:val="28"/>
          <w:szCs w:val="28"/>
        </w:rPr>
        <w:t xml:space="preserve"> исполнени</w:t>
      </w:r>
      <w:r w:rsidR="00410C52">
        <w:rPr>
          <w:sz w:val="28"/>
          <w:szCs w:val="28"/>
        </w:rPr>
        <w:t>ю</w:t>
      </w:r>
      <w:r w:rsidR="00A3760E" w:rsidRPr="00920AC1">
        <w:rPr>
          <w:sz w:val="28"/>
          <w:szCs w:val="28"/>
        </w:rPr>
        <w:t xml:space="preserve"> настоящего распоряжения возложить на</w:t>
      </w:r>
      <w:r w:rsidR="0089651B" w:rsidRPr="00920AC1">
        <w:rPr>
          <w:sz w:val="28"/>
          <w:szCs w:val="28"/>
        </w:rPr>
        <w:t xml:space="preserve"> старшего инспектора</w:t>
      </w:r>
      <w:r w:rsidR="00E315F7">
        <w:rPr>
          <w:sz w:val="28"/>
          <w:szCs w:val="28"/>
        </w:rPr>
        <w:t xml:space="preserve"> </w:t>
      </w:r>
      <w:r w:rsidR="0089651B" w:rsidRPr="00920AC1">
        <w:rPr>
          <w:sz w:val="28"/>
          <w:szCs w:val="28"/>
        </w:rPr>
        <w:t>по делам молодежи, культуре и спорту</w:t>
      </w:r>
      <w:r w:rsidRPr="00920AC1">
        <w:rPr>
          <w:sz w:val="28"/>
          <w:szCs w:val="28"/>
        </w:rPr>
        <w:t xml:space="preserve"> А</w:t>
      </w:r>
      <w:r w:rsidR="00A3760E" w:rsidRPr="00920AC1">
        <w:rPr>
          <w:sz w:val="28"/>
          <w:szCs w:val="28"/>
        </w:rPr>
        <w:t>дминистрации Коммунарского сельского поселе</w:t>
      </w:r>
      <w:r w:rsidR="0089651B" w:rsidRPr="00920AC1">
        <w:rPr>
          <w:sz w:val="28"/>
          <w:szCs w:val="28"/>
        </w:rPr>
        <w:t xml:space="preserve">ния </w:t>
      </w:r>
      <w:r w:rsidR="00310053">
        <w:rPr>
          <w:sz w:val="28"/>
          <w:szCs w:val="28"/>
        </w:rPr>
        <w:t>Щепелеву Елену Евгеньевну.</w:t>
      </w:r>
    </w:p>
    <w:p w:rsidR="00E315F7" w:rsidRDefault="00E315F7" w:rsidP="00310053">
      <w:pPr>
        <w:rPr>
          <w:sz w:val="28"/>
          <w:szCs w:val="28"/>
        </w:rPr>
      </w:pPr>
    </w:p>
    <w:p w:rsidR="00F50BD9" w:rsidRDefault="00F50BD9" w:rsidP="00310053">
      <w:pPr>
        <w:rPr>
          <w:b/>
          <w:sz w:val="28"/>
          <w:szCs w:val="28"/>
        </w:rPr>
      </w:pPr>
    </w:p>
    <w:p w:rsidR="00E315F7" w:rsidRPr="001F0C47" w:rsidRDefault="00410C52" w:rsidP="00310053">
      <w:pPr>
        <w:rPr>
          <w:sz w:val="28"/>
          <w:szCs w:val="28"/>
        </w:rPr>
      </w:pPr>
      <w:r w:rsidRPr="001F0C47">
        <w:rPr>
          <w:sz w:val="28"/>
          <w:szCs w:val="28"/>
        </w:rPr>
        <w:t>Глав</w:t>
      </w:r>
      <w:r w:rsidR="00310053" w:rsidRPr="001F0C47">
        <w:rPr>
          <w:sz w:val="28"/>
          <w:szCs w:val="28"/>
        </w:rPr>
        <w:t>а</w:t>
      </w:r>
      <w:r w:rsidRPr="001F0C47">
        <w:rPr>
          <w:sz w:val="28"/>
          <w:szCs w:val="28"/>
        </w:rPr>
        <w:t xml:space="preserve"> Администрации</w:t>
      </w:r>
      <w:r w:rsidR="00655252" w:rsidRPr="001F0C47">
        <w:rPr>
          <w:sz w:val="28"/>
          <w:szCs w:val="28"/>
        </w:rPr>
        <w:t xml:space="preserve"> </w:t>
      </w:r>
    </w:p>
    <w:p w:rsidR="00F06148" w:rsidRPr="001F0C47" w:rsidRDefault="008E026A" w:rsidP="00310053">
      <w:pPr>
        <w:rPr>
          <w:sz w:val="28"/>
          <w:szCs w:val="28"/>
        </w:rPr>
      </w:pPr>
      <w:r w:rsidRPr="001F0C47">
        <w:rPr>
          <w:sz w:val="28"/>
          <w:szCs w:val="28"/>
        </w:rPr>
        <w:t>Коммунарского</w:t>
      </w:r>
      <w:r w:rsidR="00920AC1" w:rsidRPr="001F0C47">
        <w:rPr>
          <w:sz w:val="28"/>
          <w:szCs w:val="28"/>
        </w:rPr>
        <w:t xml:space="preserve">                               </w:t>
      </w:r>
      <w:r w:rsidR="00F06148" w:rsidRPr="001F0C47">
        <w:rPr>
          <w:sz w:val="28"/>
          <w:szCs w:val="28"/>
        </w:rPr>
        <w:t xml:space="preserve"> </w:t>
      </w:r>
      <w:r w:rsidR="00E315F7" w:rsidRPr="001F0C47">
        <w:rPr>
          <w:sz w:val="28"/>
          <w:szCs w:val="28"/>
        </w:rPr>
        <w:t xml:space="preserve">          </w:t>
      </w:r>
      <w:r w:rsidR="00F61FF1" w:rsidRPr="001F0C47">
        <w:rPr>
          <w:sz w:val="28"/>
          <w:szCs w:val="28"/>
        </w:rPr>
        <w:t xml:space="preserve">                           </w:t>
      </w:r>
      <w:r w:rsidR="00310053" w:rsidRPr="001F0C47">
        <w:rPr>
          <w:sz w:val="28"/>
          <w:szCs w:val="28"/>
        </w:rPr>
        <w:t>О.В. Безрукавая</w:t>
      </w:r>
    </w:p>
    <w:p w:rsidR="00F06148" w:rsidRPr="001F0C47" w:rsidRDefault="00655252" w:rsidP="00310053">
      <w:pPr>
        <w:rPr>
          <w:sz w:val="28"/>
          <w:szCs w:val="28"/>
        </w:rPr>
      </w:pPr>
      <w:r w:rsidRPr="001F0C47">
        <w:rPr>
          <w:sz w:val="28"/>
          <w:szCs w:val="28"/>
        </w:rPr>
        <w:t>сельского поселения</w:t>
      </w:r>
      <w:r w:rsidR="00F06148" w:rsidRPr="001F0C47">
        <w:rPr>
          <w:sz w:val="28"/>
          <w:szCs w:val="28"/>
        </w:rPr>
        <w:t xml:space="preserve">                                                          </w:t>
      </w:r>
      <w:r w:rsidR="00920AC1" w:rsidRPr="001F0C47">
        <w:rPr>
          <w:sz w:val="28"/>
          <w:szCs w:val="28"/>
        </w:rPr>
        <w:t xml:space="preserve">                              </w:t>
      </w:r>
    </w:p>
    <w:p w:rsidR="00361EF5" w:rsidRDefault="008E026A" w:rsidP="00082192">
      <w:pPr>
        <w:rPr>
          <w:b/>
          <w:sz w:val="24"/>
          <w:szCs w:val="24"/>
        </w:rPr>
      </w:pPr>
      <w:r w:rsidRPr="00390BC6">
        <w:rPr>
          <w:b/>
          <w:sz w:val="24"/>
          <w:szCs w:val="24"/>
        </w:rPr>
        <w:t xml:space="preserve">                                       </w:t>
      </w:r>
      <w:r w:rsidR="00CB04A9">
        <w:rPr>
          <w:b/>
          <w:sz w:val="24"/>
          <w:szCs w:val="24"/>
        </w:rPr>
        <w:t xml:space="preserve">                                 </w:t>
      </w:r>
      <w:r w:rsidRPr="00390BC6">
        <w:rPr>
          <w:b/>
          <w:sz w:val="24"/>
          <w:szCs w:val="24"/>
        </w:rPr>
        <w:t xml:space="preserve"> </w:t>
      </w:r>
      <w:r w:rsidR="004E089E">
        <w:rPr>
          <w:b/>
          <w:sz w:val="24"/>
          <w:szCs w:val="24"/>
        </w:rPr>
        <w:t xml:space="preserve">   </w:t>
      </w:r>
      <w:r w:rsidR="00082192">
        <w:rPr>
          <w:b/>
          <w:sz w:val="24"/>
          <w:szCs w:val="24"/>
        </w:rPr>
        <w:t xml:space="preserve">                </w:t>
      </w:r>
    </w:p>
    <w:p w:rsidR="00EF150C" w:rsidRDefault="00EF150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EF150C" w:rsidRDefault="00EF150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E227FC" w:rsidRDefault="00E227FC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С распоряжением ознакомлен(а):</w:t>
      </w:r>
    </w:p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577"/>
        <w:gridCol w:w="1542"/>
      </w:tblGrid>
      <w:tr w:rsidR="00E227FC" w:rsidRPr="00C82B26" w:rsidTr="00F46CAF">
        <w:trPr>
          <w:trHeight w:val="549"/>
        </w:trPr>
        <w:tc>
          <w:tcPr>
            <w:tcW w:w="594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№ п/п</w:t>
            </w:r>
          </w:p>
        </w:tc>
        <w:tc>
          <w:tcPr>
            <w:tcW w:w="7711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Ф.И.О. работника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Роспись</w:t>
            </w: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1606F1">
            <w:pPr>
              <w:snapToGrid w:val="0"/>
              <w:rPr>
                <w:sz w:val="28"/>
                <w:szCs w:val="28"/>
              </w:rPr>
            </w:pPr>
          </w:p>
          <w:p w:rsidR="00E227FC" w:rsidRPr="00920AC1" w:rsidRDefault="00310053" w:rsidP="001606F1">
            <w:pPr>
              <w:snapToGrid w:val="0"/>
              <w:rPr>
                <w:sz w:val="28"/>
                <w:szCs w:val="28"/>
              </w:rPr>
            </w:pPr>
            <w:r w:rsidRPr="00310053">
              <w:rPr>
                <w:sz w:val="28"/>
                <w:szCs w:val="28"/>
              </w:rPr>
              <w:t>Черкесов Сергей Дмитриевич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E0047B">
            <w:pPr>
              <w:snapToGrid w:val="0"/>
              <w:rPr>
                <w:sz w:val="28"/>
                <w:szCs w:val="28"/>
              </w:rPr>
            </w:pPr>
          </w:p>
          <w:p w:rsidR="007467EE" w:rsidRPr="00C36725" w:rsidRDefault="00310053" w:rsidP="00E0047B">
            <w:pPr>
              <w:snapToGrid w:val="0"/>
            </w:pPr>
            <w:r w:rsidRPr="00310053">
              <w:rPr>
                <w:sz w:val="28"/>
                <w:szCs w:val="28"/>
              </w:rPr>
              <w:t>Щукина Кристина Игоревна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0047B" w:rsidRDefault="00E0047B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Аракелян Гаяне Кареновна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F46CAF" w:rsidRPr="00F46CAF" w:rsidRDefault="00F46CAF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Безверхова Татьяна Алексеевна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F46CAF" w:rsidRPr="00F46CAF" w:rsidRDefault="00F46CAF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Ивченко Кирилл Алексеевич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73A53">
        <w:trPr>
          <w:trHeight w:val="391"/>
        </w:trPr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E0047B">
            <w:pPr>
              <w:snapToGrid w:val="0"/>
              <w:rPr>
                <w:sz w:val="28"/>
                <w:szCs w:val="28"/>
              </w:rPr>
            </w:pPr>
          </w:p>
          <w:p w:rsidR="00C36725" w:rsidRPr="00F46CAF" w:rsidRDefault="002E49F0" w:rsidP="00E0047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Шелемякина Александра Ивановна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</w:tbl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sz w:val="28"/>
          <w:szCs w:val="28"/>
        </w:rPr>
      </w:pPr>
    </w:p>
    <w:p w:rsidR="007B1BF8" w:rsidRPr="00390BC6" w:rsidRDefault="007B1BF8" w:rsidP="00082192">
      <w:pPr>
        <w:rPr>
          <w:b/>
          <w:sz w:val="24"/>
          <w:szCs w:val="24"/>
        </w:rPr>
      </w:pPr>
    </w:p>
    <w:sectPr w:rsidR="007B1BF8" w:rsidRPr="00390BC6" w:rsidSect="00F50BD9">
      <w:headerReference w:type="even" r:id="rId9"/>
      <w:pgSz w:w="11907" w:h="16840" w:code="9"/>
      <w:pgMar w:top="709" w:right="709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657" w:rsidRDefault="000E3657">
      <w:r>
        <w:separator/>
      </w:r>
    </w:p>
  </w:endnote>
  <w:endnote w:type="continuationSeparator" w:id="0">
    <w:p w:rsidR="000E3657" w:rsidRDefault="000E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657" w:rsidRDefault="000E3657">
      <w:r>
        <w:separator/>
      </w:r>
    </w:p>
  </w:footnote>
  <w:footnote w:type="continuationSeparator" w:id="0">
    <w:p w:rsidR="000E3657" w:rsidRDefault="000E3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2E0" w:rsidRDefault="003F45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432E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32E0">
      <w:rPr>
        <w:rStyle w:val="a4"/>
        <w:noProof/>
      </w:rPr>
      <w:t>4</w:t>
    </w:r>
    <w:r>
      <w:rPr>
        <w:rStyle w:val="a4"/>
      </w:rPr>
      <w:fldChar w:fldCharType="end"/>
    </w:r>
  </w:p>
  <w:p w:rsidR="00C432E0" w:rsidRDefault="00C432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0E54"/>
    <w:multiLevelType w:val="hybridMultilevel"/>
    <w:tmpl w:val="59B0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0261C"/>
    <w:multiLevelType w:val="singleLevel"/>
    <w:tmpl w:val="0FEAF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D01094"/>
    <w:multiLevelType w:val="multilevel"/>
    <w:tmpl w:val="7214E40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8960FCD"/>
    <w:multiLevelType w:val="hybridMultilevel"/>
    <w:tmpl w:val="DC648F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C0D5E"/>
    <w:multiLevelType w:val="multilevel"/>
    <w:tmpl w:val="41921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AF348D1"/>
    <w:multiLevelType w:val="singleLevel"/>
    <w:tmpl w:val="9474C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</w:abstractNum>
  <w:abstractNum w:abstractNumId="6" w15:restartNumberingAfterBreak="0">
    <w:nsid w:val="0BCA679A"/>
    <w:multiLevelType w:val="multilevel"/>
    <w:tmpl w:val="7F289A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0C2C1A91"/>
    <w:multiLevelType w:val="hybridMultilevel"/>
    <w:tmpl w:val="E5D0DF88"/>
    <w:lvl w:ilvl="0" w:tplc="21A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1A780B"/>
    <w:multiLevelType w:val="multilevel"/>
    <w:tmpl w:val="2EFE0B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11017D24"/>
    <w:multiLevelType w:val="hybridMultilevel"/>
    <w:tmpl w:val="A6521D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795"/>
    <w:multiLevelType w:val="multilevel"/>
    <w:tmpl w:val="352AE1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3C061F1"/>
    <w:multiLevelType w:val="singleLevel"/>
    <w:tmpl w:val="2774F4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A20020D"/>
    <w:multiLevelType w:val="multilevel"/>
    <w:tmpl w:val="B668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13" w15:restartNumberingAfterBreak="0">
    <w:nsid w:val="23C31C66"/>
    <w:multiLevelType w:val="hybridMultilevel"/>
    <w:tmpl w:val="98F44144"/>
    <w:lvl w:ilvl="0" w:tplc="677ED8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B77CB"/>
    <w:multiLevelType w:val="multilevel"/>
    <w:tmpl w:val="FC3E895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F27292B"/>
    <w:multiLevelType w:val="multilevel"/>
    <w:tmpl w:val="3FD2EB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49C0833"/>
    <w:multiLevelType w:val="multilevel"/>
    <w:tmpl w:val="84A4EF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196C5E"/>
    <w:multiLevelType w:val="hybridMultilevel"/>
    <w:tmpl w:val="8B8879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C9252B"/>
    <w:multiLevelType w:val="singleLevel"/>
    <w:tmpl w:val="52CE03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85A79B3"/>
    <w:multiLevelType w:val="multilevel"/>
    <w:tmpl w:val="E688A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4B4141AB"/>
    <w:multiLevelType w:val="multilevel"/>
    <w:tmpl w:val="F0F2F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3135421"/>
    <w:multiLevelType w:val="hybridMultilevel"/>
    <w:tmpl w:val="D2626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64B1D"/>
    <w:multiLevelType w:val="multilevel"/>
    <w:tmpl w:val="AE0A3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3D7168"/>
    <w:multiLevelType w:val="singleLevel"/>
    <w:tmpl w:val="D6EC9A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0E2043"/>
    <w:multiLevelType w:val="multilevel"/>
    <w:tmpl w:val="DD84B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5" w15:restartNumberingAfterBreak="0">
    <w:nsid w:val="6C4F504A"/>
    <w:multiLevelType w:val="multilevel"/>
    <w:tmpl w:val="F34C48BA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97539B"/>
    <w:multiLevelType w:val="hybridMultilevel"/>
    <w:tmpl w:val="6D3E7F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20D33"/>
    <w:multiLevelType w:val="multilevel"/>
    <w:tmpl w:val="33D01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8" w15:restartNumberingAfterBreak="0">
    <w:nsid w:val="781A4E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364E8F"/>
    <w:multiLevelType w:val="multilevel"/>
    <w:tmpl w:val="2A86A2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A0026BB"/>
    <w:multiLevelType w:val="singleLevel"/>
    <w:tmpl w:val="FEA21F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B6D68E2"/>
    <w:multiLevelType w:val="multilevel"/>
    <w:tmpl w:val="DF9C10F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5"/>
  </w:num>
  <w:num w:numId="5">
    <w:abstractNumId w:val="20"/>
  </w:num>
  <w:num w:numId="6">
    <w:abstractNumId w:val="22"/>
  </w:num>
  <w:num w:numId="7">
    <w:abstractNumId w:val="4"/>
  </w:num>
  <w:num w:numId="8">
    <w:abstractNumId w:val="28"/>
  </w:num>
  <w:num w:numId="9">
    <w:abstractNumId w:val="30"/>
  </w:num>
  <w:num w:numId="10">
    <w:abstractNumId w:val="29"/>
  </w:num>
  <w:num w:numId="11">
    <w:abstractNumId w:val="8"/>
  </w:num>
  <w:num w:numId="12">
    <w:abstractNumId w:val="14"/>
  </w:num>
  <w:num w:numId="13">
    <w:abstractNumId w:val="2"/>
  </w:num>
  <w:num w:numId="14">
    <w:abstractNumId w:val="31"/>
  </w:num>
  <w:num w:numId="15">
    <w:abstractNumId w:val="12"/>
  </w:num>
  <w:num w:numId="16">
    <w:abstractNumId w:val="24"/>
  </w:num>
  <w:num w:numId="17">
    <w:abstractNumId w:val="27"/>
  </w:num>
  <w:num w:numId="18">
    <w:abstractNumId w:val="15"/>
  </w:num>
  <w:num w:numId="19">
    <w:abstractNumId w:val="10"/>
  </w:num>
  <w:num w:numId="20">
    <w:abstractNumId w:val="25"/>
  </w:num>
  <w:num w:numId="21">
    <w:abstractNumId w:val="1"/>
  </w:num>
  <w:num w:numId="22">
    <w:abstractNumId w:val="6"/>
  </w:num>
  <w:num w:numId="23">
    <w:abstractNumId w:val="16"/>
  </w:num>
  <w:num w:numId="24">
    <w:abstractNumId w:val="17"/>
  </w:num>
  <w:num w:numId="25">
    <w:abstractNumId w:val="18"/>
  </w:num>
  <w:num w:numId="26">
    <w:abstractNumId w:val="0"/>
  </w:num>
  <w:num w:numId="27">
    <w:abstractNumId w:val="13"/>
  </w:num>
  <w:num w:numId="28">
    <w:abstractNumId w:val="7"/>
  </w:num>
  <w:num w:numId="29">
    <w:abstractNumId w:val="26"/>
  </w:num>
  <w:num w:numId="30">
    <w:abstractNumId w:val="3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F64"/>
    <w:rsid w:val="00000C83"/>
    <w:rsid w:val="00002C16"/>
    <w:rsid w:val="000107EF"/>
    <w:rsid w:val="000211ED"/>
    <w:rsid w:val="000476B6"/>
    <w:rsid w:val="00053821"/>
    <w:rsid w:val="00057006"/>
    <w:rsid w:val="00082192"/>
    <w:rsid w:val="00090121"/>
    <w:rsid w:val="0009070A"/>
    <w:rsid w:val="00091528"/>
    <w:rsid w:val="000938F7"/>
    <w:rsid w:val="000B4CE2"/>
    <w:rsid w:val="000B7338"/>
    <w:rsid w:val="000E3657"/>
    <w:rsid w:val="001039AA"/>
    <w:rsid w:val="0011434E"/>
    <w:rsid w:val="00116D8A"/>
    <w:rsid w:val="00117C17"/>
    <w:rsid w:val="00127C27"/>
    <w:rsid w:val="00135939"/>
    <w:rsid w:val="00135A4A"/>
    <w:rsid w:val="001424AF"/>
    <w:rsid w:val="00153454"/>
    <w:rsid w:val="001606F1"/>
    <w:rsid w:val="00160825"/>
    <w:rsid w:val="0017062A"/>
    <w:rsid w:val="001818EC"/>
    <w:rsid w:val="00181AEE"/>
    <w:rsid w:val="00182ADA"/>
    <w:rsid w:val="00197BF6"/>
    <w:rsid w:val="001B7151"/>
    <w:rsid w:val="001D575F"/>
    <w:rsid w:val="001F0C47"/>
    <w:rsid w:val="001F3178"/>
    <w:rsid w:val="001F50C5"/>
    <w:rsid w:val="00200B90"/>
    <w:rsid w:val="00283217"/>
    <w:rsid w:val="0029550A"/>
    <w:rsid w:val="002C00B2"/>
    <w:rsid w:val="002D225F"/>
    <w:rsid w:val="002D396B"/>
    <w:rsid w:val="002D7496"/>
    <w:rsid w:val="002E38BC"/>
    <w:rsid w:val="002E49F0"/>
    <w:rsid w:val="00310053"/>
    <w:rsid w:val="00316B31"/>
    <w:rsid w:val="00323C8A"/>
    <w:rsid w:val="00325B08"/>
    <w:rsid w:val="003303AA"/>
    <w:rsid w:val="00333E2F"/>
    <w:rsid w:val="003474E9"/>
    <w:rsid w:val="00347692"/>
    <w:rsid w:val="003561B0"/>
    <w:rsid w:val="00361EF5"/>
    <w:rsid w:val="00373892"/>
    <w:rsid w:val="00375633"/>
    <w:rsid w:val="00377FD1"/>
    <w:rsid w:val="00390BC6"/>
    <w:rsid w:val="003A2A11"/>
    <w:rsid w:val="003B1454"/>
    <w:rsid w:val="003B42CE"/>
    <w:rsid w:val="003B777D"/>
    <w:rsid w:val="003D44DE"/>
    <w:rsid w:val="003F45A9"/>
    <w:rsid w:val="003F7316"/>
    <w:rsid w:val="004008CA"/>
    <w:rsid w:val="00410C52"/>
    <w:rsid w:val="00411B4D"/>
    <w:rsid w:val="004743D0"/>
    <w:rsid w:val="004851A8"/>
    <w:rsid w:val="004B17BB"/>
    <w:rsid w:val="004B4163"/>
    <w:rsid w:val="004B6DBA"/>
    <w:rsid w:val="004C33E7"/>
    <w:rsid w:val="004E089E"/>
    <w:rsid w:val="004E4BDE"/>
    <w:rsid w:val="004E6142"/>
    <w:rsid w:val="004F497E"/>
    <w:rsid w:val="00505326"/>
    <w:rsid w:val="005135C3"/>
    <w:rsid w:val="00520103"/>
    <w:rsid w:val="0052518D"/>
    <w:rsid w:val="005252A5"/>
    <w:rsid w:val="00536FA7"/>
    <w:rsid w:val="005430D7"/>
    <w:rsid w:val="005602E6"/>
    <w:rsid w:val="00565CB5"/>
    <w:rsid w:val="005804C6"/>
    <w:rsid w:val="005862FD"/>
    <w:rsid w:val="00597F2B"/>
    <w:rsid w:val="005B71B1"/>
    <w:rsid w:val="005C5CD7"/>
    <w:rsid w:val="005D474F"/>
    <w:rsid w:val="005F50C3"/>
    <w:rsid w:val="0064628F"/>
    <w:rsid w:val="00652055"/>
    <w:rsid w:val="00655252"/>
    <w:rsid w:val="00661F1B"/>
    <w:rsid w:val="00663FB4"/>
    <w:rsid w:val="00664279"/>
    <w:rsid w:val="006655BE"/>
    <w:rsid w:val="00666D3F"/>
    <w:rsid w:val="00687D47"/>
    <w:rsid w:val="006A30B0"/>
    <w:rsid w:val="006B56DC"/>
    <w:rsid w:val="006B5AEB"/>
    <w:rsid w:val="006C2302"/>
    <w:rsid w:val="006C5E22"/>
    <w:rsid w:val="006D0289"/>
    <w:rsid w:val="006E09C6"/>
    <w:rsid w:val="006E763D"/>
    <w:rsid w:val="00703134"/>
    <w:rsid w:val="00707BD3"/>
    <w:rsid w:val="00715115"/>
    <w:rsid w:val="007412B0"/>
    <w:rsid w:val="00743594"/>
    <w:rsid w:val="00745BEB"/>
    <w:rsid w:val="007467EE"/>
    <w:rsid w:val="007600F5"/>
    <w:rsid w:val="0076065B"/>
    <w:rsid w:val="00761E6F"/>
    <w:rsid w:val="00772B2A"/>
    <w:rsid w:val="007916C1"/>
    <w:rsid w:val="007B1BF8"/>
    <w:rsid w:val="007C0055"/>
    <w:rsid w:val="007C110D"/>
    <w:rsid w:val="007C5DC5"/>
    <w:rsid w:val="007F5D5D"/>
    <w:rsid w:val="008027D3"/>
    <w:rsid w:val="0082048D"/>
    <w:rsid w:val="00822B02"/>
    <w:rsid w:val="00822C47"/>
    <w:rsid w:val="0083232B"/>
    <w:rsid w:val="00846882"/>
    <w:rsid w:val="0086020F"/>
    <w:rsid w:val="00870195"/>
    <w:rsid w:val="00876EC6"/>
    <w:rsid w:val="0089651B"/>
    <w:rsid w:val="00897EB1"/>
    <w:rsid w:val="008A0EA3"/>
    <w:rsid w:val="008C09A1"/>
    <w:rsid w:val="008C6551"/>
    <w:rsid w:val="008C659B"/>
    <w:rsid w:val="008E026A"/>
    <w:rsid w:val="00903C92"/>
    <w:rsid w:val="00905BC2"/>
    <w:rsid w:val="00906AEF"/>
    <w:rsid w:val="00920AC1"/>
    <w:rsid w:val="0094347A"/>
    <w:rsid w:val="00947B46"/>
    <w:rsid w:val="00953B74"/>
    <w:rsid w:val="00971841"/>
    <w:rsid w:val="00985F64"/>
    <w:rsid w:val="009A114F"/>
    <w:rsid w:val="009B2B31"/>
    <w:rsid w:val="009B40B6"/>
    <w:rsid w:val="009B711D"/>
    <w:rsid w:val="009C39A2"/>
    <w:rsid w:val="009C3D3E"/>
    <w:rsid w:val="009F238C"/>
    <w:rsid w:val="009F7BFB"/>
    <w:rsid w:val="00A31293"/>
    <w:rsid w:val="00A35B4B"/>
    <w:rsid w:val="00A3760E"/>
    <w:rsid w:val="00A514E9"/>
    <w:rsid w:val="00A65D5D"/>
    <w:rsid w:val="00AA54A5"/>
    <w:rsid w:val="00AB3763"/>
    <w:rsid w:val="00AD063C"/>
    <w:rsid w:val="00AD2F46"/>
    <w:rsid w:val="00AD4444"/>
    <w:rsid w:val="00AE23CB"/>
    <w:rsid w:val="00AF45BC"/>
    <w:rsid w:val="00B126EC"/>
    <w:rsid w:val="00B17346"/>
    <w:rsid w:val="00B27D03"/>
    <w:rsid w:val="00B4233E"/>
    <w:rsid w:val="00B57EF0"/>
    <w:rsid w:val="00B67A49"/>
    <w:rsid w:val="00BA3F87"/>
    <w:rsid w:val="00BB35D5"/>
    <w:rsid w:val="00BD1CE2"/>
    <w:rsid w:val="00BF2EC8"/>
    <w:rsid w:val="00BF4E4B"/>
    <w:rsid w:val="00C0729D"/>
    <w:rsid w:val="00C154D7"/>
    <w:rsid w:val="00C335D3"/>
    <w:rsid w:val="00C36725"/>
    <w:rsid w:val="00C432E0"/>
    <w:rsid w:val="00C45898"/>
    <w:rsid w:val="00C53D45"/>
    <w:rsid w:val="00C55A1B"/>
    <w:rsid w:val="00C9103A"/>
    <w:rsid w:val="00CB04A9"/>
    <w:rsid w:val="00CC22E0"/>
    <w:rsid w:val="00CC7C6B"/>
    <w:rsid w:val="00CF2E37"/>
    <w:rsid w:val="00D031B6"/>
    <w:rsid w:val="00D15C86"/>
    <w:rsid w:val="00D24CD9"/>
    <w:rsid w:val="00D24EF3"/>
    <w:rsid w:val="00D31C64"/>
    <w:rsid w:val="00D4101F"/>
    <w:rsid w:val="00D421CA"/>
    <w:rsid w:val="00D66C88"/>
    <w:rsid w:val="00D82572"/>
    <w:rsid w:val="00DA06B4"/>
    <w:rsid w:val="00DA0BAD"/>
    <w:rsid w:val="00DA5649"/>
    <w:rsid w:val="00DA5E54"/>
    <w:rsid w:val="00DB60C3"/>
    <w:rsid w:val="00DC11CE"/>
    <w:rsid w:val="00DC3A0E"/>
    <w:rsid w:val="00DD4451"/>
    <w:rsid w:val="00DE1218"/>
    <w:rsid w:val="00DE4C03"/>
    <w:rsid w:val="00E0047B"/>
    <w:rsid w:val="00E01ED6"/>
    <w:rsid w:val="00E14E82"/>
    <w:rsid w:val="00E227FC"/>
    <w:rsid w:val="00E315F7"/>
    <w:rsid w:val="00E330AE"/>
    <w:rsid w:val="00E54001"/>
    <w:rsid w:val="00E551BA"/>
    <w:rsid w:val="00E60D85"/>
    <w:rsid w:val="00E65104"/>
    <w:rsid w:val="00E7015D"/>
    <w:rsid w:val="00E747AB"/>
    <w:rsid w:val="00E74F83"/>
    <w:rsid w:val="00EA23C3"/>
    <w:rsid w:val="00EB0093"/>
    <w:rsid w:val="00EB0732"/>
    <w:rsid w:val="00ED1966"/>
    <w:rsid w:val="00ED642D"/>
    <w:rsid w:val="00ED6885"/>
    <w:rsid w:val="00EE0618"/>
    <w:rsid w:val="00EE1350"/>
    <w:rsid w:val="00EF150C"/>
    <w:rsid w:val="00EF6BB4"/>
    <w:rsid w:val="00F00ED1"/>
    <w:rsid w:val="00F02302"/>
    <w:rsid w:val="00F044C7"/>
    <w:rsid w:val="00F06148"/>
    <w:rsid w:val="00F136EF"/>
    <w:rsid w:val="00F46CAF"/>
    <w:rsid w:val="00F50BD9"/>
    <w:rsid w:val="00F61FF1"/>
    <w:rsid w:val="00F66861"/>
    <w:rsid w:val="00F73A53"/>
    <w:rsid w:val="00F73F93"/>
    <w:rsid w:val="00F7480D"/>
    <w:rsid w:val="00F8561E"/>
    <w:rsid w:val="00FB05AD"/>
    <w:rsid w:val="00FB2267"/>
    <w:rsid w:val="00FB3D7C"/>
    <w:rsid w:val="00FC6D9A"/>
    <w:rsid w:val="00FD03E0"/>
    <w:rsid w:val="00FE38D9"/>
    <w:rsid w:val="00FE40CC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D1F18"/>
  <w15:docId w15:val="{23C67E82-1F13-4B0C-AAF8-17AAD1E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man PS" w:eastAsia="Times New Roman" w:hAnsi="Roman P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5939"/>
    <w:rPr>
      <w:rFonts w:ascii="Times New Roman" w:hAnsi="Times New Roman"/>
    </w:rPr>
  </w:style>
  <w:style w:type="paragraph" w:styleId="1">
    <w:name w:val="heading 1"/>
    <w:basedOn w:val="a"/>
    <w:next w:val="a"/>
    <w:qFormat/>
    <w:rsid w:val="0009012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0901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090121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090121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90121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090121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090121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90121"/>
    <w:pPr>
      <w:keepNext/>
      <w:outlineLvl w:val="7"/>
    </w:pPr>
    <w:rPr>
      <w:b/>
    </w:rPr>
  </w:style>
  <w:style w:type="paragraph" w:styleId="9">
    <w:name w:val="heading 9"/>
    <w:basedOn w:val="a"/>
    <w:next w:val="a"/>
    <w:qFormat/>
    <w:rsid w:val="00090121"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012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090121"/>
  </w:style>
  <w:style w:type="paragraph" w:styleId="20">
    <w:name w:val="Body Text 2"/>
    <w:basedOn w:val="a"/>
    <w:rsid w:val="0009012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090121"/>
    <w:pPr>
      <w:jc w:val="both"/>
    </w:pPr>
    <w:rPr>
      <w:sz w:val="24"/>
    </w:rPr>
  </w:style>
  <w:style w:type="paragraph" w:styleId="a6">
    <w:name w:val="footer"/>
    <w:basedOn w:val="a"/>
    <w:rsid w:val="00090121"/>
    <w:pPr>
      <w:tabs>
        <w:tab w:val="center" w:pos="4703"/>
        <w:tab w:val="right" w:pos="9406"/>
      </w:tabs>
    </w:pPr>
  </w:style>
  <w:style w:type="paragraph" w:styleId="a7">
    <w:name w:val="Body Text Indent"/>
    <w:basedOn w:val="a"/>
    <w:rsid w:val="00090121"/>
    <w:pPr>
      <w:ind w:left="360"/>
      <w:jc w:val="both"/>
    </w:pPr>
    <w:rPr>
      <w:sz w:val="28"/>
    </w:rPr>
  </w:style>
  <w:style w:type="paragraph" w:styleId="30">
    <w:name w:val="Body Text 3"/>
    <w:basedOn w:val="a"/>
    <w:rsid w:val="00090121"/>
    <w:pPr>
      <w:jc w:val="both"/>
    </w:pPr>
    <w:rPr>
      <w:sz w:val="26"/>
    </w:rPr>
  </w:style>
  <w:style w:type="paragraph" w:styleId="21">
    <w:name w:val="Body Text Indent 2"/>
    <w:basedOn w:val="a"/>
    <w:rsid w:val="00090121"/>
    <w:pPr>
      <w:tabs>
        <w:tab w:val="num" w:pos="142"/>
      </w:tabs>
      <w:ind w:firstLine="567"/>
      <w:jc w:val="both"/>
    </w:pPr>
    <w:rPr>
      <w:sz w:val="26"/>
    </w:rPr>
  </w:style>
  <w:style w:type="paragraph" w:styleId="31">
    <w:name w:val="Body Text Indent 3"/>
    <w:basedOn w:val="a"/>
    <w:rsid w:val="00090121"/>
    <w:pPr>
      <w:tabs>
        <w:tab w:val="num" w:pos="142"/>
      </w:tabs>
      <w:ind w:firstLine="567"/>
      <w:jc w:val="both"/>
    </w:pPr>
    <w:rPr>
      <w:b/>
      <w:sz w:val="26"/>
    </w:rPr>
  </w:style>
  <w:style w:type="paragraph" w:styleId="a8">
    <w:name w:val="Balloon Text"/>
    <w:basedOn w:val="a"/>
    <w:link w:val="a9"/>
    <w:semiHidden/>
    <w:unhideWhenUsed/>
    <w:rsid w:val="00333E2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333E2F"/>
    <w:rPr>
      <w:rFonts w:ascii="Segoe UI" w:hAnsi="Segoe UI" w:cs="Segoe UI"/>
      <w:sz w:val="18"/>
      <w:szCs w:val="18"/>
    </w:rPr>
  </w:style>
  <w:style w:type="paragraph" w:styleId="aa">
    <w:basedOn w:val="a"/>
    <w:next w:val="ab"/>
    <w:qFormat/>
    <w:rsid w:val="003B777D"/>
    <w:pPr>
      <w:jc w:val="center"/>
    </w:pPr>
    <w:rPr>
      <w:b/>
      <w:bCs/>
      <w:sz w:val="28"/>
      <w:szCs w:val="24"/>
    </w:rPr>
  </w:style>
  <w:style w:type="paragraph" w:styleId="ab">
    <w:name w:val="Title"/>
    <w:basedOn w:val="a"/>
    <w:next w:val="a"/>
    <w:link w:val="ac"/>
    <w:qFormat/>
    <w:rsid w:val="003B77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rsid w:val="003B777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&#1043;&#1040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D5829-82CE-469A-ABBA-3C36EF4F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ГАР</Template>
  <TotalTime>7818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MultiDVD Team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Наташа К.</dc:creator>
  <cp:lastModifiedBy>RePack by Diakov</cp:lastModifiedBy>
  <cp:revision>59</cp:revision>
  <cp:lastPrinted>2025-05-29T07:52:00Z</cp:lastPrinted>
  <dcterms:created xsi:type="dcterms:W3CDTF">2014-08-06T09:45:00Z</dcterms:created>
  <dcterms:modified xsi:type="dcterms:W3CDTF">2025-06-09T13:04:00Z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933298019</vt:i4>
  </property>
</Properties>
</file>