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1F7" w:rsidRPr="00CA71F7" w:rsidRDefault="00CA71F7" w:rsidP="00CA71F7">
      <w:pPr>
        <w:jc w:val="right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495300" cy="8648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                           </w:t>
      </w:r>
      <w:bookmarkStart w:id="0" w:name="_GoBack"/>
      <w:bookmarkEnd w:id="0"/>
      <w:r>
        <w:rPr>
          <w:b/>
          <w:sz w:val="28"/>
        </w:rPr>
        <w:t xml:space="preserve">                ПРОЕКТ</w:t>
      </w:r>
    </w:p>
    <w:p w:rsidR="00451191" w:rsidRPr="009C03AC" w:rsidRDefault="00451191" w:rsidP="00451191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 xml:space="preserve">Российская Федерация </w:t>
      </w:r>
    </w:p>
    <w:p w:rsidR="00451191" w:rsidRPr="009C03AC" w:rsidRDefault="00451191" w:rsidP="00451191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Ростовская область</w:t>
      </w:r>
    </w:p>
    <w:p w:rsidR="00451191" w:rsidRPr="009C03AC" w:rsidRDefault="00451191" w:rsidP="00451191">
      <w:pPr>
        <w:spacing w:line="360" w:lineRule="auto"/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октябрьский район</w:t>
      </w:r>
    </w:p>
    <w:p w:rsidR="00451191" w:rsidRPr="009C03AC" w:rsidRDefault="00451191" w:rsidP="00451191">
      <w:pPr>
        <w:jc w:val="center"/>
        <w:rPr>
          <w:b/>
          <w:sz w:val="28"/>
          <w:szCs w:val="28"/>
        </w:rPr>
      </w:pPr>
      <w:r w:rsidRPr="009C03AC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451191" w:rsidRPr="009C03AC" w:rsidRDefault="00451191" w:rsidP="00451191">
      <w:pPr>
        <w:jc w:val="center"/>
        <w:rPr>
          <w:rFonts w:ascii="Georgia" w:hAnsi="Georgia"/>
          <w:b/>
          <w:sz w:val="28"/>
          <w:szCs w:val="28"/>
        </w:rPr>
      </w:pPr>
      <w:r w:rsidRPr="009C03AC">
        <w:rPr>
          <w:b/>
          <w:sz w:val="28"/>
          <w:szCs w:val="28"/>
        </w:rPr>
        <w:t>Администрация Коммунарского сельского поселения</w:t>
      </w:r>
      <w:r w:rsidRPr="009C03AC">
        <w:rPr>
          <w:rFonts w:ascii="Georgia" w:hAnsi="Georgia"/>
          <w:b/>
          <w:sz w:val="28"/>
          <w:szCs w:val="28"/>
        </w:rPr>
        <w:t xml:space="preserve"> </w:t>
      </w:r>
    </w:p>
    <w:p w:rsidR="00451191" w:rsidRPr="009C03AC" w:rsidRDefault="00451191" w:rsidP="00451191">
      <w:pPr>
        <w:jc w:val="center"/>
        <w:rPr>
          <w:sz w:val="28"/>
          <w:szCs w:val="28"/>
        </w:rPr>
      </w:pPr>
    </w:p>
    <w:p w:rsidR="00451191" w:rsidRPr="009C03AC" w:rsidRDefault="00451191" w:rsidP="00451191">
      <w:pPr>
        <w:jc w:val="center"/>
        <w:rPr>
          <w:b/>
          <w:caps/>
          <w:sz w:val="46"/>
          <w:szCs w:val="46"/>
        </w:rPr>
      </w:pPr>
      <w:r w:rsidRPr="009C03AC">
        <w:rPr>
          <w:b/>
          <w:caps/>
          <w:sz w:val="46"/>
          <w:szCs w:val="46"/>
        </w:rPr>
        <w:t>ПОСТАНОВЛЕНИЕ</w:t>
      </w:r>
    </w:p>
    <w:p w:rsidR="00887567" w:rsidRPr="004200FB" w:rsidRDefault="00887567" w:rsidP="00887567">
      <w:pPr>
        <w:jc w:val="center"/>
        <w:rPr>
          <w:b/>
          <w:sz w:val="28"/>
          <w:szCs w:val="28"/>
        </w:rPr>
      </w:pPr>
    </w:p>
    <w:p w:rsidR="00887567" w:rsidRPr="004200FB" w:rsidRDefault="00887567" w:rsidP="00CA71F7">
      <w:pPr>
        <w:ind w:right="-284"/>
        <w:jc w:val="right"/>
        <w:rPr>
          <w:b/>
          <w:bCs/>
          <w:sz w:val="28"/>
          <w:szCs w:val="28"/>
        </w:rPr>
      </w:pPr>
      <w:r w:rsidRPr="004200FB">
        <w:rPr>
          <w:b/>
          <w:bCs/>
          <w:sz w:val="28"/>
          <w:szCs w:val="28"/>
        </w:rPr>
        <w:t>п. Новосветло</w:t>
      </w:r>
      <w:r w:rsidRPr="004200FB">
        <w:rPr>
          <w:b/>
          <w:bCs/>
          <w:sz w:val="28"/>
          <w:szCs w:val="28"/>
        </w:rPr>
        <w:t>в</w:t>
      </w:r>
      <w:r w:rsidR="00163244">
        <w:rPr>
          <w:b/>
          <w:bCs/>
          <w:sz w:val="28"/>
          <w:szCs w:val="28"/>
        </w:rPr>
        <w:t>ский</w:t>
      </w:r>
    </w:p>
    <w:p w:rsidR="00887567" w:rsidRDefault="00887567" w:rsidP="00887567">
      <w:pPr>
        <w:suppressAutoHyphens/>
        <w:jc w:val="both"/>
        <w:rPr>
          <w:b/>
          <w:sz w:val="28"/>
          <w:szCs w:val="28"/>
        </w:rPr>
      </w:pPr>
    </w:p>
    <w:p w:rsidR="00451191" w:rsidRPr="004200FB" w:rsidRDefault="00451191" w:rsidP="00887567">
      <w:pPr>
        <w:suppressAutoHyphens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242697" w:rsidRPr="00D311CE" w:rsidTr="00451191">
        <w:tc>
          <w:tcPr>
            <w:tcW w:w="4503" w:type="dxa"/>
          </w:tcPr>
          <w:p w:rsidR="00D41E5B" w:rsidRPr="00D311CE" w:rsidRDefault="00D41E5B" w:rsidP="00D41E5B">
            <w:pPr>
              <w:jc w:val="both"/>
              <w:rPr>
                <w:sz w:val="28"/>
                <w:szCs w:val="28"/>
              </w:rPr>
            </w:pPr>
            <w:bookmarkStart w:id="1" w:name="_Hlk206684600"/>
            <w:r w:rsidRPr="00D311CE">
              <w:rPr>
                <w:sz w:val="28"/>
                <w:szCs w:val="28"/>
              </w:rPr>
              <w:t xml:space="preserve">О внесении изменений в постановление Администрации Коммунарского сельского поселения № 246 от </w:t>
            </w:r>
            <w:smartTag w:uri="urn:schemas-microsoft-com:office:smarttags" w:element="date">
              <w:smartTagPr>
                <w:attr w:name="ls" w:val="trans"/>
                <w:attr w:name="Month" w:val="11"/>
                <w:attr w:name="Day" w:val="30"/>
                <w:attr w:name="Year" w:val="2018"/>
              </w:smartTagPr>
              <w:r w:rsidRPr="00D311CE">
                <w:rPr>
                  <w:sz w:val="28"/>
                  <w:szCs w:val="28"/>
                </w:rPr>
                <w:t>30.11.2018</w:t>
              </w:r>
            </w:smartTag>
            <w:r w:rsidRPr="00D311CE">
              <w:rPr>
                <w:sz w:val="28"/>
                <w:szCs w:val="28"/>
              </w:rPr>
              <w:t xml:space="preserve">г. </w:t>
            </w:r>
            <w:bookmarkStart w:id="2" w:name="_Hlk179806904"/>
            <w:r w:rsidRPr="00D311CE">
              <w:rPr>
                <w:sz w:val="28"/>
                <w:szCs w:val="28"/>
              </w:rPr>
              <w:t>«Об утверждении муниципальной программы Коммунарского сельского поселения «Пожарная безопасность и защита населения на территории Коммунарского сельского поселения от чрезвычайных ситуаций»</w:t>
            </w:r>
            <w:bookmarkEnd w:id="1"/>
            <w:bookmarkEnd w:id="2"/>
            <w:r w:rsidRPr="00D311CE">
              <w:rPr>
                <w:sz w:val="28"/>
                <w:szCs w:val="28"/>
              </w:rPr>
              <w:tab/>
              <w:t xml:space="preserve"> </w:t>
            </w:r>
          </w:p>
          <w:p w:rsidR="00242697" w:rsidRPr="00D311CE" w:rsidRDefault="00242697" w:rsidP="004A27C5">
            <w:pPr>
              <w:jc w:val="both"/>
              <w:rPr>
                <w:sz w:val="28"/>
                <w:szCs w:val="28"/>
              </w:rPr>
            </w:pPr>
          </w:p>
        </w:tc>
      </w:tr>
    </w:tbl>
    <w:p w:rsidR="00451191" w:rsidRPr="004200FB" w:rsidRDefault="00451191" w:rsidP="00441255">
      <w:pPr>
        <w:pStyle w:val="af2"/>
        <w:ind w:firstLine="0"/>
        <w:rPr>
          <w:b/>
          <w:szCs w:val="28"/>
        </w:rPr>
      </w:pPr>
    </w:p>
    <w:p w:rsidR="00FA7FDE" w:rsidRPr="004200FB" w:rsidRDefault="00427055" w:rsidP="00BA2E57">
      <w:pPr>
        <w:pStyle w:val="ConsPlusNormal"/>
        <w:tabs>
          <w:tab w:val="left" w:pos="900"/>
          <w:tab w:val="left" w:pos="1080"/>
        </w:tabs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640EF" w:rsidRPr="004200FB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Коммунарского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02</w:t>
      </w:r>
      <w:r w:rsidR="003640EF" w:rsidRPr="004200FB">
        <w:rPr>
          <w:rFonts w:ascii="Times New Roman" w:hAnsi="Times New Roman" w:cs="Times New Roman"/>
          <w:sz w:val="28"/>
          <w:szCs w:val="28"/>
        </w:rPr>
        <w:t>.09.20</w:t>
      </w:r>
      <w:r>
        <w:rPr>
          <w:rFonts w:ascii="Times New Roman" w:hAnsi="Times New Roman" w:cs="Times New Roman"/>
          <w:sz w:val="28"/>
          <w:szCs w:val="28"/>
        </w:rPr>
        <w:t>24</w:t>
      </w:r>
      <w:r w:rsidR="003640EF" w:rsidRPr="004200F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102</w:t>
      </w:r>
      <w:r w:rsidR="003640EF" w:rsidRPr="004200FB">
        <w:rPr>
          <w:rFonts w:ascii="Times New Roman" w:hAnsi="Times New Roman" w:cs="Times New Roman"/>
          <w:sz w:val="28"/>
          <w:szCs w:val="28"/>
        </w:rPr>
        <w:t xml:space="preserve"> «</w:t>
      </w:r>
      <w:r w:rsidRPr="00496CF1">
        <w:rPr>
          <w:rFonts w:ascii="Times New Roman" w:hAnsi="Times New Roman" w:cs="Times New Roman"/>
          <w:bCs/>
          <w:sz w:val="28"/>
          <w:szCs w:val="28"/>
        </w:rPr>
        <w:t>Об утверждении Методических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96CF1">
        <w:rPr>
          <w:rFonts w:ascii="Times New Roman" w:hAnsi="Times New Roman" w:cs="Times New Roman"/>
          <w:bCs/>
          <w:sz w:val="28"/>
          <w:szCs w:val="28"/>
        </w:rPr>
        <w:t>рек</w:t>
      </w:r>
      <w:r w:rsidRPr="00496CF1">
        <w:rPr>
          <w:rFonts w:ascii="Times New Roman" w:hAnsi="Times New Roman" w:cs="Times New Roman"/>
          <w:bCs/>
          <w:sz w:val="28"/>
          <w:szCs w:val="28"/>
        </w:rPr>
        <w:t>о</w:t>
      </w:r>
      <w:r w:rsidRPr="00496CF1">
        <w:rPr>
          <w:rFonts w:ascii="Times New Roman" w:hAnsi="Times New Roman" w:cs="Times New Roman"/>
          <w:bCs/>
          <w:sz w:val="28"/>
          <w:szCs w:val="28"/>
        </w:rPr>
        <w:t>мендаций по разработке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96CF1">
        <w:rPr>
          <w:rFonts w:ascii="Times New Roman" w:hAnsi="Times New Roman" w:cs="Times New Roman"/>
          <w:bCs/>
          <w:sz w:val="28"/>
          <w:szCs w:val="28"/>
        </w:rPr>
        <w:t>и реализации муниципальных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96CF1">
        <w:rPr>
          <w:rFonts w:ascii="Times New Roman" w:hAnsi="Times New Roman" w:cs="Times New Roman"/>
          <w:bCs/>
          <w:sz w:val="28"/>
          <w:szCs w:val="28"/>
        </w:rPr>
        <w:t>программ Коммунарск</w:t>
      </w:r>
      <w:r w:rsidRPr="00496CF1">
        <w:rPr>
          <w:rFonts w:ascii="Times New Roman" w:hAnsi="Times New Roman" w:cs="Times New Roman"/>
          <w:bCs/>
          <w:sz w:val="28"/>
          <w:szCs w:val="28"/>
        </w:rPr>
        <w:t>о</w:t>
      </w:r>
      <w:r w:rsidRPr="00496CF1">
        <w:rPr>
          <w:rFonts w:ascii="Times New Roman" w:hAnsi="Times New Roman" w:cs="Times New Roman"/>
          <w:bCs/>
          <w:sz w:val="28"/>
          <w:szCs w:val="28"/>
        </w:rPr>
        <w:t>го сельского поселения</w:t>
      </w:r>
      <w:r w:rsidR="003640EF" w:rsidRPr="004200FB">
        <w:rPr>
          <w:rFonts w:ascii="Times New Roman" w:hAnsi="Times New Roman" w:cs="Times New Roman"/>
          <w:sz w:val="28"/>
          <w:szCs w:val="28"/>
        </w:rPr>
        <w:t xml:space="preserve">», постановлением Администрации Коммунарского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01</w:t>
      </w:r>
      <w:r w:rsidR="003640EF" w:rsidRPr="004200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3640EF" w:rsidRPr="004200FB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24</w:t>
      </w:r>
      <w:r w:rsidR="003640EF" w:rsidRPr="004200F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117</w:t>
      </w:r>
      <w:r w:rsidR="003640EF" w:rsidRPr="004200FB">
        <w:rPr>
          <w:rFonts w:ascii="Times New Roman" w:hAnsi="Times New Roman" w:cs="Times New Roman"/>
          <w:sz w:val="28"/>
          <w:szCs w:val="28"/>
        </w:rPr>
        <w:t xml:space="preserve"> «</w:t>
      </w:r>
      <w:r w:rsidRPr="00427055">
        <w:rPr>
          <w:rFonts w:ascii="Times New Roman" w:hAnsi="Times New Roman" w:cs="Times New Roman"/>
          <w:sz w:val="28"/>
          <w:szCs w:val="28"/>
        </w:rPr>
        <w:t>Об утверждении Порядка разрабо</w:t>
      </w:r>
      <w:r w:rsidRPr="00427055">
        <w:rPr>
          <w:rFonts w:ascii="Times New Roman" w:hAnsi="Times New Roman" w:cs="Times New Roman"/>
          <w:sz w:val="28"/>
          <w:szCs w:val="28"/>
        </w:rPr>
        <w:t>т</w:t>
      </w:r>
      <w:r w:rsidRPr="00427055">
        <w:rPr>
          <w:rFonts w:ascii="Times New Roman" w:hAnsi="Times New Roman" w:cs="Times New Roman"/>
          <w:sz w:val="28"/>
          <w:szCs w:val="28"/>
        </w:rPr>
        <w:t>ки, реализации и оценки эффективности муниципальных программ Коммуна</w:t>
      </w:r>
      <w:r w:rsidRPr="00427055">
        <w:rPr>
          <w:rFonts w:ascii="Times New Roman" w:hAnsi="Times New Roman" w:cs="Times New Roman"/>
          <w:sz w:val="28"/>
          <w:szCs w:val="28"/>
        </w:rPr>
        <w:t>р</w:t>
      </w:r>
      <w:r w:rsidRPr="00427055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A501F9" w:rsidRPr="00A501F9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Коммунарского сельского поселения от </w:t>
      </w:r>
      <w:r w:rsidR="000F0264">
        <w:rPr>
          <w:rFonts w:ascii="Times New Roman" w:hAnsi="Times New Roman" w:cs="Times New Roman"/>
          <w:sz w:val="28"/>
          <w:szCs w:val="28"/>
        </w:rPr>
        <w:t>2</w:t>
      </w:r>
      <w:r w:rsidR="00A5561B">
        <w:rPr>
          <w:rFonts w:ascii="Times New Roman" w:hAnsi="Times New Roman" w:cs="Times New Roman"/>
          <w:sz w:val="28"/>
          <w:szCs w:val="28"/>
        </w:rPr>
        <w:t>6</w:t>
      </w:r>
      <w:r w:rsidR="00A501F9" w:rsidRPr="00A501F9">
        <w:rPr>
          <w:rFonts w:ascii="Times New Roman" w:hAnsi="Times New Roman" w:cs="Times New Roman"/>
          <w:sz w:val="28"/>
          <w:szCs w:val="28"/>
        </w:rPr>
        <w:t>.</w:t>
      </w:r>
      <w:r w:rsidR="000F0264">
        <w:rPr>
          <w:rFonts w:ascii="Times New Roman" w:hAnsi="Times New Roman" w:cs="Times New Roman"/>
          <w:sz w:val="28"/>
          <w:szCs w:val="28"/>
        </w:rPr>
        <w:t>1</w:t>
      </w:r>
      <w:r w:rsidR="00A5561B">
        <w:rPr>
          <w:rFonts w:ascii="Times New Roman" w:hAnsi="Times New Roman" w:cs="Times New Roman"/>
          <w:sz w:val="28"/>
          <w:szCs w:val="28"/>
        </w:rPr>
        <w:t>2</w:t>
      </w:r>
      <w:r w:rsidR="000F0264">
        <w:rPr>
          <w:rFonts w:ascii="Times New Roman" w:hAnsi="Times New Roman" w:cs="Times New Roman"/>
          <w:sz w:val="28"/>
          <w:szCs w:val="28"/>
        </w:rPr>
        <w:t>.</w:t>
      </w:r>
      <w:r w:rsidR="00A501F9" w:rsidRPr="00A501F9">
        <w:rPr>
          <w:rFonts w:ascii="Times New Roman" w:hAnsi="Times New Roman" w:cs="Times New Roman"/>
          <w:sz w:val="28"/>
          <w:szCs w:val="28"/>
        </w:rPr>
        <w:t>202</w:t>
      </w:r>
      <w:r w:rsidR="00BA2E57">
        <w:rPr>
          <w:rFonts w:ascii="Times New Roman" w:hAnsi="Times New Roman" w:cs="Times New Roman"/>
          <w:sz w:val="28"/>
          <w:szCs w:val="28"/>
        </w:rPr>
        <w:t>5</w:t>
      </w:r>
      <w:r w:rsidR="00A501F9" w:rsidRPr="00A501F9">
        <w:rPr>
          <w:rFonts w:ascii="Times New Roman" w:hAnsi="Times New Roman" w:cs="Times New Roman"/>
          <w:sz w:val="28"/>
          <w:szCs w:val="28"/>
        </w:rPr>
        <w:t xml:space="preserve"> № </w:t>
      </w:r>
      <w:r w:rsidR="00A501F9" w:rsidRPr="000F0264">
        <w:rPr>
          <w:rFonts w:ascii="Times New Roman" w:hAnsi="Times New Roman" w:cs="Times New Roman"/>
          <w:sz w:val="28"/>
          <w:szCs w:val="28"/>
        </w:rPr>
        <w:t>1</w:t>
      </w:r>
      <w:r w:rsidR="000F0264">
        <w:rPr>
          <w:rFonts w:ascii="Times New Roman" w:hAnsi="Times New Roman" w:cs="Times New Roman"/>
          <w:sz w:val="28"/>
          <w:szCs w:val="28"/>
        </w:rPr>
        <w:t>5</w:t>
      </w:r>
      <w:r w:rsidR="00A5561B">
        <w:rPr>
          <w:rFonts w:ascii="Times New Roman" w:hAnsi="Times New Roman" w:cs="Times New Roman"/>
          <w:sz w:val="28"/>
          <w:szCs w:val="28"/>
        </w:rPr>
        <w:t>5</w:t>
      </w:r>
      <w:r w:rsidR="00A501F9" w:rsidRPr="00A501F9">
        <w:rPr>
          <w:rFonts w:ascii="Times New Roman" w:hAnsi="Times New Roman" w:cs="Times New Roman"/>
          <w:sz w:val="28"/>
          <w:szCs w:val="28"/>
        </w:rPr>
        <w:t xml:space="preserve"> </w:t>
      </w:r>
      <w:r w:rsidR="00CF59BF">
        <w:rPr>
          <w:rFonts w:ascii="Times New Roman" w:hAnsi="Times New Roman" w:cs="Times New Roman"/>
          <w:sz w:val="28"/>
          <w:szCs w:val="28"/>
        </w:rPr>
        <w:t>«</w:t>
      </w:r>
      <w:r w:rsidR="00BA2E57" w:rsidRPr="00BA2E57">
        <w:rPr>
          <w:rFonts w:ascii="Times New Roman" w:hAnsi="Times New Roman" w:cs="Times New Roman"/>
          <w:sz w:val="28"/>
          <w:szCs w:val="28"/>
        </w:rPr>
        <w:t>О внесении изменений в</w:t>
      </w:r>
      <w:r w:rsidR="00BA2E57">
        <w:rPr>
          <w:rFonts w:ascii="Times New Roman" w:hAnsi="Times New Roman" w:cs="Times New Roman"/>
          <w:sz w:val="28"/>
          <w:szCs w:val="28"/>
        </w:rPr>
        <w:t xml:space="preserve"> </w:t>
      </w:r>
      <w:r w:rsidR="00BA2E57" w:rsidRPr="00BA2E57">
        <w:rPr>
          <w:rFonts w:ascii="Times New Roman" w:hAnsi="Times New Roman" w:cs="Times New Roman"/>
          <w:sz w:val="28"/>
          <w:szCs w:val="28"/>
        </w:rPr>
        <w:t>решение Собрания депутатов</w:t>
      </w:r>
      <w:r w:rsidR="00BA2E57">
        <w:rPr>
          <w:rFonts w:ascii="Times New Roman" w:hAnsi="Times New Roman" w:cs="Times New Roman"/>
          <w:sz w:val="28"/>
          <w:szCs w:val="28"/>
        </w:rPr>
        <w:t xml:space="preserve"> </w:t>
      </w:r>
      <w:r w:rsidR="00BA2E57" w:rsidRPr="00BA2E57">
        <w:rPr>
          <w:rFonts w:ascii="Times New Roman" w:hAnsi="Times New Roman" w:cs="Times New Roman"/>
          <w:sz w:val="28"/>
          <w:szCs w:val="28"/>
        </w:rPr>
        <w:t>Коммунарского сельского поселения № 132 от 24.12.2024г. «О бюджете Коммунарского сельского поселения</w:t>
      </w:r>
      <w:r w:rsidR="00BA2E57">
        <w:rPr>
          <w:rFonts w:ascii="Times New Roman" w:hAnsi="Times New Roman" w:cs="Times New Roman"/>
          <w:sz w:val="28"/>
          <w:szCs w:val="28"/>
        </w:rPr>
        <w:t xml:space="preserve"> </w:t>
      </w:r>
      <w:r w:rsidR="00BA2E57" w:rsidRPr="00BA2E57">
        <w:rPr>
          <w:rFonts w:ascii="Times New Roman" w:hAnsi="Times New Roman" w:cs="Times New Roman"/>
          <w:sz w:val="28"/>
          <w:szCs w:val="28"/>
        </w:rPr>
        <w:t>Октябрьского района на 2025 год</w:t>
      </w:r>
      <w:r w:rsidR="00BA2E57">
        <w:rPr>
          <w:rFonts w:ascii="Times New Roman" w:hAnsi="Times New Roman" w:cs="Times New Roman"/>
          <w:sz w:val="28"/>
          <w:szCs w:val="28"/>
        </w:rPr>
        <w:t xml:space="preserve"> </w:t>
      </w:r>
      <w:r w:rsidR="00BA2E57" w:rsidRPr="00BA2E57">
        <w:rPr>
          <w:rFonts w:ascii="Times New Roman" w:hAnsi="Times New Roman" w:cs="Times New Roman"/>
          <w:sz w:val="28"/>
          <w:szCs w:val="28"/>
        </w:rPr>
        <w:t>и на плановый период 2026 и 2027 годов»</w:t>
      </w:r>
      <w:r w:rsidR="00A501F9">
        <w:rPr>
          <w:rFonts w:ascii="Times New Roman" w:hAnsi="Times New Roman" w:cs="Times New Roman"/>
          <w:sz w:val="28"/>
          <w:szCs w:val="28"/>
        </w:rPr>
        <w:t>,</w:t>
      </w:r>
      <w:r w:rsidR="00A501F9" w:rsidRPr="00A501F9"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 «Коммунарское сельское поселение»:</w:t>
      </w:r>
    </w:p>
    <w:p w:rsidR="00A501F9" w:rsidRDefault="00A501F9" w:rsidP="00451191">
      <w:pPr>
        <w:pStyle w:val="af2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:rsidR="00A501F9" w:rsidRDefault="00451191" w:rsidP="00CF59BF">
      <w:pPr>
        <w:pStyle w:val="af2"/>
        <w:ind w:firstLine="0"/>
        <w:jc w:val="center"/>
        <w:rPr>
          <w:b/>
          <w:szCs w:val="28"/>
        </w:rPr>
      </w:pPr>
      <w:r w:rsidRPr="004200FB">
        <w:rPr>
          <w:b/>
          <w:szCs w:val="28"/>
        </w:rPr>
        <w:lastRenderedPageBreak/>
        <w:t>ПОСТАНОВЛЯЮ:</w:t>
      </w:r>
    </w:p>
    <w:p w:rsidR="00BA2E57" w:rsidRPr="00CF59BF" w:rsidRDefault="00BA2E57" w:rsidP="00CF59BF">
      <w:pPr>
        <w:pStyle w:val="af2"/>
        <w:ind w:firstLine="0"/>
        <w:jc w:val="center"/>
        <w:rPr>
          <w:b/>
          <w:szCs w:val="28"/>
        </w:rPr>
      </w:pPr>
    </w:p>
    <w:p w:rsidR="0023025E" w:rsidRPr="004200FB" w:rsidRDefault="00CF59BF" w:rsidP="0023025E">
      <w:pPr>
        <w:pStyle w:val="af2"/>
        <w:rPr>
          <w:szCs w:val="28"/>
        </w:rPr>
      </w:pPr>
      <w:r w:rsidRPr="00CF59BF">
        <w:rPr>
          <w:szCs w:val="28"/>
        </w:rPr>
        <w:t>1. Внести в постановление</w:t>
      </w:r>
      <w:r w:rsidR="00874C87">
        <w:rPr>
          <w:szCs w:val="28"/>
        </w:rPr>
        <w:t xml:space="preserve"> </w:t>
      </w:r>
      <w:r w:rsidRPr="00CF59BF">
        <w:rPr>
          <w:szCs w:val="28"/>
        </w:rPr>
        <w:t>№ 24</w:t>
      </w:r>
      <w:r w:rsidR="00874C87">
        <w:rPr>
          <w:szCs w:val="28"/>
        </w:rPr>
        <w:t>6</w:t>
      </w:r>
      <w:r w:rsidRPr="00CF59BF">
        <w:rPr>
          <w:szCs w:val="28"/>
        </w:rPr>
        <w:t xml:space="preserve"> от 30.11.2018 г «Об утверждении </w:t>
      </w:r>
      <w:r w:rsidR="00D41E5B" w:rsidRPr="00D41E5B">
        <w:rPr>
          <w:szCs w:val="28"/>
        </w:rPr>
        <w:t xml:space="preserve">муниципальной программы Коммунарского сельского поселения </w:t>
      </w:r>
      <w:bookmarkStart w:id="3" w:name="_Hlk179807009"/>
      <w:r w:rsidR="00D41E5B" w:rsidRPr="00D41E5B">
        <w:rPr>
          <w:szCs w:val="28"/>
        </w:rPr>
        <w:t>«Пожарная безопасность и защита населе</w:t>
      </w:r>
      <w:r w:rsidR="00D41E5B">
        <w:rPr>
          <w:szCs w:val="28"/>
        </w:rPr>
        <w:t>н</w:t>
      </w:r>
      <w:r w:rsidR="00D41E5B" w:rsidRPr="00D41E5B">
        <w:rPr>
          <w:szCs w:val="28"/>
        </w:rPr>
        <w:t>ия на территории Коммунарск</w:t>
      </w:r>
      <w:r w:rsidR="00D41E5B">
        <w:rPr>
          <w:szCs w:val="28"/>
        </w:rPr>
        <w:t>ого</w:t>
      </w:r>
      <w:r w:rsidR="00D41E5B" w:rsidRPr="00D41E5B">
        <w:rPr>
          <w:szCs w:val="28"/>
        </w:rPr>
        <w:t xml:space="preserve"> сельского поселения от чрезвычайных ситуаций»</w:t>
      </w:r>
      <w:bookmarkEnd w:id="3"/>
      <w:r w:rsidR="0023025E" w:rsidRPr="004200FB">
        <w:rPr>
          <w:szCs w:val="28"/>
        </w:rPr>
        <w:t xml:space="preserve"> </w:t>
      </w:r>
      <w:r w:rsidR="00427055">
        <w:rPr>
          <w:szCs w:val="28"/>
        </w:rPr>
        <w:t>изменения изложив приложение к постановлению в новой редакции, согласно приложению к настоящему постановлению.</w:t>
      </w:r>
    </w:p>
    <w:p w:rsidR="00BA2E57" w:rsidRPr="00BA2E57" w:rsidRDefault="0023025E" w:rsidP="00BA2E57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4200FB">
        <w:rPr>
          <w:sz w:val="28"/>
          <w:szCs w:val="28"/>
        </w:rPr>
        <w:t xml:space="preserve">2. </w:t>
      </w:r>
      <w:r w:rsidR="00BA2E57" w:rsidRPr="00BA2E57">
        <w:rPr>
          <w:color w:val="000000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BA2E57">
        <w:rPr>
          <w:color w:val="000000"/>
          <w:sz w:val="28"/>
          <w:szCs w:val="28"/>
        </w:rPr>
        <w:t>25.12.2024</w:t>
      </w:r>
      <w:r w:rsidR="00BA2E57" w:rsidRPr="00BA2E57">
        <w:rPr>
          <w:color w:val="000000"/>
          <w:sz w:val="28"/>
          <w:szCs w:val="28"/>
        </w:rPr>
        <w:t xml:space="preserve"> № </w:t>
      </w:r>
      <w:r w:rsidR="00BA2E57">
        <w:rPr>
          <w:color w:val="000000"/>
          <w:sz w:val="28"/>
          <w:szCs w:val="28"/>
        </w:rPr>
        <w:t>224</w:t>
      </w:r>
      <w:r w:rsidR="00BA2E57" w:rsidRPr="00BA2E57">
        <w:rPr>
          <w:color w:val="000000"/>
          <w:sz w:val="28"/>
          <w:szCs w:val="28"/>
        </w:rPr>
        <w:t xml:space="preserve"> «О внесении изменений в постановление Администрации Коммунарского сельского поселения № 246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="00BA2E57" w:rsidRPr="00BA2E57">
          <w:rPr>
            <w:color w:val="000000"/>
            <w:sz w:val="28"/>
            <w:szCs w:val="28"/>
          </w:rPr>
          <w:t>30.11.2018</w:t>
        </w:r>
      </w:smartTag>
      <w:r w:rsidR="00BA2E57" w:rsidRPr="00BA2E57">
        <w:rPr>
          <w:color w:val="000000"/>
          <w:sz w:val="28"/>
          <w:szCs w:val="28"/>
        </w:rPr>
        <w:t>г. «Об утверждении муниципальной программы Коммунарского сельского поселения «Пожарная безопасность и защита населения на территории Коммунарского сельского поселения от чрезвычайных ситуаций».</w:t>
      </w:r>
    </w:p>
    <w:p w:rsidR="00BA2E57" w:rsidRPr="00BA2E57" w:rsidRDefault="00BA2E57" w:rsidP="00BA2E57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BA2E57">
        <w:rPr>
          <w:color w:val="000000"/>
          <w:sz w:val="28"/>
          <w:szCs w:val="28"/>
        </w:rPr>
        <w:t xml:space="preserve"> 3. Настоящее постановление вступает в силу со дня его официального опубликования на официальном сайте Администрации </w:t>
      </w:r>
      <w:r w:rsidR="009B36A3">
        <w:rPr>
          <w:color w:val="000000"/>
          <w:sz w:val="28"/>
          <w:szCs w:val="28"/>
        </w:rPr>
        <w:t xml:space="preserve">Коммунарского сельского поселения </w:t>
      </w:r>
      <w:r w:rsidRPr="00BA2E57">
        <w:rPr>
          <w:color w:val="000000"/>
          <w:sz w:val="28"/>
          <w:szCs w:val="28"/>
        </w:rPr>
        <w:t>Октябрьского района.</w:t>
      </w:r>
    </w:p>
    <w:p w:rsidR="00856DAB" w:rsidRPr="009B36A3" w:rsidRDefault="009B36A3" w:rsidP="00BA2E57">
      <w:pPr>
        <w:pStyle w:val="NoSpacing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B36A3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36358E" w:rsidRPr="009B36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Контроль </w:t>
      </w:r>
      <w:r w:rsidR="00427055" w:rsidRPr="009B36A3">
        <w:rPr>
          <w:rFonts w:ascii="Times New Roman" w:hAnsi="Times New Roman"/>
          <w:color w:val="000000"/>
          <w:sz w:val="28"/>
          <w:szCs w:val="28"/>
          <w:lang w:eastAsia="ru-RU"/>
        </w:rPr>
        <w:t>за</w:t>
      </w:r>
      <w:r w:rsidR="0023025E" w:rsidRPr="009B36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исполнени</w:t>
      </w:r>
      <w:r w:rsidR="00427055" w:rsidRPr="009B36A3">
        <w:rPr>
          <w:rFonts w:ascii="Times New Roman" w:hAnsi="Times New Roman"/>
          <w:color w:val="000000"/>
          <w:sz w:val="28"/>
          <w:szCs w:val="28"/>
          <w:lang w:eastAsia="ru-RU"/>
        </w:rPr>
        <w:t>ем</w:t>
      </w:r>
      <w:r w:rsidR="0023025E" w:rsidRPr="009B36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постановления</w:t>
      </w:r>
      <w:r w:rsidR="00E43431" w:rsidRPr="009B36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3025E" w:rsidRPr="009B36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возложить на </w:t>
      </w:r>
      <w:r w:rsidR="00427055" w:rsidRPr="009B36A3">
        <w:rPr>
          <w:rFonts w:ascii="Times New Roman" w:hAnsi="Times New Roman"/>
          <w:color w:val="000000"/>
          <w:sz w:val="28"/>
          <w:szCs w:val="28"/>
          <w:lang w:eastAsia="ru-RU"/>
        </w:rPr>
        <w:t>начальника ф</w:t>
      </w:r>
      <w:r w:rsidR="00427055" w:rsidRPr="009B36A3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="00427055" w:rsidRPr="009B36A3">
        <w:rPr>
          <w:rFonts w:ascii="Times New Roman" w:hAnsi="Times New Roman"/>
          <w:color w:val="000000"/>
          <w:sz w:val="28"/>
          <w:szCs w:val="28"/>
          <w:lang w:eastAsia="ru-RU"/>
        </w:rPr>
        <w:t>нансово-экономической службы Ивченко Т.В.</w:t>
      </w:r>
    </w:p>
    <w:p w:rsidR="00EB7370" w:rsidRDefault="00EB7370" w:rsidP="00441255">
      <w:pPr>
        <w:pStyle w:val="af2"/>
        <w:ind w:firstLine="0"/>
        <w:rPr>
          <w:szCs w:val="28"/>
        </w:rPr>
      </w:pPr>
    </w:p>
    <w:p w:rsidR="00451191" w:rsidRPr="004200FB" w:rsidRDefault="00451191" w:rsidP="00441255">
      <w:pPr>
        <w:pStyle w:val="af2"/>
        <w:ind w:firstLine="0"/>
        <w:rPr>
          <w:szCs w:val="28"/>
        </w:rPr>
      </w:pPr>
    </w:p>
    <w:p w:rsidR="00451191" w:rsidRPr="00451191" w:rsidRDefault="00167201" w:rsidP="00427055">
      <w:pPr>
        <w:pStyle w:val="af2"/>
        <w:ind w:firstLine="0"/>
        <w:rPr>
          <w:b/>
          <w:szCs w:val="28"/>
        </w:rPr>
      </w:pPr>
      <w:r w:rsidRPr="00451191">
        <w:rPr>
          <w:b/>
          <w:szCs w:val="28"/>
        </w:rPr>
        <w:t>Г</w:t>
      </w:r>
      <w:r w:rsidR="00441255" w:rsidRPr="00451191">
        <w:rPr>
          <w:b/>
          <w:szCs w:val="28"/>
        </w:rPr>
        <w:t>лав</w:t>
      </w:r>
      <w:r w:rsidRPr="00451191">
        <w:rPr>
          <w:b/>
          <w:szCs w:val="28"/>
        </w:rPr>
        <w:t>а</w:t>
      </w:r>
      <w:r w:rsidR="00B224A0" w:rsidRPr="00451191">
        <w:rPr>
          <w:b/>
          <w:szCs w:val="28"/>
        </w:rPr>
        <w:t xml:space="preserve"> </w:t>
      </w:r>
      <w:r w:rsidR="00A95896" w:rsidRPr="00451191">
        <w:rPr>
          <w:b/>
          <w:szCs w:val="28"/>
        </w:rPr>
        <w:t xml:space="preserve">Администрации </w:t>
      </w:r>
    </w:p>
    <w:p w:rsidR="00CE14B7" w:rsidRPr="00451191" w:rsidRDefault="00856DAB" w:rsidP="00427055">
      <w:pPr>
        <w:pStyle w:val="af2"/>
        <w:ind w:firstLine="0"/>
        <w:rPr>
          <w:b/>
          <w:szCs w:val="28"/>
        </w:rPr>
      </w:pPr>
      <w:r w:rsidRPr="00451191">
        <w:rPr>
          <w:b/>
          <w:szCs w:val="28"/>
        </w:rPr>
        <w:t>Коммунарского</w:t>
      </w:r>
      <w:r w:rsidR="00451191" w:rsidRPr="00451191">
        <w:rPr>
          <w:b/>
          <w:szCs w:val="28"/>
        </w:rPr>
        <w:t xml:space="preserve"> </w:t>
      </w:r>
      <w:r w:rsidR="00B224A0" w:rsidRPr="00451191">
        <w:rPr>
          <w:b/>
        </w:rPr>
        <w:t xml:space="preserve">сельского поселения   </w:t>
      </w:r>
      <w:r w:rsidR="00451191" w:rsidRPr="00451191">
        <w:rPr>
          <w:b/>
        </w:rPr>
        <w:t xml:space="preserve">      </w:t>
      </w:r>
      <w:r w:rsidR="00B224A0" w:rsidRPr="00451191">
        <w:rPr>
          <w:b/>
        </w:rPr>
        <w:t xml:space="preserve">  </w:t>
      </w:r>
      <w:r w:rsidR="00451191">
        <w:rPr>
          <w:b/>
        </w:rPr>
        <w:t xml:space="preserve">     </w:t>
      </w:r>
      <w:r w:rsidR="00B224A0" w:rsidRPr="00451191">
        <w:rPr>
          <w:b/>
        </w:rPr>
        <w:t xml:space="preserve">  </w:t>
      </w:r>
      <w:r w:rsidR="00441255" w:rsidRPr="00451191">
        <w:rPr>
          <w:b/>
        </w:rPr>
        <w:t xml:space="preserve">           </w:t>
      </w:r>
      <w:r w:rsidR="00A5422A" w:rsidRPr="00451191">
        <w:rPr>
          <w:b/>
        </w:rPr>
        <w:t>О.В. Безрукавая</w:t>
      </w:r>
      <w:r w:rsidR="00441255" w:rsidRPr="00451191">
        <w:rPr>
          <w:b/>
        </w:rPr>
        <w:t xml:space="preserve">  </w:t>
      </w:r>
    </w:p>
    <w:p w:rsidR="00B224A0" w:rsidRPr="00032809" w:rsidRDefault="00CE14B7" w:rsidP="00427055">
      <w:pPr>
        <w:tabs>
          <w:tab w:val="left" w:pos="7065"/>
        </w:tabs>
        <w:ind w:left="6237"/>
        <w:jc w:val="center"/>
        <w:rPr>
          <w:sz w:val="22"/>
          <w:szCs w:val="22"/>
        </w:rPr>
      </w:pPr>
      <w:r w:rsidRPr="004200FB">
        <w:rPr>
          <w:sz w:val="28"/>
          <w:szCs w:val="28"/>
        </w:rPr>
        <w:br w:type="page"/>
      </w:r>
      <w:r w:rsidR="00201619" w:rsidRPr="00032809">
        <w:rPr>
          <w:sz w:val="22"/>
          <w:szCs w:val="22"/>
        </w:rPr>
        <w:lastRenderedPageBreak/>
        <w:t>Приложение</w:t>
      </w:r>
      <w:r w:rsidR="00856DAB" w:rsidRPr="00032809">
        <w:rPr>
          <w:sz w:val="22"/>
          <w:szCs w:val="22"/>
        </w:rPr>
        <w:t xml:space="preserve"> 1</w:t>
      </w:r>
    </w:p>
    <w:p w:rsidR="00451191" w:rsidRDefault="00DF3F48" w:rsidP="00451191">
      <w:pPr>
        <w:ind w:left="6237"/>
        <w:jc w:val="center"/>
        <w:rPr>
          <w:sz w:val="22"/>
          <w:szCs w:val="22"/>
        </w:rPr>
      </w:pPr>
      <w:r w:rsidRPr="00032809">
        <w:rPr>
          <w:sz w:val="22"/>
          <w:szCs w:val="22"/>
        </w:rPr>
        <w:t>к постановлению</w:t>
      </w:r>
    </w:p>
    <w:p w:rsidR="00451191" w:rsidRDefault="00451191" w:rsidP="00451191">
      <w:pPr>
        <w:ind w:left="6237"/>
        <w:jc w:val="center"/>
        <w:rPr>
          <w:sz w:val="22"/>
          <w:szCs w:val="22"/>
        </w:rPr>
      </w:pPr>
      <w:r>
        <w:rPr>
          <w:sz w:val="22"/>
          <w:szCs w:val="22"/>
        </w:rPr>
        <w:t>Администрации Коммунарского сельского поселения</w:t>
      </w:r>
    </w:p>
    <w:p w:rsidR="00DF3F48" w:rsidRDefault="00451191" w:rsidP="00451191">
      <w:pPr>
        <w:ind w:left="6237"/>
        <w:jc w:val="center"/>
        <w:rPr>
          <w:sz w:val="22"/>
          <w:szCs w:val="22"/>
        </w:rPr>
      </w:pPr>
      <w:r w:rsidRPr="008C191E">
        <w:rPr>
          <w:sz w:val="22"/>
          <w:szCs w:val="22"/>
        </w:rPr>
        <w:t>от №</w:t>
      </w:r>
      <w:r w:rsidR="00E91369">
        <w:rPr>
          <w:sz w:val="22"/>
          <w:szCs w:val="22"/>
        </w:rPr>
        <w:t xml:space="preserve"> </w:t>
      </w:r>
    </w:p>
    <w:p w:rsidR="00451191" w:rsidRDefault="00451191" w:rsidP="00451191">
      <w:pPr>
        <w:ind w:left="6237"/>
        <w:jc w:val="center"/>
        <w:rPr>
          <w:sz w:val="22"/>
          <w:szCs w:val="22"/>
        </w:rPr>
      </w:pPr>
    </w:p>
    <w:p w:rsidR="00451191" w:rsidRPr="004200FB" w:rsidRDefault="00451191" w:rsidP="00451191">
      <w:pPr>
        <w:ind w:left="6237"/>
        <w:jc w:val="center"/>
        <w:rPr>
          <w:sz w:val="28"/>
          <w:szCs w:val="28"/>
        </w:rPr>
      </w:pPr>
    </w:p>
    <w:p w:rsidR="008C191E" w:rsidRDefault="004E7642" w:rsidP="008C191E">
      <w:pPr>
        <w:jc w:val="center"/>
        <w:rPr>
          <w:sz w:val="28"/>
          <w:szCs w:val="24"/>
        </w:rPr>
      </w:pPr>
      <w:r w:rsidRPr="004E7642">
        <w:rPr>
          <w:sz w:val="28"/>
          <w:szCs w:val="24"/>
        </w:rPr>
        <w:t>Муниципальная программа Коммунарского сельского поселения</w:t>
      </w:r>
    </w:p>
    <w:p w:rsidR="008C191E" w:rsidRPr="008C191E" w:rsidRDefault="004E7642" w:rsidP="008C191E">
      <w:pPr>
        <w:jc w:val="center"/>
        <w:rPr>
          <w:sz w:val="28"/>
          <w:szCs w:val="24"/>
        </w:rPr>
      </w:pPr>
      <w:r w:rsidRPr="004E7642">
        <w:rPr>
          <w:sz w:val="28"/>
          <w:szCs w:val="24"/>
        </w:rPr>
        <w:t xml:space="preserve"> </w:t>
      </w:r>
      <w:r w:rsidR="008C191E" w:rsidRPr="008C191E">
        <w:rPr>
          <w:sz w:val="28"/>
          <w:szCs w:val="24"/>
        </w:rPr>
        <w:t>«Пожарная безопасность и защита населения на территории Коммунарского сельского поселения от чрезвычайных ситуаций»</w:t>
      </w:r>
    </w:p>
    <w:p w:rsidR="008C191E" w:rsidRPr="008C191E" w:rsidRDefault="008C191E" w:rsidP="008C191E">
      <w:pPr>
        <w:jc w:val="center"/>
        <w:rPr>
          <w:sz w:val="28"/>
          <w:szCs w:val="24"/>
          <w:highlight w:val="yellow"/>
        </w:rPr>
      </w:pPr>
    </w:p>
    <w:p w:rsidR="004E7642" w:rsidRDefault="004E7642" w:rsidP="00DF3F48">
      <w:pPr>
        <w:jc w:val="center"/>
        <w:rPr>
          <w:b/>
          <w:sz w:val="28"/>
          <w:szCs w:val="24"/>
        </w:rPr>
      </w:pPr>
    </w:p>
    <w:p w:rsidR="00D41E5B" w:rsidRDefault="006203CD" w:rsidP="00D41E5B">
      <w:pPr>
        <w:numPr>
          <w:ilvl w:val="0"/>
          <w:numId w:val="14"/>
        </w:numPr>
        <w:jc w:val="center"/>
        <w:rPr>
          <w:sz w:val="28"/>
          <w:szCs w:val="24"/>
        </w:rPr>
      </w:pPr>
      <w:r w:rsidRPr="006203CD">
        <w:rPr>
          <w:sz w:val="28"/>
          <w:szCs w:val="24"/>
        </w:rPr>
        <w:t>СТРАТЕГИЧЕСКИЕ ПРИОРИТЕТЫ</w:t>
      </w:r>
    </w:p>
    <w:p w:rsidR="00D41E5B" w:rsidRDefault="006203CD" w:rsidP="00D41E5B">
      <w:pPr>
        <w:ind w:left="1080"/>
        <w:jc w:val="center"/>
        <w:rPr>
          <w:sz w:val="28"/>
          <w:szCs w:val="24"/>
        </w:rPr>
      </w:pPr>
      <w:r w:rsidRPr="006203CD">
        <w:rPr>
          <w:sz w:val="28"/>
          <w:szCs w:val="24"/>
        </w:rPr>
        <w:t>муниципальной программы Комм</w:t>
      </w:r>
      <w:r w:rsidRPr="006203CD">
        <w:rPr>
          <w:sz w:val="28"/>
          <w:szCs w:val="24"/>
        </w:rPr>
        <w:t>у</w:t>
      </w:r>
      <w:r w:rsidRPr="006203CD">
        <w:rPr>
          <w:sz w:val="28"/>
          <w:szCs w:val="24"/>
        </w:rPr>
        <w:t xml:space="preserve">нарского сельского поселения </w:t>
      </w:r>
    </w:p>
    <w:p w:rsidR="006203CD" w:rsidRDefault="00D41E5B" w:rsidP="00D41E5B">
      <w:pPr>
        <w:ind w:left="1080"/>
        <w:jc w:val="center"/>
        <w:rPr>
          <w:sz w:val="28"/>
          <w:szCs w:val="24"/>
        </w:rPr>
      </w:pPr>
      <w:r w:rsidRPr="00D41E5B">
        <w:rPr>
          <w:sz w:val="28"/>
          <w:szCs w:val="24"/>
        </w:rPr>
        <w:t>«Пожарная безопасность и защита населения на территории Коммунарского сельского поселения от чрезвычайных ситуаций»</w:t>
      </w:r>
    </w:p>
    <w:p w:rsidR="00D41E5B" w:rsidRPr="006203CD" w:rsidRDefault="00D41E5B" w:rsidP="00D41E5B">
      <w:pPr>
        <w:ind w:left="1080"/>
        <w:jc w:val="center"/>
        <w:rPr>
          <w:sz w:val="28"/>
          <w:szCs w:val="24"/>
        </w:rPr>
      </w:pPr>
    </w:p>
    <w:p w:rsidR="00D41E5B" w:rsidRDefault="006203CD" w:rsidP="006203CD">
      <w:pPr>
        <w:numPr>
          <w:ilvl w:val="0"/>
          <w:numId w:val="15"/>
        </w:numPr>
        <w:jc w:val="center"/>
        <w:rPr>
          <w:sz w:val="28"/>
          <w:szCs w:val="24"/>
        </w:rPr>
      </w:pPr>
      <w:r w:rsidRPr="006203CD">
        <w:rPr>
          <w:sz w:val="28"/>
          <w:szCs w:val="24"/>
        </w:rPr>
        <w:t xml:space="preserve">Оценка текущего состояния сферы реализации муниципальной </w:t>
      </w:r>
    </w:p>
    <w:p w:rsidR="00D41E5B" w:rsidRDefault="006203CD" w:rsidP="00D41E5B">
      <w:pPr>
        <w:ind w:left="1440"/>
        <w:jc w:val="center"/>
        <w:rPr>
          <w:sz w:val="28"/>
          <w:szCs w:val="24"/>
        </w:rPr>
      </w:pPr>
      <w:r w:rsidRPr="006203CD">
        <w:rPr>
          <w:sz w:val="28"/>
          <w:szCs w:val="24"/>
        </w:rPr>
        <w:t>пр</w:t>
      </w:r>
      <w:r w:rsidRPr="006203CD">
        <w:rPr>
          <w:sz w:val="28"/>
          <w:szCs w:val="24"/>
        </w:rPr>
        <w:t>о</w:t>
      </w:r>
      <w:r w:rsidRPr="006203CD">
        <w:rPr>
          <w:sz w:val="28"/>
          <w:szCs w:val="24"/>
        </w:rPr>
        <w:t>граммы Коммунарского сельского поселения</w:t>
      </w:r>
    </w:p>
    <w:p w:rsidR="00D41E5B" w:rsidRDefault="00D41E5B" w:rsidP="00D41E5B">
      <w:pPr>
        <w:jc w:val="center"/>
        <w:rPr>
          <w:sz w:val="28"/>
          <w:szCs w:val="24"/>
        </w:rPr>
      </w:pPr>
      <w:bookmarkStart w:id="4" w:name="_Hlk179807331"/>
      <w:r w:rsidRPr="00D41E5B">
        <w:rPr>
          <w:sz w:val="28"/>
          <w:szCs w:val="24"/>
        </w:rPr>
        <w:t xml:space="preserve">«Пожарная безопасность и защита населения на территории </w:t>
      </w:r>
    </w:p>
    <w:p w:rsidR="0034367E" w:rsidRDefault="00D41E5B" w:rsidP="00D41E5B">
      <w:pPr>
        <w:jc w:val="center"/>
        <w:rPr>
          <w:sz w:val="28"/>
          <w:szCs w:val="24"/>
        </w:rPr>
      </w:pPr>
      <w:r w:rsidRPr="00D41E5B">
        <w:rPr>
          <w:sz w:val="28"/>
          <w:szCs w:val="24"/>
        </w:rPr>
        <w:t>Коммунарского сельского поселения от чрезвычайных ситуаций»</w:t>
      </w:r>
    </w:p>
    <w:bookmarkEnd w:id="4"/>
    <w:p w:rsidR="00D41E5B" w:rsidRDefault="00D41E5B" w:rsidP="00A65FA6">
      <w:pPr>
        <w:jc w:val="both"/>
        <w:rPr>
          <w:sz w:val="28"/>
          <w:szCs w:val="24"/>
        </w:rPr>
      </w:pP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Участие муниципального образования в реализации муниципальной программы Коммунарского сельского поселения «Пожарная безопасность и защита населения и территории от чрезвычайных ситуаций» предусмотрено в рамках</w:t>
      </w:r>
      <w:r w:rsidR="00A65FA6">
        <w:rPr>
          <w:sz w:val="28"/>
          <w:szCs w:val="28"/>
        </w:rPr>
        <w:t xml:space="preserve"> комплекса</w:t>
      </w:r>
      <w:r w:rsidRPr="00D41E5B">
        <w:rPr>
          <w:sz w:val="28"/>
          <w:szCs w:val="28"/>
        </w:rPr>
        <w:t xml:space="preserve"> </w:t>
      </w:r>
      <w:r w:rsidR="00A65FA6">
        <w:rPr>
          <w:sz w:val="28"/>
          <w:szCs w:val="28"/>
        </w:rPr>
        <w:t>процессных мероприятий</w:t>
      </w:r>
      <w:r w:rsidRPr="00D41E5B">
        <w:rPr>
          <w:sz w:val="28"/>
          <w:szCs w:val="28"/>
        </w:rPr>
        <w:t xml:space="preserve"> «Пожарная безопасность и защита населения и территории от чрезвычайных ситуаций» по следующим направлениям: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- снижение рисков возникновения пожаров, чрезвычайных ситуаций, несчастных случаев на воде и смягчение их возможные последствия;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- 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- улучшение качества работ по спасению и оказанию экстренной помощи людям, попавшим в беду, снижению количества погибших в чрезвычайных ситуациях природного и техногенного характера, пожарах и происшествиях;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- снижение экономического ущерба от чрезвычайных ситуаций природного и техногенного характера, пожаров и происшествий;</w:t>
      </w:r>
    </w:p>
    <w:p w:rsidR="00D41E5B" w:rsidRPr="00D41E5B" w:rsidRDefault="00D41E5B" w:rsidP="00A65FA6">
      <w:pPr>
        <w:ind w:firstLine="709"/>
        <w:jc w:val="both"/>
        <w:rPr>
          <w:bCs/>
          <w:sz w:val="28"/>
          <w:szCs w:val="28"/>
        </w:rPr>
      </w:pPr>
      <w:r w:rsidRPr="00D41E5B">
        <w:rPr>
          <w:bCs/>
          <w:sz w:val="28"/>
          <w:szCs w:val="28"/>
        </w:rPr>
        <w:t>- снижение масштабов загрязнения природной среды в результате чрезвычайных ситуаций природного и техногенного характера, пожаров и происшествий.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 xml:space="preserve">Реализация перечисленных направлений осуществляется за счет собственных средств местного бюджета. 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 xml:space="preserve">Кроме того, участие муниципального образования в мероприятиях, направленных на создание условий для защиты населения и территории от чрезвычайных ситуаций природного и техногенного характера, обеспечения </w:t>
      </w:r>
      <w:r w:rsidRPr="00D41E5B">
        <w:rPr>
          <w:sz w:val="28"/>
          <w:szCs w:val="28"/>
        </w:rPr>
        <w:lastRenderedPageBreak/>
        <w:t>пожарной безопасности и безопасности людей на водных объектах, заключается в разработке и реализации настоящей муниципальной программы.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Муниципальная программа представляет собой взаимоувязанный</w:t>
      </w:r>
      <w:r w:rsidR="00A65FA6">
        <w:rPr>
          <w:sz w:val="28"/>
          <w:szCs w:val="28"/>
        </w:rPr>
        <w:t xml:space="preserve"> </w:t>
      </w:r>
      <w:r w:rsidRPr="00D41E5B">
        <w:rPr>
          <w:sz w:val="28"/>
          <w:szCs w:val="28"/>
        </w:rPr>
        <w:t>комплекс мероприятий, направленных на достижение целевых показателей, и предусматривает меры, способствующие: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 xml:space="preserve">- уменьшению количества пожаров, снижение рисков возникновения и смягчение последствий чрезвычайных ситуаций; 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 xml:space="preserve">- вовлечению в предупреждение пожаров предприятий и организаций всех форм собственности, а также общественных организаций и населения; 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 xml:space="preserve">- выявлению и устранению причин и условий, способствующих росту числа пожаров и фактов гибели людей на них; 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- обеспечению необходимого уровня первичных мер пожарной безопасности, снижение риска пожаров и минимизация потерь вследствие пожаров на территории сельского поселения;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- совершенствованию системы обеспечения безопасности людей на водных объектах.</w:t>
      </w:r>
    </w:p>
    <w:p w:rsidR="003A6892" w:rsidRDefault="003A6892" w:rsidP="00A65FA6">
      <w:pPr>
        <w:ind w:firstLine="709"/>
        <w:jc w:val="both"/>
        <w:rPr>
          <w:sz w:val="28"/>
          <w:szCs w:val="28"/>
        </w:rPr>
      </w:pPr>
    </w:p>
    <w:p w:rsidR="003A6892" w:rsidRDefault="003A6892" w:rsidP="00A65FA6">
      <w:pPr>
        <w:ind w:firstLine="709"/>
        <w:jc w:val="both"/>
        <w:rPr>
          <w:sz w:val="28"/>
          <w:szCs w:val="28"/>
        </w:rPr>
      </w:pPr>
    </w:p>
    <w:p w:rsidR="00D41E5B" w:rsidRDefault="004E7642" w:rsidP="00A65FA6">
      <w:pPr>
        <w:numPr>
          <w:ilvl w:val="0"/>
          <w:numId w:val="15"/>
        </w:numPr>
        <w:jc w:val="center"/>
        <w:rPr>
          <w:sz w:val="28"/>
          <w:szCs w:val="28"/>
        </w:rPr>
      </w:pPr>
      <w:r w:rsidRPr="006203CD">
        <w:rPr>
          <w:sz w:val="28"/>
          <w:szCs w:val="28"/>
        </w:rPr>
        <w:t>Содержание описания приоритетов и целей муниципальной</w:t>
      </w:r>
    </w:p>
    <w:p w:rsidR="004E7642" w:rsidRDefault="004E7642" w:rsidP="00A65FA6">
      <w:pPr>
        <w:ind w:left="1440"/>
        <w:jc w:val="center"/>
        <w:rPr>
          <w:sz w:val="28"/>
          <w:szCs w:val="24"/>
        </w:rPr>
      </w:pPr>
      <w:r w:rsidRPr="006203CD">
        <w:rPr>
          <w:sz w:val="28"/>
          <w:szCs w:val="28"/>
        </w:rPr>
        <w:t>программы</w:t>
      </w:r>
      <w:r w:rsidR="006203CD">
        <w:rPr>
          <w:sz w:val="28"/>
          <w:szCs w:val="28"/>
        </w:rPr>
        <w:t xml:space="preserve"> </w:t>
      </w:r>
      <w:r w:rsidR="006203CD" w:rsidRPr="006203CD">
        <w:rPr>
          <w:sz w:val="28"/>
          <w:szCs w:val="24"/>
        </w:rPr>
        <w:t>Комм</w:t>
      </w:r>
      <w:r w:rsidR="006203CD" w:rsidRPr="006203CD">
        <w:rPr>
          <w:sz w:val="28"/>
          <w:szCs w:val="24"/>
        </w:rPr>
        <w:t>у</w:t>
      </w:r>
      <w:r w:rsidR="006203CD" w:rsidRPr="006203CD">
        <w:rPr>
          <w:sz w:val="28"/>
          <w:szCs w:val="24"/>
        </w:rPr>
        <w:t>нарского сельского поселения</w:t>
      </w:r>
    </w:p>
    <w:p w:rsidR="00D41E5B" w:rsidRPr="00D41E5B" w:rsidRDefault="00D41E5B" w:rsidP="00A65FA6">
      <w:pPr>
        <w:ind w:left="1440"/>
        <w:jc w:val="center"/>
        <w:rPr>
          <w:sz w:val="28"/>
          <w:szCs w:val="24"/>
        </w:rPr>
      </w:pPr>
      <w:bookmarkStart w:id="5" w:name="_Hlk179812853"/>
      <w:r w:rsidRPr="00D41E5B">
        <w:rPr>
          <w:sz w:val="28"/>
          <w:szCs w:val="24"/>
        </w:rPr>
        <w:t>«</w:t>
      </w:r>
      <w:bookmarkStart w:id="6" w:name="_Hlk179807612"/>
      <w:r w:rsidRPr="00D41E5B">
        <w:rPr>
          <w:sz w:val="28"/>
          <w:szCs w:val="24"/>
        </w:rPr>
        <w:t>Пожарная безопасность и защита населения на территории</w:t>
      </w:r>
    </w:p>
    <w:p w:rsidR="00D41E5B" w:rsidRPr="00D41E5B" w:rsidRDefault="00D41E5B" w:rsidP="00A65FA6">
      <w:pPr>
        <w:ind w:left="1440"/>
        <w:jc w:val="center"/>
        <w:rPr>
          <w:sz w:val="28"/>
          <w:szCs w:val="24"/>
        </w:rPr>
      </w:pPr>
      <w:r w:rsidRPr="00D41E5B">
        <w:rPr>
          <w:sz w:val="28"/>
          <w:szCs w:val="24"/>
        </w:rPr>
        <w:t>Коммунарского сельского поселения от чрезвычайных ситуаций</w:t>
      </w:r>
      <w:bookmarkEnd w:id="6"/>
      <w:r w:rsidRPr="00D41E5B">
        <w:rPr>
          <w:sz w:val="28"/>
          <w:szCs w:val="24"/>
        </w:rPr>
        <w:t>»</w:t>
      </w:r>
    </w:p>
    <w:bookmarkEnd w:id="5"/>
    <w:p w:rsidR="00D41E5B" w:rsidRDefault="00D41E5B" w:rsidP="00A65FA6">
      <w:pPr>
        <w:jc w:val="both"/>
        <w:rPr>
          <w:sz w:val="28"/>
          <w:szCs w:val="28"/>
        </w:rPr>
      </w:pPr>
    </w:p>
    <w:p w:rsidR="006203CD" w:rsidRPr="006203CD" w:rsidRDefault="006203CD" w:rsidP="00A65FA6">
      <w:pPr>
        <w:ind w:firstLine="709"/>
        <w:jc w:val="both"/>
        <w:rPr>
          <w:sz w:val="28"/>
          <w:szCs w:val="28"/>
        </w:rPr>
      </w:pP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Основной целью и приоритетами в сфере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водных объектах являются создание и обеспечение необходимых условий для безопасности населения и территории Коммунарского сельского поселения, минимизация возможного социального и экономического ущерба от чрезвычайных ситуаций природного и техногенного характера, пожаров и происшествий на водных объектах. А также предупреждение и пресечение нарушений требований пожарной безопасности, правилам поведения при чрезвычайных ситуациях.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Указанные направления реализуются в соответствии с: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Федеральным законом от 21.12.1994 N 69-ФЗ «О пожарной безопасности»;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Федеральным законом от 21.12.1994 N 68-ФЗ «О защите населения и территорий от чрезвычайных ситуаций природного и техногенного характера»;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Федеральным законом от 22.07.2008 г. № 123 – ФЗ «Технический регламент о требованиях пожарной безопасности;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Областным законом «О пожарной безопасности» от 25.11.2044 № 202-ЗС;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Областным законом «О защите населения и территорий от чрезвычайных ситуаций межмуниципального и регионального характера» от 29.12.2004 № 255-ЗС;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lastRenderedPageBreak/>
        <w:t>Концепцией долгосрочного социально-экономического развития Российской Федерации на период до 2030 года;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Стратегией социально-экономического развития Ростовской области на период до 2030 года;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Стратегией социально-экономического развития Октябрьского района до 2030 года, утвержденной Решением Собрания Депутатов Октябрьского района от 21.12.2018 г. № 162;</w:t>
      </w:r>
    </w:p>
    <w:p w:rsidR="00D41E5B" w:rsidRPr="00D41E5B" w:rsidRDefault="00D41E5B" w:rsidP="00A65FA6">
      <w:pPr>
        <w:ind w:firstLine="709"/>
        <w:jc w:val="both"/>
        <w:rPr>
          <w:sz w:val="28"/>
          <w:szCs w:val="28"/>
        </w:rPr>
      </w:pPr>
      <w:r w:rsidRPr="00D41E5B">
        <w:rPr>
          <w:sz w:val="28"/>
          <w:szCs w:val="28"/>
        </w:rPr>
        <w:t>Стратегией социально-экономического развития Коммунарского сельского поселения до 2030 года.</w:t>
      </w:r>
    </w:p>
    <w:p w:rsidR="008622ED" w:rsidRDefault="008622ED" w:rsidP="00A65FA6">
      <w:pPr>
        <w:ind w:firstLine="709"/>
        <w:jc w:val="both"/>
        <w:rPr>
          <w:sz w:val="28"/>
          <w:szCs w:val="24"/>
        </w:rPr>
      </w:pPr>
    </w:p>
    <w:p w:rsidR="008622ED" w:rsidRDefault="008622ED" w:rsidP="00A65FA6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3. Задачи муниципального развития, способы их эффективного решения в сфере реализации муниципальной программы</w:t>
      </w:r>
    </w:p>
    <w:p w:rsidR="008622ED" w:rsidRDefault="008622ED" w:rsidP="00A65FA6">
      <w:pPr>
        <w:ind w:firstLine="709"/>
        <w:jc w:val="both"/>
        <w:rPr>
          <w:sz w:val="28"/>
          <w:szCs w:val="24"/>
        </w:rPr>
      </w:pPr>
    </w:p>
    <w:p w:rsidR="008622ED" w:rsidRDefault="008622ED" w:rsidP="00A65FA6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Основные задачи:</w:t>
      </w:r>
    </w:p>
    <w:p w:rsidR="00D469C1" w:rsidRPr="00D469C1" w:rsidRDefault="00D469C1" w:rsidP="00A65FA6">
      <w:pPr>
        <w:ind w:firstLine="709"/>
        <w:jc w:val="both"/>
        <w:rPr>
          <w:sz w:val="28"/>
          <w:szCs w:val="28"/>
        </w:rPr>
      </w:pPr>
      <w:r w:rsidRPr="00D469C1">
        <w:rPr>
          <w:sz w:val="28"/>
          <w:szCs w:val="28"/>
        </w:rPr>
        <w:t xml:space="preserve">-уменьшение количества пожаров, снижение рисков возникновения и смягчение последствий чрезвычайных ситуаций; </w:t>
      </w:r>
    </w:p>
    <w:p w:rsidR="00D469C1" w:rsidRPr="00D469C1" w:rsidRDefault="00D469C1" w:rsidP="00A65FA6">
      <w:pPr>
        <w:ind w:firstLine="709"/>
        <w:jc w:val="both"/>
        <w:rPr>
          <w:sz w:val="28"/>
          <w:szCs w:val="28"/>
        </w:rPr>
      </w:pPr>
      <w:r w:rsidRPr="00D469C1">
        <w:rPr>
          <w:sz w:val="28"/>
          <w:szCs w:val="28"/>
        </w:rPr>
        <w:t xml:space="preserve">-пропаганда мер пожарной безопасности среди населения Коммунарского сельского поселения; </w:t>
      </w:r>
    </w:p>
    <w:p w:rsidR="00D469C1" w:rsidRPr="00D469C1" w:rsidRDefault="00D469C1" w:rsidP="00A65FA6">
      <w:pPr>
        <w:ind w:firstLine="709"/>
        <w:jc w:val="both"/>
        <w:rPr>
          <w:sz w:val="28"/>
          <w:szCs w:val="28"/>
        </w:rPr>
      </w:pPr>
      <w:r w:rsidRPr="00D469C1">
        <w:rPr>
          <w:sz w:val="28"/>
          <w:szCs w:val="28"/>
        </w:rPr>
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</w:r>
    </w:p>
    <w:p w:rsidR="00D469C1" w:rsidRPr="00D469C1" w:rsidRDefault="00D469C1" w:rsidP="00A65FA6">
      <w:pPr>
        <w:ind w:firstLine="709"/>
        <w:jc w:val="both"/>
        <w:rPr>
          <w:sz w:val="28"/>
          <w:szCs w:val="28"/>
        </w:rPr>
      </w:pPr>
      <w:r w:rsidRPr="00D469C1">
        <w:rPr>
          <w:sz w:val="28"/>
          <w:szCs w:val="28"/>
        </w:rPr>
        <w:t xml:space="preserve">-выявление и устранение причин и условий, способствующих росту числа пожаров и фактов гибели людей на них; </w:t>
      </w:r>
    </w:p>
    <w:p w:rsidR="00D469C1" w:rsidRPr="00D469C1" w:rsidRDefault="00D469C1" w:rsidP="00A65FA6">
      <w:pPr>
        <w:ind w:firstLine="709"/>
        <w:jc w:val="both"/>
        <w:rPr>
          <w:sz w:val="28"/>
          <w:szCs w:val="28"/>
        </w:rPr>
      </w:pPr>
      <w:r w:rsidRPr="00D469C1">
        <w:rPr>
          <w:sz w:val="28"/>
          <w:szCs w:val="28"/>
        </w:rPr>
        <w:t>-обеспечение необходимого уровня первичных мер пожарной безопасности, снижение риска пожаров и минимизация потерь вследствие пожаров на территории сельского поселения;</w:t>
      </w:r>
    </w:p>
    <w:p w:rsidR="00D469C1" w:rsidRPr="00D469C1" w:rsidRDefault="00D469C1" w:rsidP="00A65FA6">
      <w:pPr>
        <w:ind w:firstLine="709"/>
        <w:jc w:val="both"/>
        <w:rPr>
          <w:sz w:val="28"/>
          <w:szCs w:val="28"/>
        </w:rPr>
      </w:pPr>
      <w:r w:rsidRPr="00D469C1">
        <w:rPr>
          <w:sz w:val="28"/>
          <w:szCs w:val="28"/>
        </w:rPr>
        <w:t>- защита жизни и здоровья населения сельского поселении;</w:t>
      </w:r>
    </w:p>
    <w:p w:rsidR="00D469C1" w:rsidRPr="00D469C1" w:rsidRDefault="00D469C1" w:rsidP="00A65FA6">
      <w:pPr>
        <w:ind w:firstLine="709"/>
        <w:jc w:val="both"/>
        <w:rPr>
          <w:sz w:val="28"/>
          <w:szCs w:val="28"/>
        </w:rPr>
      </w:pPr>
      <w:r w:rsidRPr="00D469C1">
        <w:rPr>
          <w:sz w:val="28"/>
          <w:szCs w:val="28"/>
        </w:rPr>
        <w:t>- организация обучения мерам пожарной безопасности и пропаганда пожарно-технических знаний;</w:t>
      </w:r>
    </w:p>
    <w:p w:rsidR="00D469C1" w:rsidRPr="00D469C1" w:rsidRDefault="00D469C1" w:rsidP="00A65FA6">
      <w:pPr>
        <w:ind w:firstLine="709"/>
        <w:jc w:val="both"/>
        <w:rPr>
          <w:sz w:val="28"/>
          <w:szCs w:val="28"/>
        </w:rPr>
      </w:pPr>
      <w:r w:rsidRPr="00D469C1">
        <w:rPr>
          <w:sz w:val="28"/>
          <w:szCs w:val="28"/>
        </w:rPr>
        <w:t>- снижение количества пожаров, гибели и травматизма людей, материального ущерба от пожаров;</w:t>
      </w:r>
    </w:p>
    <w:p w:rsidR="00D469C1" w:rsidRDefault="00D469C1" w:rsidP="00A65FA6">
      <w:pPr>
        <w:ind w:firstLine="709"/>
        <w:jc w:val="both"/>
        <w:rPr>
          <w:sz w:val="28"/>
          <w:szCs w:val="28"/>
        </w:rPr>
      </w:pPr>
      <w:r w:rsidRPr="00D469C1">
        <w:rPr>
          <w:sz w:val="28"/>
          <w:szCs w:val="28"/>
        </w:rPr>
        <w:t>- совершенствование системы обеспечения безопасности людей на водных объектах.</w:t>
      </w:r>
    </w:p>
    <w:p w:rsidR="00D469C1" w:rsidRDefault="008622ED" w:rsidP="00A65FA6">
      <w:pPr>
        <w:ind w:firstLine="709"/>
        <w:jc w:val="both"/>
        <w:rPr>
          <w:sz w:val="28"/>
          <w:szCs w:val="28"/>
        </w:rPr>
      </w:pPr>
      <w:r w:rsidRPr="008622ED">
        <w:rPr>
          <w:sz w:val="28"/>
          <w:szCs w:val="28"/>
        </w:rPr>
        <w:t xml:space="preserve">Указанные составляющие формируют единую функциональную основу для достижения предусмотренных муниципальной программой результатов и показателей в сфере развития </w:t>
      </w:r>
      <w:r w:rsidR="00D469C1" w:rsidRPr="00D41E5B">
        <w:rPr>
          <w:sz w:val="28"/>
          <w:szCs w:val="28"/>
        </w:rPr>
        <w:t>пожарн</w:t>
      </w:r>
      <w:r w:rsidR="00D469C1">
        <w:rPr>
          <w:sz w:val="28"/>
          <w:szCs w:val="28"/>
        </w:rPr>
        <w:t>ой</w:t>
      </w:r>
      <w:r w:rsidR="00D469C1" w:rsidRPr="00D41E5B">
        <w:rPr>
          <w:sz w:val="28"/>
          <w:szCs w:val="28"/>
        </w:rPr>
        <w:t xml:space="preserve"> безопасност</w:t>
      </w:r>
      <w:r w:rsidR="00D469C1">
        <w:rPr>
          <w:sz w:val="28"/>
          <w:szCs w:val="28"/>
        </w:rPr>
        <w:t>и</w:t>
      </w:r>
      <w:r w:rsidR="00D469C1" w:rsidRPr="00D41E5B">
        <w:rPr>
          <w:sz w:val="28"/>
          <w:szCs w:val="28"/>
        </w:rPr>
        <w:t xml:space="preserve"> и защит</w:t>
      </w:r>
      <w:r w:rsidR="00D469C1">
        <w:rPr>
          <w:sz w:val="28"/>
          <w:szCs w:val="28"/>
        </w:rPr>
        <w:t>ы</w:t>
      </w:r>
      <w:r w:rsidR="00D469C1" w:rsidRPr="00D41E5B">
        <w:rPr>
          <w:sz w:val="28"/>
          <w:szCs w:val="28"/>
        </w:rPr>
        <w:t xml:space="preserve"> населения на территории Коммунарского сельского поселения от чрезвычайных ситуаций</w:t>
      </w:r>
      <w:r w:rsidR="00D469C1">
        <w:rPr>
          <w:sz w:val="28"/>
          <w:szCs w:val="28"/>
        </w:rPr>
        <w:t>.</w:t>
      </w:r>
      <w:r w:rsidR="00D469C1" w:rsidRPr="00D469C1">
        <w:rPr>
          <w:sz w:val="28"/>
          <w:szCs w:val="28"/>
        </w:rPr>
        <w:t xml:space="preserve"> </w:t>
      </w:r>
      <w:r w:rsidR="00D469C1">
        <w:rPr>
          <w:sz w:val="28"/>
          <w:szCs w:val="28"/>
        </w:rPr>
        <w:t xml:space="preserve">       </w:t>
      </w:r>
    </w:p>
    <w:p w:rsidR="008622ED" w:rsidRPr="008622ED" w:rsidRDefault="008622ED" w:rsidP="00A65FA6">
      <w:pPr>
        <w:ind w:firstLine="709"/>
        <w:jc w:val="both"/>
        <w:rPr>
          <w:sz w:val="28"/>
          <w:szCs w:val="28"/>
        </w:rPr>
      </w:pPr>
      <w:r w:rsidRPr="008622ED">
        <w:rPr>
          <w:sz w:val="28"/>
          <w:szCs w:val="28"/>
        </w:rPr>
        <w:t>Решение указанных задач будет осуществляться за счет реализации ко</w:t>
      </w:r>
      <w:r w:rsidRPr="008622ED">
        <w:rPr>
          <w:sz w:val="28"/>
          <w:szCs w:val="28"/>
        </w:rPr>
        <w:t>м</w:t>
      </w:r>
      <w:r w:rsidRPr="008622ED">
        <w:rPr>
          <w:sz w:val="28"/>
          <w:szCs w:val="28"/>
        </w:rPr>
        <w:t>плексов процессных мероприятий.</w:t>
      </w:r>
    </w:p>
    <w:p w:rsidR="004D7DA0" w:rsidRPr="00451191" w:rsidRDefault="004D7DA0" w:rsidP="00A65FA6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</w:p>
    <w:p w:rsidR="00BA65BE" w:rsidRDefault="00BA65BE" w:rsidP="00A65FA6">
      <w:pPr>
        <w:widowControl w:val="0"/>
        <w:suppressAutoHyphens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</w:rPr>
      </w:pPr>
    </w:p>
    <w:p w:rsidR="00D469C1" w:rsidRDefault="00D469C1" w:rsidP="00A65FA6">
      <w:pPr>
        <w:widowControl w:val="0"/>
        <w:suppressAutoHyphens/>
        <w:autoSpaceDE w:val="0"/>
        <w:autoSpaceDN w:val="0"/>
        <w:adjustRightInd w:val="0"/>
        <w:ind w:left="360"/>
        <w:jc w:val="both"/>
        <w:outlineLvl w:val="1"/>
        <w:rPr>
          <w:sz w:val="28"/>
          <w:szCs w:val="28"/>
          <w:lang w:val="en-US"/>
        </w:rPr>
      </w:pPr>
    </w:p>
    <w:p w:rsidR="00D469C1" w:rsidRDefault="00D469C1" w:rsidP="00F50535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  <w:lang w:val="en-US"/>
        </w:rPr>
      </w:pPr>
    </w:p>
    <w:p w:rsidR="00D469C1" w:rsidRDefault="00D469C1" w:rsidP="00F50535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  <w:lang w:val="en-US"/>
        </w:rPr>
      </w:pPr>
    </w:p>
    <w:p w:rsidR="00D469C1" w:rsidRDefault="00D469C1" w:rsidP="00F50535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  <w:lang w:val="en-US"/>
        </w:rPr>
      </w:pPr>
    </w:p>
    <w:p w:rsidR="00D469C1" w:rsidRDefault="00D469C1" w:rsidP="00F50535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  <w:lang w:val="en-US"/>
        </w:rPr>
      </w:pPr>
    </w:p>
    <w:p w:rsidR="00D469C1" w:rsidRDefault="00D469C1" w:rsidP="00F50535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  <w:lang w:val="en-US"/>
        </w:rPr>
        <w:sectPr w:rsidR="00D469C1" w:rsidSect="00F50535">
          <w:headerReference w:type="default" r:id="rId9"/>
          <w:headerReference w:type="first" r:id="rId10"/>
          <w:pgSz w:w="11905" w:h="16838"/>
          <w:pgMar w:top="1134" w:right="567" w:bottom="1134" w:left="1701" w:header="624" w:footer="624" w:gutter="0"/>
          <w:pgNumType w:start="1"/>
          <w:cols w:space="720"/>
          <w:titlePg/>
          <w:docGrid w:linePitch="299"/>
        </w:sectPr>
      </w:pPr>
    </w:p>
    <w:p w:rsidR="00F50535" w:rsidRPr="00E76BB5" w:rsidRDefault="00F50535" w:rsidP="00F50535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:rsidR="00F50535" w:rsidRPr="00F50535" w:rsidRDefault="00F50535" w:rsidP="00F50535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Коммунарского сельского поселения</w:t>
      </w:r>
    </w:p>
    <w:p w:rsidR="00FF1501" w:rsidRPr="00FF1501" w:rsidRDefault="00FF1501" w:rsidP="00FF150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 w:rsidRPr="00FF1501">
        <w:rPr>
          <w:sz w:val="28"/>
          <w:szCs w:val="28"/>
        </w:rPr>
        <w:t xml:space="preserve">«Пожарная безопасность и защита населения на территории </w:t>
      </w:r>
    </w:p>
    <w:p w:rsidR="00FF1501" w:rsidRPr="00FF1501" w:rsidRDefault="00FF1501" w:rsidP="00FF150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 w:rsidRPr="00FF1501">
        <w:rPr>
          <w:sz w:val="28"/>
          <w:szCs w:val="28"/>
        </w:rPr>
        <w:t>Коммунарского сельского поселения от чрезвычайных ситуаций»</w:t>
      </w:r>
    </w:p>
    <w:p w:rsidR="00F50535" w:rsidRDefault="00F50535" w:rsidP="00F50535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F50535" w:rsidRDefault="00F50535" w:rsidP="00F50535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tbl>
      <w:tblPr>
        <w:tblpPr w:leftFromText="180" w:rightFromText="180" w:vertAnchor="text" w:horzAnchor="margin" w:tblpY="7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A04E80" w:rsidRPr="00D469C1" w:rsidTr="00A04E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4E80" w:rsidRPr="00D469C1" w:rsidRDefault="00A04E80" w:rsidP="00A04E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Куратор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</w:tcPr>
          <w:p w:rsidR="00A04E80" w:rsidRPr="00D469C1" w:rsidRDefault="00A04E80" w:rsidP="00A04E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Безрукавая Ольга Викторовна, глава Администрации Коммуна</w:t>
            </w:r>
            <w:r w:rsidRPr="00A04E80">
              <w:rPr>
                <w:color w:val="000000"/>
                <w:sz w:val="24"/>
              </w:rPr>
              <w:t>р</w:t>
            </w:r>
            <w:r w:rsidRPr="00A04E80">
              <w:rPr>
                <w:color w:val="000000"/>
                <w:sz w:val="24"/>
              </w:rPr>
              <w:t xml:space="preserve">ского сельского поселения </w:t>
            </w:r>
          </w:p>
        </w:tc>
      </w:tr>
      <w:tr w:rsidR="00A04E80" w:rsidRPr="00D469C1" w:rsidTr="00A04E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4E80" w:rsidRPr="00D469C1" w:rsidRDefault="00A04E80" w:rsidP="00A04E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Ответственный исполнитель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4E80" w:rsidRPr="00D469C1" w:rsidRDefault="00A04E80" w:rsidP="00A04E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Точеный Алексей Юрьевич, заместитель главы Администрации по вопросам ЖКХ, строительству и благоустройству</w:t>
            </w:r>
          </w:p>
        </w:tc>
      </w:tr>
      <w:tr w:rsidR="00A04E80" w:rsidRPr="00D469C1" w:rsidTr="00A04E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4E80" w:rsidRPr="00D469C1" w:rsidRDefault="00A04E80" w:rsidP="00A04E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Период реализации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4E80" w:rsidRPr="00D469C1" w:rsidRDefault="00A04E80" w:rsidP="00A04E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I: </w:t>
            </w:r>
            <w:r w:rsidRPr="00A04E80">
              <w:rPr>
                <w:color w:val="000000"/>
                <w:sz w:val="24"/>
              </w:rPr>
              <w:t>2019-2024</w:t>
            </w:r>
          </w:p>
          <w:p w:rsidR="00A04E80" w:rsidRPr="00D469C1" w:rsidRDefault="00A04E80" w:rsidP="00A04E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II: </w:t>
            </w:r>
            <w:r w:rsidRPr="00A04E80">
              <w:rPr>
                <w:color w:val="000000"/>
                <w:sz w:val="24"/>
              </w:rPr>
              <w:t>2025-2030</w:t>
            </w:r>
          </w:p>
        </w:tc>
      </w:tr>
      <w:tr w:rsidR="00A04E80" w:rsidRPr="00D469C1" w:rsidTr="00A04E80">
        <w:trPr>
          <w:trHeight w:val="82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4E80" w:rsidRPr="00D469C1" w:rsidRDefault="00A04E80" w:rsidP="00A04E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Цели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04E80" w:rsidRPr="00D469C1" w:rsidRDefault="00A04E80" w:rsidP="00A04E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Цель 1</w:t>
            </w:r>
            <w:r w:rsidRPr="00A04E80">
              <w:rPr>
                <w:color w:val="000000"/>
                <w:sz w:val="24"/>
              </w:rPr>
              <w:t xml:space="preserve"> Создание и обеспечение необходимых условий для безопасности населения и территории Коммунарского сельского поселения, минимизация возможного социального и экономического ущерба от чрезвычайных ситуаций природного и техногенного характера, пожаров и происшествий на водных объектах.</w:t>
            </w:r>
          </w:p>
        </w:tc>
      </w:tr>
      <w:tr w:rsidR="00A04E80" w:rsidRPr="00D469C1" w:rsidTr="00FF1501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4E80" w:rsidRPr="00D469C1" w:rsidRDefault="00A04E80" w:rsidP="00A04E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4E80" w:rsidRPr="00A04E80" w:rsidRDefault="009B36A3" w:rsidP="00A04E8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4076,6</w:t>
            </w:r>
            <w:r w:rsidR="003449E3">
              <w:rPr>
                <w:color w:val="000000"/>
                <w:sz w:val="24"/>
              </w:rPr>
              <w:t xml:space="preserve"> тыс.</w:t>
            </w:r>
            <w:r w:rsidR="00A04E80" w:rsidRPr="00A04E80">
              <w:rPr>
                <w:color w:val="000000"/>
                <w:sz w:val="24"/>
              </w:rPr>
              <w:t xml:space="preserve"> рублей, в том числе:</w:t>
            </w:r>
          </w:p>
          <w:p w:rsidR="00A04E80" w:rsidRPr="00A04E80" w:rsidRDefault="00A04E80" w:rsidP="00A04E8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этап I: 2019 – 2024 годы – 40</w:t>
            </w:r>
            <w:r w:rsidR="003449E3">
              <w:rPr>
                <w:color w:val="000000"/>
                <w:sz w:val="24"/>
              </w:rPr>
              <w:t>47</w:t>
            </w:r>
            <w:r w:rsidRPr="00A04E80">
              <w:rPr>
                <w:color w:val="000000"/>
                <w:sz w:val="24"/>
              </w:rPr>
              <w:t>,1 тыс. рублей;</w:t>
            </w:r>
          </w:p>
          <w:p w:rsidR="00A04E80" w:rsidRPr="00A04E80" w:rsidRDefault="00A04E80" w:rsidP="00A04E8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этап II: 2025 – 2030 годы – </w:t>
            </w:r>
            <w:r w:rsidR="009B36A3">
              <w:rPr>
                <w:color w:val="000000"/>
                <w:sz w:val="24"/>
              </w:rPr>
              <w:t>29,5</w:t>
            </w:r>
            <w:r w:rsidRPr="00A04E80">
              <w:rPr>
                <w:color w:val="000000"/>
                <w:sz w:val="24"/>
              </w:rPr>
              <w:t xml:space="preserve"> тыс. рублей</w:t>
            </w:r>
          </w:p>
          <w:p w:rsidR="00A04E80" w:rsidRPr="00D469C1" w:rsidRDefault="00A04E80" w:rsidP="00A04E80">
            <w:pPr>
              <w:rPr>
                <w:color w:val="000000"/>
                <w:sz w:val="24"/>
              </w:rPr>
            </w:pPr>
          </w:p>
        </w:tc>
      </w:tr>
      <w:tr w:rsidR="00A04E80" w:rsidRPr="00D469C1" w:rsidTr="00FF1501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04E80" w:rsidRPr="00D469C1" w:rsidRDefault="00A04E80" w:rsidP="00A04E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04E80" w:rsidRPr="00D469C1" w:rsidRDefault="00A04E80" w:rsidP="00A04E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нет</w:t>
            </w:r>
          </w:p>
        </w:tc>
      </w:tr>
    </w:tbl>
    <w:p w:rsidR="00F50535" w:rsidRPr="00F924FD" w:rsidRDefault="00F50535" w:rsidP="00F50535">
      <w:pPr>
        <w:sectPr w:rsidR="00F50535" w:rsidRPr="00F924FD" w:rsidSect="00D469C1">
          <w:pgSz w:w="16838" w:h="11905" w:orient="landscape" w:code="9"/>
          <w:pgMar w:top="1701" w:right="1134" w:bottom="567" w:left="1134" w:header="624" w:footer="624" w:gutter="0"/>
          <w:pgNumType w:start="1"/>
          <w:cols w:space="720"/>
          <w:titlePg/>
          <w:docGrid w:linePitch="299"/>
        </w:sectPr>
      </w:pPr>
    </w:p>
    <w:p w:rsidR="00490C97" w:rsidRPr="00FF1501" w:rsidRDefault="00490C97" w:rsidP="00FF1501">
      <w:pPr>
        <w:spacing w:after="200" w:line="276" w:lineRule="auto"/>
        <w:jc w:val="center"/>
        <w:rPr>
          <w:b/>
          <w:sz w:val="28"/>
          <w:szCs w:val="24"/>
        </w:rPr>
      </w:pPr>
      <w:r w:rsidRPr="00490C97">
        <w:rPr>
          <w:sz w:val="24"/>
          <w:szCs w:val="24"/>
        </w:rPr>
        <w:lastRenderedPageBreak/>
        <w:t>2.Показатели муниципальной (комплексной) программы Коммунарского сельского поселения Октябрьского района</w:t>
      </w:r>
    </w:p>
    <w:tbl>
      <w:tblPr>
        <w:tblW w:w="1521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65"/>
        <w:gridCol w:w="1263"/>
        <w:gridCol w:w="1382"/>
        <w:gridCol w:w="1242"/>
        <w:gridCol w:w="1243"/>
        <w:gridCol w:w="1185"/>
        <w:gridCol w:w="629"/>
        <w:gridCol w:w="708"/>
        <w:gridCol w:w="709"/>
        <w:gridCol w:w="931"/>
        <w:gridCol w:w="1559"/>
        <w:gridCol w:w="1276"/>
        <w:gridCol w:w="894"/>
      </w:tblGrid>
      <w:tr w:rsidR="00490C97" w:rsidRPr="00490C97" w:rsidTr="003417C1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№ п/п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Уровень показателя &lt;7&gt;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Признак возраст</w:t>
            </w:r>
            <w:r w:rsidRPr="00490C97">
              <w:rPr>
                <w:sz w:val="22"/>
                <w:szCs w:val="24"/>
              </w:rPr>
              <w:t>а</w:t>
            </w:r>
            <w:r w:rsidRPr="00490C97">
              <w:rPr>
                <w:sz w:val="22"/>
                <w:szCs w:val="24"/>
              </w:rPr>
              <w:t>ния/убывания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Единица измерения (по ОКЕИ)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Вид пок</w:t>
            </w:r>
            <w:r w:rsidRPr="00490C97">
              <w:rPr>
                <w:sz w:val="22"/>
                <w:szCs w:val="24"/>
              </w:rPr>
              <w:t>а</w:t>
            </w:r>
            <w:r w:rsidRPr="00490C97">
              <w:rPr>
                <w:sz w:val="22"/>
                <w:szCs w:val="24"/>
              </w:rPr>
              <w:t>зателя&lt;1&gt;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BA65BE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Базовое зн</w:t>
            </w:r>
            <w:r w:rsidRPr="00490C97">
              <w:rPr>
                <w:sz w:val="22"/>
                <w:szCs w:val="24"/>
              </w:rPr>
              <w:t>а</w:t>
            </w:r>
            <w:r w:rsidRPr="00490C97">
              <w:rPr>
                <w:sz w:val="22"/>
                <w:szCs w:val="24"/>
              </w:rPr>
              <w:t>чение показ</w:t>
            </w:r>
            <w:r w:rsidRPr="00490C97">
              <w:rPr>
                <w:sz w:val="22"/>
                <w:szCs w:val="24"/>
              </w:rPr>
              <w:t>а</w:t>
            </w:r>
            <w:r w:rsidRPr="00490C97">
              <w:rPr>
                <w:sz w:val="22"/>
                <w:szCs w:val="24"/>
              </w:rPr>
              <w:t xml:space="preserve">теля </w:t>
            </w:r>
            <w:r w:rsidR="00BA65BE">
              <w:rPr>
                <w:sz w:val="22"/>
                <w:szCs w:val="24"/>
              </w:rPr>
              <w:t>(2023)</w:t>
            </w:r>
          </w:p>
        </w:tc>
        <w:tc>
          <w:tcPr>
            <w:tcW w:w="20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Значения показат</w:t>
            </w:r>
            <w:r w:rsidRPr="00490C97">
              <w:rPr>
                <w:sz w:val="22"/>
                <w:szCs w:val="24"/>
              </w:rPr>
              <w:t>е</w:t>
            </w:r>
            <w:r w:rsidRPr="00490C97">
              <w:rPr>
                <w:sz w:val="22"/>
                <w:szCs w:val="24"/>
              </w:rPr>
              <w:t>лей &lt;3&gt;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Д</w:t>
            </w:r>
            <w:r w:rsidRPr="00490C97">
              <w:rPr>
                <w:sz w:val="22"/>
                <w:szCs w:val="24"/>
              </w:rPr>
              <w:t>о</w:t>
            </w:r>
            <w:r w:rsidRPr="00490C97">
              <w:rPr>
                <w:sz w:val="22"/>
                <w:szCs w:val="24"/>
              </w:rPr>
              <w:t>ку-мент &lt;4&gt;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Отве</w:t>
            </w:r>
            <w:r w:rsidRPr="00490C97">
              <w:rPr>
                <w:sz w:val="22"/>
                <w:szCs w:val="24"/>
              </w:rPr>
              <w:t>т</w:t>
            </w:r>
            <w:r w:rsidRPr="00490C97">
              <w:rPr>
                <w:sz w:val="22"/>
                <w:szCs w:val="24"/>
              </w:rPr>
              <w:t>ственный за дост</w:t>
            </w:r>
            <w:r w:rsidRPr="00490C97">
              <w:rPr>
                <w:sz w:val="22"/>
                <w:szCs w:val="24"/>
              </w:rPr>
              <w:t>и</w:t>
            </w:r>
            <w:r w:rsidRPr="00490C97">
              <w:rPr>
                <w:sz w:val="22"/>
                <w:szCs w:val="24"/>
              </w:rPr>
              <w:t>жение п</w:t>
            </w:r>
            <w:r w:rsidRPr="00490C97">
              <w:rPr>
                <w:sz w:val="22"/>
                <w:szCs w:val="24"/>
              </w:rPr>
              <w:t>о</w:t>
            </w:r>
            <w:r w:rsidRPr="00490C97">
              <w:rPr>
                <w:sz w:val="22"/>
                <w:szCs w:val="24"/>
              </w:rPr>
              <w:t>казателя &lt;5&gt;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Связь с показат</w:t>
            </w:r>
            <w:r w:rsidRPr="00490C97">
              <w:rPr>
                <w:sz w:val="22"/>
                <w:szCs w:val="24"/>
              </w:rPr>
              <w:t>е</w:t>
            </w:r>
            <w:r w:rsidRPr="00490C97">
              <w:rPr>
                <w:sz w:val="22"/>
                <w:szCs w:val="24"/>
              </w:rPr>
              <w:t>лями нац</w:t>
            </w:r>
            <w:r w:rsidRPr="00490C97">
              <w:rPr>
                <w:sz w:val="22"/>
                <w:szCs w:val="24"/>
              </w:rPr>
              <w:t>и</w:t>
            </w:r>
            <w:r w:rsidRPr="00490C97">
              <w:rPr>
                <w:sz w:val="22"/>
                <w:szCs w:val="24"/>
              </w:rPr>
              <w:t>ональных целей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Информ</w:t>
            </w:r>
            <w:r w:rsidRPr="00490C97">
              <w:rPr>
                <w:sz w:val="22"/>
                <w:szCs w:val="24"/>
              </w:rPr>
              <w:t>а</w:t>
            </w:r>
            <w:r w:rsidRPr="00490C97">
              <w:rPr>
                <w:sz w:val="22"/>
                <w:szCs w:val="24"/>
              </w:rPr>
              <w:t>ционная система</w:t>
            </w:r>
          </w:p>
        </w:tc>
      </w:tr>
      <w:tr w:rsidR="00980440" w:rsidRPr="00490C97" w:rsidTr="003417C1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</w:t>
            </w:r>
            <w:r w:rsidRPr="00490C97">
              <w:rPr>
                <w:sz w:val="22"/>
                <w:szCs w:val="24"/>
              </w:rPr>
              <w:t>а</w:t>
            </w:r>
            <w:r w:rsidRPr="00490C97">
              <w:rPr>
                <w:sz w:val="22"/>
                <w:szCs w:val="24"/>
              </w:rPr>
              <w:t>чение</w:t>
            </w:r>
          </w:p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год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2027</w:t>
            </w:r>
          </w:p>
        </w:tc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</w:tr>
      <w:tr w:rsidR="00980440" w:rsidRPr="00490C97" w:rsidTr="003417C1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2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3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4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5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6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7</w:t>
            </w:r>
          </w:p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8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14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15</w:t>
            </w:r>
          </w:p>
        </w:tc>
      </w:tr>
      <w:tr w:rsidR="00490C97" w:rsidRPr="00490C97" w:rsidTr="003417C1">
        <w:tc>
          <w:tcPr>
            <w:tcW w:w="14317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BA65B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490C97">
              <w:rPr>
                <w:i/>
                <w:sz w:val="24"/>
                <w:szCs w:val="24"/>
              </w:rPr>
              <w:t>Цель 1 муниципальной программы «</w:t>
            </w:r>
            <w:r w:rsidR="00180C8C" w:rsidRPr="00180C8C">
              <w:rPr>
                <w:sz w:val="24"/>
                <w:szCs w:val="24"/>
              </w:rPr>
              <w:t>Создание и обеспечение необходимых условий для безопасности населения и территории Коммунарского сельского поселения, минимизация возможного социального и экономического ущерба от чрезвычайных ситуаций природного и техногенного характера, пожаров и происшествий на водных объектах.</w:t>
            </w:r>
            <w:r w:rsidRPr="00490C97">
              <w:rPr>
                <w:i/>
                <w:sz w:val="24"/>
                <w:szCs w:val="24"/>
              </w:rPr>
              <w:t>» &lt;6&gt;</w:t>
            </w:r>
          </w:p>
        </w:tc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90C97" w:rsidRPr="00490C97" w:rsidRDefault="00490C97" w:rsidP="00490C97">
            <w:pPr>
              <w:widowControl w:val="0"/>
              <w:jc w:val="center"/>
              <w:rPr>
                <w:i/>
                <w:sz w:val="24"/>
                <w:szCs w:val="24"/>
              </w:rPr>
            </w:pPr>
          </w:p>
        </w:tc>
      </w:tr>
      <w:tr w:rsidR="00980440" w:rsidRPr="00490C97" w:rsidTr="003417C1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1.1.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180C8C" w:rsidP="00490C97">
            <w:pPr>
              <w:widowControl w:val="0"/>
              <w:rPr>
                <w:i/>
                <w:sz w:val="22"/>
                <w:szCs w:val="24"/>
              </w:rPr>
            </w:pPr>
            <w:r w:rsidRPr="00180C8C">
              <w:rPr>
                <w:bCs/>
                <w:i/>
                <w:sz w:val="22"/>
                <w:szCs w:val="24"/>
              </w:rPr>
              <w:t>Количество обученных специалистов по единой муниципальной системе предупреждения и ликвидации чрезвычайных ситуаций (далее – областная подсистема РСЧС);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8C191E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возрастания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180C8C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единица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</w:t>
            </w:r>
            <w:r>
              <w:rPr>
                <w:sz w:val="22"/>
                <w:szCs w:val="24"/>
              </w:rPr>
              <w:t>м</w:t>
            </w:r>
            <w:r>
              <w:rPr>
                <w:sz w:val="22"/>
                <w:szCs w:val="24"/>
              </w:rPr>
              <w:t>ственный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180C8C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180C8C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180C8C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180C8C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rPr>
                <w:sz w:val="22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FF1501" w:rsidP="00490C97">
            <w:pPr>
              <w:widowControl w:val="0"/>
              <w:rPr>
                <w:sz w:val="22"/>
                <w:szCs w:val="24"/>
              </w:rPr>
            </w:pPr>
            <w:r w:rsidRPr="00FF1501">
              <w:rPr>
                <w:sz w:val="22"/>
                <w:szCs w:val="24"/>
              </w:rPr>
              <w:t>Старший инспектор</w:t>
            </w:r>
            <w:r w:rsidR="003417C1">
              <w:rPr>
                <w:sz w:val="22"/>
                <w:szCs w:val="24"/>
              </w:rPr>
              <w:t xml:space="preserve"> по</w:t>
            </w:r>
            <w:r w:rsidRPr="00FF1501">
              <w:rPr>
                <w:sz w:val="22"/>
                <w:szCs w:val="24"/>
              </w:rPr>
              <w:t xml:space="preserve"> вопросам  пожарной безопасности, ГО и ЧС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80440" w:rsidRPr="00490C97" w:rsidRDefault="00980440" w:rsidP="00490C9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25D16" w:rsidRPr="00490C97" w:rsidTr="003417C1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Pr="00490C97" w:rsidRDefault="00525D16" w:rsidP="00490C9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1.2.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Pr="00180C8C" w:rsidRDefault="00525D16" w:rsidP="00490C97">
            <w:pPr>
              <w:widowControl w:val="0"/>
              <w:rPr>
                <w:bCs/>
                <w:i/>
                <w:sz w:val="22"/>
                <w:szCs w:val="24"/>
              </w:rPr>
            </w:pPr>
            <w:r w:rsidRPr="00525D16">
              <w:rPr>
                <w:bCs/>
                <w:i/>
                <w:sz w:val="22"/>
                <w:szCs w:val="24"/>
              </w:rPr>
              <w:t>Количество зарегистрированных пожаров;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убывания 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единица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FF1501" w:rsidP="00490C97">
            <w:pPr>
              <w:widowControl w:val="0"/>
              <w:rPr>
                <w:sz w:val="22"/>
                <w:szCs w:val="24"/>
              </w:rPr>
            </w:pPr>
            <w:r w:rsidRPr="00FF1501">
              <w:rPr>
                <w:sz w:val="22"/>
                <w:szCs w:val="24"/>
              </w:rPr>
              <w:t>Старший инспектор</w:t>
            </w:r>
            <w:r w:rsidR="003417C1">
              <w:rPr>
                <w:sz w:val="22"/>
                <w:szCs w:val="24"/>
              </w:rPr>
              <w:t xml:space="preserve"> по</w:t>
            </w:r>
            <w:r w:rsidRPr="00FF1501">
              <w:rPr>
                <w:sz w:val="22"/>
                <w:szCs w:val="24"/>
              </w:rPr>
              <w:t xml:space="preserve"> вопросам  пожарной безопасности, ГО и ЧС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25D16" w:rsidRPr="00490C97" w:rsidTr="003417C1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Pr="00490C97" w:rsidRDefault="00525D16" w:rsidP="00490C9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1.3.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Pr="00525D16" w:rsidRDefault="00525D16" w:rsidP="00490C97">
            <w:pPr>
              <w:widowControl w:val="0"/>
              <w:rPr>
                <w:bCs/>
                <w:i/>
                <w:sz w:val="22"/>
                <w:szCs w:val="24"/>
              </w:rPr>
            </w:pPr>
            <w:r w:rsidRPr="00525D16">
              <w:rPr>
                <w:bCs/>
                <w:i/>
                <w:sz w:val="22"/>
                <w:szCs w:val="24"/>
              </w:rPr>
              <w:t xml:space="preserve">Количество </w:t>
            </w:r>
            <w:r w:rsidRPr="00525D16">
              <w:rPr>
                <w:bCs/>
                <w:i/>
                <w:sz w:val="22"/>
                <w:szCs w:val="24"/>
              </w:rPr>
              <w:lastRenderedPageBreak/>
              <w:t>происшествий на водных объектах.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МП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убывания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единица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</w:t>
            </w:r>
            <w:r>
              <w:rPr>
                <w:sz w:val="22"/>
                <w:szCs w:val="24"/>
              </w:rPr>
              <w:lastRenderedPageBreak/>
              <w:t>ный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0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25D16" w:rsidRPr="00490C97" w:rsidTr="003417C1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Pr="00490C97" w:rsidRDefault="00525D16" w:rsidP="00490C9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1.4.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Pr="00525D16" w:rsidRDefault="00525D16" w:rsidP="00490C97">
            <w:pPr>
              <w:widowControl w:val="0"/>
              <w:rPr>
                <w:bCs/>
                <w:i/>
                <w:sz w:val="22"/>
                <w:szCs w:val="24"/>
              </w:rPr>
            </w:pPr>
            <w:r w:rsidRPr="00525D16">
              <w:rPr>
                <w:bCs/>
                <w:i/>
                <w:sz w:val="22"/>
                <w:szCs w:val="24"/>
              </w:rPr>
              <w:t>Количество населения, погибшего, травмированного и пострадавшего вследствие чрезвычайных ситуаций, пожаров, происшествий на водных объектах;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убывания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единица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FF1501" w:rsidP="00490C97">
            <w:pPr>
              <w:widowControl w:val="0"/>
              <w:rPr>
                <w:sz w:val="22"/>
                <w:szCs w:val="24"/>
              </w:rPr>
            </w:pPr>
            <w:r w:rsidRPr="00FF1501">
              <w:rPr>
                <w:sz w:val="22"/>
                <w:szCs w:val="24"/>
              </w:rPr>
              <w:t>Старший инспектор</w:t>
            </w:r>
            <w:r w:rsidR="003417C1">
              <w:rPr>
                <w:sz w:val="22"/>
                <w:szCs w:val="24"/>
              </w:rPr>
              <w:t xml:space="preserve"> по</w:t>
            </w:r>
            <w:r w:rsidRPr="00FF1501">
              <w:rPr>
                <w:sz w:val="22"/>
                <w:szCs w:val="24"/>
              </w:rPr>
              <w:t xml:space="preserve"> вопросам  пожарной безопасности, ГО и ЧС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4"/>
                <w:szCs w:val="24"/>
              </w:rPr>
            </w:pPr>
          </w:p>
        </w:tc>
      </w:tr>
      <w:tr w:rsidR="00525D16" w:rsidRPr="00490C97" w:rsidTr="003417C1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1.5.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Pr="00525D16" w:rsidRDefault="00525D16" w:rsidP="00490C97">
            <w:pPr>
              <w:widowControl w:val="0"/>
              <w:rPr>
                <w:bCs/>
                <w:i/>
                <w:sz w:val="22"/>
                <w:szCs w:val="24"/>
              </w:rPr>
            </w:pPr>
            <w:r w:rsidRPr="00525D16">
              <w:rPr>
                <w:bCs/>
                <w:i/>
                <w:sz w:val="22"/>
                <w:szCs w:val="24"/>
              </w:rPr>
              <w:t>Количество публикаций в СМИ по профилактике чрезвычайных ситуаций, пожаров, происшествий на водных объектах;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возрастания 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единица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FF1501" w:rsidP="00490C97">
            <w:pPr>
              <w:widowControl w:val="0"/>
              <w:rPr>
                <w:sz w:val="22"/>
                <w:szCs w:val="24"/>
              </w:rPr>
            </w:pPr>
            <w:r w:rsidRPr="00FF1501">
              <w:rPr>
                <w:sz w:val="22"/>
                <w:szCs w:val="24"/>
              </w:rPr>
              <w:t xml:space="preserve">Старший инспектор </w:t>
            </w:r>
            <w:r w:rsidR="003417C1">
              <w:rPr>
                <w:sz w:val="22"/>
                <w:szCs w:val="24"/>
              </w:rPr>
              <w:t xml:space="preserve">по </w:t>
            </w:r>
            <w:r w:rsidRPr="00FF1501">
              <w:rPr>
                <w:sz w:val="22"/>
                <w:szCs w:val="24"/>
              </w:rPr>
              <w:t>вопросам </w:t>
            </w:r>
            <w:r w:rsidR="003417C1">
              <w:rPr>
                <w:sz w:val="22"/>
                <w:szCs w:val="24"/>
              </w:rPr>
              <w:t xml:space="preserve"> </w:t>
            </w:r>
            <w:r w:rsidRPr="00FF1501">
              <w:rPr>
                <w:sz w:val="22"/>
                <w:szCs w:val="24"/>
              </w:rPr>
              <w:t>пожарной безопасности, ГО и ЧС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4"/>
                <w:szCs w:val="24"/>
              </w:rPr>
            </w:pPr>
          </w:p>
        </w:tc>
      </w:tr>
      <w:tr w:rsidR="00525D16" w:rsidRPr="00490C97" w:rsidTr="003417C1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1.6.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Pr="00525D16" w:rsidRDefault="00B175A5" w:rsidP="00490C97">
            <w:pPr>
              <w:widowControl w:val="0"/>
              <w:rPr>
                <w:bCs/>
                <w:i/>
                <w:sz w:val="22"/>
                <w:szCs w:val="24"/>
              </w:rPr>
            </w:pPr>
            <w:r w:rsidRPr="00B175A5">
              <w:rPr>
                <w:bCs/>
                <w:i/>
                <w:sz w:val="22"/>
                <w:szCs w:val="24"/>
              </w:rPr>
              <w:t>Количество составленных административных протоколов по возгораниям сухой растительности и мусора.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</w:t>
            </w:r>
            <w:r w:rsidR="00011689">
              <w:rPr>
                <w:sz w:val="22"/>
                <w:szCs w:val="24"/>
              </w:rPr>
              <w:t>я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единица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7544FE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2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FF1501" w:rsidP="00490C97">
            <w:pPr>
              <w:widowControl w:val="0"/>
              <w:rPr>
                <w:sz w:val="22"/>
                <w:szCs w:val="24"/>
              </w:rPr>
            </w:pPr>
            <w:r w:rsidRPr="00FF1501">
              <w:rPr>
                <w:sz w:val="22"/>
                <w:szCs w:val="24"/>
              </w:rPr>
              <w:t>Старший инспектор</w:t>
            </w:r>
            <w:r w:rsidR="003417C1">
              <w:rPr>
                <w:sz w:val="22"/>
                <w:szCs w:val="24"/>
              </w:rPr>
              <w:t xml:space="preserve"> по</w:t>
            </w:r>
            <w:r w:rsidRPr="00FF1501">
              <w:rPr>
                <w:sz w:val="22"/>
                <w:szCs w:val="24"/>
              </w:rPr>
              <w:t xml:space="preserve"> вопросам  пожарной безопасности, ГО и ЧС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25D16" w:rsidRDefault="00525D16" w:rsidP="00490C97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FF1501" w:rsidRDefault="00FF1501" w:rsidP="00FF1501">
      <w:pPr>
        <w:widowControl w:val="0"/>
        <w:outlineLvl w:val="2"/>
        <w:rPr>
          <w:sz w:val="24"/>
          <w:szCs w:val="24"/>
        </w:rPr>
      </w:pPr>
    </w:p>
    <w:p w:rsidR="00B175A5" w:rsidRDefault="00B175A5" w:rsidP="00FF1501">
      <w:pPr>
        <w:widowControl w:val="0"/>
        <w:outlineLvl w:val="2"/>
        <w:rPr>
          <w:sz w:val="24"/>
          <w:szCs w:val="24"/>
        </w:rPr>
      </w:pPr>
    </w:p>
    <w:p w:rsidR="00EE6B0B" w:rsidRPr="002E1EF2" w:rsidRDefault="00EE6B0B" w:rsidP="00FF1501">
      <w:pPr>
        <w:widowControl w:val="0"/>
        <w:jc w:val="center"/>
        <w:outlineLvl w:val="2"/>
        <w:rPr>
          <w:sz w:val="24"/>
          <w:szCs w:val="24"/>
        </w:rPr>
      </w:pPr>
      <w:r w:rsidRPr="002E1EF2">
        <w:rPr>
          <w:sz w:val="24"/>
          <w:szCs w:val="24"/>
        </w:rPr>
        <w:t xml:space="preserve">3. Структура муниципальной программы Коммунарского сельского поселения </w:t>
      </w:r>
      <w:bookmarkStart w:id="7" w:name="_Hlk179817610"/>
      <w:r w:rsidR="00FF1501" w:rsidRPr="00D41E5B">
        <w:rPr>
          <w:sz w:val="24"/>
          <w:szCs w:val="24"/>
        </w:rPr>
        <w:t xml:space="preserve">«Пожарная безопасность и защита населения на территории </w:t>
      </w:r>
      <w:r w:rsidR="00FF1501" w:rsidRPr="00FF1501">
        <w:rPr>
          <w:sz w:val="24"/>
          <w:szCs w:val="24"/>
        </w:rPr>
        <w:t>Коммунарского сельского поселения от чрезвычайных ситуаций»</w:t>
      </w: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501"/>
        <w:gridCol w:w="5893"/>
        <w:gridCol w:w="2931"/>
      </w:tblGrid>
      <w:tr w:rsidR="00EE6B0B" w:rsidRPr="002E1EF2" w:rsidTr="00D32738">
        <w:trPr>
          <w:trHeight w:val="515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bookmarkEnd w:id="7"/>
          <w:p w:rsidR="00EE6B0B" w:rsidRPr="002E1EF2" w:rsidRDefault="00EE6B0B" w:rsidP="00EE6B0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E1EF2">
              <w:rPr>
                <w:sz w:val="24"/>
                <w:szCs w:val="24"/>
              </w:rPr>
              <w:t>№ п/п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2E1EF2" w:rsidRDefault="00EE6B0B" w:rsidP="00EE6B0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E1EF2">
              <w:rPr>
                <w:sz w:val="24"/>
                <w:szCs w:val="24"/>
              </w:rPr>
              <w:t>Задачи структурного элемента &lt;1&gt;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2E1EF2" w:rsidRDefault="00EE6B0B" w:rsidP="00EE6B0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E1EF2">
              <w:rPr>
                <w:sz w:val="24"/>
                <w:szCs w:val="24"/>
              </w:rPr>
              <w:t>Краткое описание ожидаемых эффектов от реализ</w:t>
            </w:r>
            <w:r w:rsidRPr="002E1EF2">
              <w:rPr>
                <w:sz w:val="24"/>
                <w:szCs w:val="24"/>
              </w:rPr>
              <w:t>а</w:t>
            </w:r>
            <w:r w:rsidRPr="002E1EF2">
              <w:rPr>
                <w:sz w:val="24"/>
                <w:szCs w:val="24"/>
              </w:rPr>
              <w:t xml:space="preserve">ции задачи структурного элемента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2E1EF2" w:rsidRDefault="00EE6B0B" w:rsidP="00EE6B0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E1EF2">
              <w:rPr>
                <w:sz w:val="24"/>
                <w:szCs w:val="24"/>
              </w:rPr>
              <w:t>Связь с показателями &lt;2&gt;</w:t>
            </w:r>
          </w:p>
        </w:tc>
      </w:tr>
      <w:tr w:rsidR="00EE6B0B" w:rsidRPr="002E1EF2" w:rsidTr="00D32738">
        <w:trPr>
          <w:trHeight w:val="272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2E1EF2" w:rsidRDefault="00EE6B0B" w:rsidP="00EE6B0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E1EF2">
              <w:rPr>
                <w:sz w:val="24"/>
                <w:szCs w:val="24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2E1EF2" w:rsidRDefault="00EE6B0B" w:rsidP="00EE6B0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E1EF2">
              <w:rPr>
                <w:sz w:val="24"/>
                <w:szCs w:val="24"/>
              </w:rPr>
              <w:t>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2E1EF2" w:rsidRDefault="00EE6B0B" w:rsidP="00EE6B0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E1EF2">
              <w:rPr>
                <w:sz w:val="24"/>
                <w:szCs w:val="24"/>
              </w:rPr>
              <w:t>3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2E1EF2" w:rsidRDefault="00EE6B0B" w:rsidP="00EE6B0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E1EF2">
              <w:rPr>
                <w:sz w:val="24"/>
                <w:szCs w:val="24"/>
              </w:rPr>
              <w:t>4</w:t>
            </w:r>
          </w:p>
        </w:tc>
      </w:tr>
      <w:tr w:rsidR="00EE6B0B" w:rsidRPr="002E1EF2" w:rsidTr="00D32738">
        <w:trPr>
          <w:trHeight w:val="601"/>
        </w:trPr>
        <w:tc>
          <w:tcPr>
            <w:tcW w:w="15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FF1501" w:rsidRDefault="00EE6B0B" w:rsidP="00FF1501">
            <w:pPr>
              <w:widowControl w:val="0"/>
              <w:numPr>
                <w:ilvl w:val="1"/>
                <w:numId w:val="13"/>
              </w:numPr>
              <w:spacing w:line="276" w:lineRule="auto"/>
              <w:outlineLvl w:val="2"/>
              <w:rPr>
                <w:sz w:val="24"/>
                <w:szCs w:val="24"/>
              </w:rPr>
            </w:pPr>
            <w:r w:rsidRPr="002E1EF2">
              <w:rPr>
                <w:sz w:val="24"/>
                <w:szCs w:val="24"/>
              </w:rPr>
              <w:t xml:space="preserve">Комплекс процессных мероприятий «Обеспечение реализации муниципальной программы </w:t>
            </w:r>
            <w:r w:rsidR="00FF1501" w:rsidRPr="00D41E5B">
              <w:rPr>
                <w:sz w:val="24"/>
                <w:szCs w:val="24"/>
              </w:rPr>
              <w:t xml:space="preserve">«Пожарная безопасность и защита населения на территории </w:t>
            </w:r>
            <w:r w:rsidR="00FF1501" w:rsidRPr="00FF1501">
              <w:rPr>
                <w:sz w:val="24"/>
                <w:szCs w:val="24"/>
              </w:rPr>
              <w:t>Коммунарского сельского поселения от чрезвычайных ситуаций»</w:t>
            </w:r>
          </w:p>
        </w:tc>
      </w:tr>
      <w:tr w:rsidR="00EE6B0B" w:rsidRPr="002E1EF2" w:rsidTr="00D32738">
        <w:trPr>
          <w:trHeight w:val="515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2E1EF2" w:rsidRDefault="00EE6B0B" w:rsidP="00EE6B0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2E1EF2" w:rsidRDefault="00EE6B0B" w:rsidP="00107AC9">
            <w:pPr>
              <w:widowControl w:val="0"/>
              <w:outlineLvl w:val="2"/>
              <w:rPr>
                <w:sz w:val="24"/>
                <w:szCs w:val="24"/>
              </w:rPr>
            </w:pPr>
            <w:r w:rsidRPr="002E1EF2">
              <w:rPr>
                <w:sz w:val="24"/>
                <w:szCs w:val="24"/>
              </w:rPr>
              <w:t xml:space="preserve">Ответственный за реализацию: </w:t>
            </w:r>
            <w:r w:rsidR="00D32738">
              <w:rPr>
                <w:sz w:val="24"/>
                <w:szCs w:val="24"/>
              </w:rPr>
              <w:t>с</w:t>
            </w:r>
            <w:r w:rsidR="00FF1501" w:rsidRPr="00FF1501">
              <w:rPr>
                <w:sz w:val="24"/>
                <w:szCs w:val="24"/>
              </w:rPr>
              <w:t>тарший инспектор вопросам пожарной безопасности, ГО и ЧС</w:t>
            </w:r>
          </w:p>
        </w:tc>
        <w:tc>
          <w:tcPr>
            <w:tcW w:w="8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2E1EF2" w:rsidRDefault="00EE6B0B" w:rsidP="00107AC9">
            <w:pPr>
              <w:widowControl w:val="0"/>
              <w:outlineLvl w:val="2"/>
              <w:rPr>
                <w:sz w:val="24"/>
                <w:szCs w:val="24"/>
              </w:rPr>
            </w:pPr>
            <w:r w:rsidRPr="002E1EF2">
              <w:rPr>
                <w:sz w:val="24"/>
                <w:szCs w:val="24"/>
              </w:rPr>
              <w:t xml:space="preserve">Срок реализации: </w:t>
            </w:r>
            <w:r w:rsidR="00107AC9" w:rsidRPr="002E1EF2">
              <w:rPr>
                <w:sz w:val="24"/>
                <w:szCs w:val="24"/>
              </w:rPr>
              <w:t>2025-2030</w:t>
            </w:r>
          </w:p>
        </w:tc>
      </w:tr>
      <w:tr w:rsidR="00EE6B0B" w:rsidRPr="002E1EF2" w:rsidTr="00D32738">
        <w:trPr>
          <w:trHeight w:val="1257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2E1EF2" w:rsidRDefault="00EE6B0B" w:rsidP="00107AC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E1EF2">
              <w:rPr>
                <w:sz w:val="24"/>
                <w:szCs w:val="24"/>
              </w:rPr>
              <w:t>1.1.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2E1EF2" w:rsidRDefault="00D32738" w:rsidP="00E2266A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1. Обеспечение п</w:t>
            </w:r>
            <w:r w:rsidRPr="00D41E5B">
              <w:rPr>
                <w:sz w:val="24"/>
                <w:szCs w:val="24"/>
              </w:rPr>
              <w:t>ожарн</w:t>
            </w:r>
            <w:r>
              <w:rPr>
                <w:sz w:val="24"/>
                <w:szCs w:val="24"/>
              </w:rPr>
              <w:t>ой</w:t>
            </w:r>
            <w:r w:rsidRPr="00D41E5B">
              <w:rPr>
                <w:sz w:val="24"/>
                <w:szCs w:val="24"/>
              </w:rPr>
              <w:t xml:space="preserve"> безопасност</w:t>
            </w:r>
            <w:r>
              <w:rPr>
                <w:sz w:val="24"/>
                <w:szCs w:val="24"/>
              </w:rPr>
              <w:t>и</w:t>
            </w:r>
            <w:r w:rsidRPr="00D41E5B">
              <w:rPr>
                <w:sz w:val="24"/>
                <w:szCs w:val="24"/>
              </w:rPr>
              <w:t xml:space="preserve"> и защит</w:t>
            </w:r>
            <w:r>
              <w:rPr>
                <w:sz w:val="24"/>
                <w:szCs w:val="24"/>
              </w:rPr>
              <w:t xml:space="preserve">ы </w:t>
            </w:r>
            <w:r w:rsidRPr="00D41E5B">
              <w:rPr>
                <w:sz w:val="24"/>
                <w:szCs w:val="24"/>
              </w:rPr>
              <w:t xml:space="preserve">населения на территории </w:t>
            </w:r>
            <w:r w:rsidRPr="00FF1501">
              <w:rPr>
                <w:sz w:val="24"/>
                <w:szCs w:val="24"/>
              </w:rPr>
              <w:t>Коммунарского сельского поселения от чрезвычайных ситуаций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38" w:rsidRPr="00D32738" w:rsidRDefault="00D32738" w:rsidP="00D3273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32738">
              <w:rPr>
                <w:sz w:val="24"/>
                <w:szCs w:val="24"/>
              </w:rPr>
              <w:t>снижение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D32738" w:rsidRPr="00D32738" w:rsidRDefault="00D32738" w:rsidP="00D3273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32738">
              <w:rPr>
                <w:sz w:val="24"/>
                <w:szCs w:val="24"/>
              </w:rPr>
              <w:t>-повышение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D32738" w:rsidRPr="00D32738" w:rsidRDefault="00D32738" w:rsidP="00D3273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32738">
              <w:rPr>
                <w:sz w:val="24"/>
                <w:szCs w:val="24"/>
              </w:rPr>
              <w:t>-улучшение процесса обучения и повышения уровня подготовки специалистов Коммунарского сельского поселения к действиям при возникновении чрезвычайных ситуаций;</w:t>
            </w:r>
          </w:p>
          <w:p w:rsidR="00D32738" w:rsidRPr="00D32738" w:rsidRDefault="00D32738" w:rsidP="00D3273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32738">
              <w:rPr>
                <w:sz w:val="24"/>
                <w:szCs w:val="24"/>
              </w:rPr>
              <w:t>-улучшение системы информирования населения области для своевременного доведения информации об угрозе и возникновении чрезвычайных ситуаций;</w:t>
            </w:r>
          </w:p>
          <w:p w:rsidR="00D32738" w:rsidRPr="00D32738" w:rsidRDefault="00D32738" w:rsidP="00D3273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32738">
              <w:rPr>
                <w:sz w:val="24"/>
                <w:szCs w:val="24"/>
              </w:rPr>
              <w:t>-проведение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EE6B0B" w:rsidRPr="002E1EF2" w:rsidRDefault="00D32738" w:rsidP="00D3273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32738">
              <w:rPr>
                <w:sz w:val="24"/>
                <w:szCs w:val="24"/>
              </w:rPr>
              <w:t>-повышение готовности населения к действиям при возникновении пожаров, чрезвычайных ситуаций и происшествий на воде.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0B" w:rsidRPr="002E1EF2" w:rsidRDefault="00D32738" w:rsidP="00EE6B0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  <w:t>Все показатели</w:t>
            </w:r>
          </w:p>
        </w:tc>
      </w:tr>
    </w:tbl>
    <w:p w:rsidR="00D32738" w:rsidRDefault="00D32738" w:rsidP="00EE6B0B">
      <w:pPr>
        <w:rPr>
          <w:b/>
          <w:sz w:val="28"/>
          <w:szCs w:val="24"/>
        </w:rPr>
      </w:pP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444"/>
        <w:gridCol w:w="56"/>
        <w:gridCol w:w="5895"/>
        <w:gridCol w:w="2930"/>
      </w:tblGrid>
      <w:tr w:rsidR="00D32738" w:rsidRPr="00D32738" w:rsidTr="00980029">
        <w:trPr>
          <w:trHeight w:val="773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38" w:rsidRPr="00D32738" w:rsidRDefault="00D32738" w:rsidP="00D32738">
            <w:pPr>
              <w:rPr>
                <w:sz w:val="24"/>
                <w:szCs w:val="24"/>
              </w:rPr>
            </w:pPr>
            <w:r w:rsidRPr="00D32738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143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38" w:rsidRPr="00D32738" w:rsidRDefault="00D32738" w:rsidP="00D32738">
            <w:pPr>
              <w:rPr>
                <w:sz w:val="24"/>
                <w:szCs w:val="24"/>
              </w:rPr>
            </w:pPr>
            <w:r w:rsidRPr="00D32738">
              <w:rPr>
                <w:sz w:val="24"/>
                <w:szCs w:val="24"/>
              </w:rPr>
              <w:t>Комплекс процессных мероприятий</w:t>
            </w:r>
            <w:r>
              <w:rPr>
                <w:sz w:val="24"/>
                <w:szCs w:val="24"/>
              </w:rPr>
              <w:t xml:space="preserve"> </w:t>
            </w:r>
            <w:r w:rsidRPr="00D32738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Обеспечение пожарной безопасности на территории Коммунарского сельского поселения»</w:t>
            </w:r>
          </w:p>
        </w:tc>
      </w:tr>
      <w:tr w:rsidR="00D32738" w:rsidRPr="00D32738" w:rsidTr="00B175A5">
        <w:trPr>
          <w:trHeight w:val="53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38" w:rsidRPr="00D32738" w:rsidRDefault="00D32738" w:rsidP="00D32738">
            <w:pPr>
              <w:rPr>
                <w:sz w:val="24"/>
                <w:szCs w:val="24"/>
              </w:rPr>
            </w:pPr>
          </w:p>
        </w:tc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38" w:rsidRPr="00D32738" w:rsidRDefault="00D32738" w:rsidP="00D32738">
            <w:pPr>
              <w:rPr>
                <w:sz w:val="24"/>
                <w:szCs w:val="24"/>
              </w:rPr>
            </w:pPr>
            <w:r w:rsidRPr="00D32738">
              <w:rPr>
                <w:sz w:val="24"/>
                <w:szCs w:val="24"/>
              </w:rPr>
              <w:t xml:space="preserve">Ответственный за реализацию: </w:t>
            </w:r>
            <w:r w:rsidRPr="00FF1501">
              <w:rPr>
                <w:sz w:val="24"/>
                <w:szCs w:val="24"/>
              </w:rPr>
              <w:t>старший инспектор вопросам пожарной безопасности, ГО и ЧС</w:t>
            </w:r>
          </w:p>
        </w:tc>
        <w:tc>
          <w:tcPr>
            <w:tcW w:w="8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38" w:rsidRPr="00D32738" w:rsidRDefault="00D32738" w:rsidP="00D32738">
            <w:pPr>
              <w:rPr>
                <w:sz w:val="24"/>
                <w:szCs w:val="24"/>
              </w:rPr>
            </w:pPr>
            <w:r w:rsidRPr="00D32738">
              <w:rPr>
                <w:sz w:val="24"/>
                <w:szCs w:val="24"/>
              </w:rPr>
              <w:t>Срок реализации: 2025-2030</w:t>
            </w:r>
          </w:p>
        </w:tc>
      </w:tr>
      <w:tr w:rsidR="00D32738" w:rsidRPr="00D32738" w:rsidTr="00B175A5">
        <w:trPr>
          <w:trHeight w:val="66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38" w:rsidRPr="00D32738" w:rsidRDefault="00D32738" w:rsidP="00D32738">
            <w:pPr>
              <w:rPr>
                <w:sz w:val="24"/>
                <w:szCs w:val="24"/>
              </w:rPr>
            </w:pPr>
            <w:r w:rsidRPr="00D32738">
              <w:rPr>
                <w:sz w:val="24"/>
                <w:szCs w:val="24"/>
              </w:rPr>
              <w:t>1.2.</w:t>
            </w:r>
            <w:r w:rsidR="00520803">
              <w:rPr>
                <w:sz w:val="24"/>
                <w:szCs w:val="24"/>
              </w:rPr>
              <w:t>1.</w:t>
            </w:r>
          </w:p>
        </w:tc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38" w:rsidRPr="00D32738" w:rsidRDefault="00937314" w:rsidP="00D32738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Задача 1. </w:t>
            </w:r>
            <w:r w:rsidR="00D32738" w:rsidRPr="00D32738">
              <w:rPr>
                <w:bCs/>
                <w:sz w:val="24"/>
                <w:szCs w:val="24"/>
              </w:rPr>
              <w:t xml:space="preserve">Финансовое обеспечение пожарной безопасности </w:t>
            </w:r>
            <w:r w:rsidR="00D32738" w:rsidRPr="00D32738">
              <w:rPr>
                <w:sz w:val="24"/>
                <w:szCs w:val="24"/>
              </w:rPr>
              <w:t>Коммунарского</w:t>
            </w:r>
            <w:r w:rsidR="00D32738" w:rsidRPr="00D32738">
              <w:rPr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38" w:rsidRPr="00D32738" w:rsidRDefault="00D32738" w:rsidP="00D32738">
            <w:pPr>
              <w:rPr>
                <w:sz w:val="24"/>
                <w:szCs w:val="24"/>
              </w:rPr>
            </w:pPr>
            <w:r w:rsidRPr="00D32738">
              <w:rPr>
                <w:sz w:val="24"/>
                <w:szCs w:val="24"/>
              </w:rPr>
              <w:t>обеспечение и поддержание высокой готовности сил и средств Администрации Коммунарского</w:t>
            </w:r>
            <w:r w:rsidRPr="00D32738">
              <w:rPr>
                <w:bCs/>
                <w:sz w:val="24"/>
                <w:szCs w:val="24"/>
              </w:rPr>
              <w:t xml:space="preserve"> </w:t>
            </w:r>
            <w:r w:rsidRPr="00D32738">
              <w:rPr>
                <w:sz w:val="24"/>
                <w:szCs w:val="24"/>
              </w:rPr>
              <w:t>сельского поселения области»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38" w:rsidRDefault="00B175A5" w:rsidP="00D32738">
            <w:pPr>
              <w:rPr>
                <w:sz w:val="24"/>
                <w:szCs w:val="24"/>
              </w:rPr>
            </w:pPr>
            <w:r w:rsidRPr="00B175A5">
              <w:rPr>
                <w:sz w:val="24"/>
                <w:szCs w:val="24"/>
              </w:rPr>
              <w:t>Количество зарегистрированных пожаров;</w:t>
            </w:r>
          </w:p>
          <w:p w:rsidR="00B175A5" w:rsidRDefault="00B175A5" w:rsidP="00D32738">
            <w:pPr>
              <w:rPr>
                <w:sz w:val="24"/>
                <w:szCs w:val="24"/>
              </w:rPr>
            </w:pPr>
            <w:r w:rsidRPr="00B175A5">
              <w:rPr>
                <w:sz w:val="24"/>
                <w:szCs w:val="24"/>
              </w:rPr>
              <w:t>Количество населения, погибшего, травмированного и пострадавшего вследствие чрезвычайных ситуаций, пожаров, происшествий на водных объектах;</w:t>
            </w:r>
          </w:p>
          <w:p w:rsidR="00B175A5" w:rsidRDefault="00B175A5" w:rsidP="00D32738">
            <w:pPr>
              <w:rPr>
                <w:sz w:val="24"/>
                <w:szCs w:val="24"/>
              </w:rPr>
            </w:pPr>
            <w:r w:rsidRPr="00B175A5">
              <w:rPr>
                <w:sz w:val="24"/>
                <w:szCs w:val="24"/>
              </w:rPr>
              <w:t>Количество публикаций в СМИ по профилактике чрезвычайных ситуаций, пожаров, происшествий на водны</w:t>
            </w:r>
            <w:r>
              <w:rPr>
                <w:sz w:val="24"/>
                <w:szCs w:val="24"/>
              </w:rPr>
              <w:t xml:space="preserve">х </w:t>
            </w:r>
            <w:r w:rsidRPr="00B175A5">
              <w:rPr>
                <w:sz w:val="24"/>
                <w:szCs w:val="24"/>
              </w:rPr>
              <w:t>объектах;</w:t>
            </w:r>
          </w:p>
          <w:p w:rsidR="00B175A5" w:rsidRPr="00D32738" w:rsidRDefault="00B175A5" w:rsidP="00D32738">
            <w:pPr>
              <w:rPr>
                <w:sz w:val="24"/>
                <w:szCs w:val="24"/>
              </w:rPr>
            </w:pPr>
            <w:r w:rsidRPr="00B175A5">
              <w:rPr>
                <w:sz w:val="24"/>
                <w:szCs w:val="24"/>
              </w:rPr>
              <w:t>Количество составленных административных протоколов по возгораниям сухой растительности и мусора.</w:t>
            </w:r>
          </w:p>
        </w:tc>
      </w:tr>
      <w:tr w:rsidR="00B175A5" w:rsidRPr="00D32738" w:rsidTr="00980029">
        <w:trPr>
          <w:trHeight w:val="66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5A5" w:rsidRPr="00D32738" w:rsidRDefault="00B175A5" w:rsidP="00D32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143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5A5" w:rsidRPr="00B175A5" w:rsidRDefault="00B175A5" w:rsidP="00D32738">
            <w:pPr>
              <w:rPr>
                <w:sz w:val="24"/>
                <w:szCs w:val="24"/>
              </w:rPr>
            </w:pPr>
            <w:r w:rsidRPr="00D32738">
              <w:rPr>
                <w:sz w:val="24"/>
                <w:szCs w:val="24"/>
              </w:rPr>
              <w:t>Комплекс процессных мероприятий</w:t>
            </w:r>
            <w:r w:rsidRPr="00B175A5">
              <w:rPr>
                <w:sz w:val="24"/>
                <w:szCs w:val="24"/>
              </w:rPr>
              <w:t xml:space="preserve"> </w:t>
            </w:r>
            <w:r w:rsidRPr="00D32738">
              <w:rPr>
                <w:sz w:val="24"/>
                <w:szCs w:val="24"/>
              </w:rPr>
              <w:t>«</w:t>
            </w:r>
            <w:r w:rsidRPr="00B175A5">
              <w:rPr>
                <w:sz w:val="24"/>
                <w:szCs w:val="24"/>
              </w:rPr>
              <w:t>Обеспечение</w:t>
            </w:r>
            <w:r w:rsidR="00937314" w:rsidRPr="00937314">
              <w:rPr>
                <w:rFonts w:eastAsia="Calibri" w:cs="Roman PS"/>
                <w:lang w:eastAsia="en-US"/>
              </w:rPr>
              <w:t xml:space="preserve"> </w:t>
            </w:r>
            <w:r w:rsidR="00937314">
              <w:rPr>
                <w:sz w:val="24"/>
                <w:szCs w:val="24"/>
              </w:rPr>
              <w:t>з</w:t>
            </w:r>
            <w:r w:rsidR="00937314" w:rsidRPr="00937314">
              <w:rPr>
                <w:sz w:val="24"/>
                <w:szCs w:val="24"/>
              </w:rPr>
              <w:t>ащит</w:t>
            </w:r>
            <w:r w:rsidR="00937314">
              <w:rPr>
                <w:sz w:val="24"/>
                <w:szCs w:val="24"/>
              </w:rPr>
              <w:t>ы</w:t>
            </w:r>
            <w:r w:rsidR="00937314" w:rsidRPr="00937314">
              <w:rPr>
                <w:sz w:val="24"/>
                <w:szCs w:val="24"/>
              </w:rPr>
              <w:t xml:space="preserve"> от чрезвычайных ситуаций </w:t>
            </w:r>
            <w:r w:rsidR="00937314">
              <w:rPr>
                <w:sz w:val="24"/>
                <w:szCs w:val="24"/>
              </w:rPr>
              <w:t>на территории Коммунарского сельского поселения</w:t>
            </w:r>
          </w:p>
        </w:tc>
      </w:tr>
      <w:tr w:rsidR="00B175A5" w:rsidRPr="00634C8C" w:rsidTr="00B175A5">
        <w:trPr>
          <w:trHeight w:val="66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5A5" w:rsidRPr="00634C8C" w:rsidRDefault="00520803" w:rsidP="00D32738">
            <w:pPr>
              <w:rPr>
                <w:sz w:val="24"/>
                <w:szCs w:val="24"/>
              </w:rPr>
            </w:pPr>
            <w:r w:rsidRPr="00634C8C">
              <w:rPr>
                <w:sz w:val="24"/>
                <w:szCs w:val="24"/>
              </w:rPr>
              <w:t>1.3.1.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5A5" w:rsidRPr="00634C8C" w:rsidRDefault="00937314" w:rsidP="00D32738">
            <w:pPr>
              <w:rPr>
                <w:sz w:val="24"/>
                <w:szCs w:val="24"/>
              </w:rPr>
            </w:pPr>
            <w:r w:rsidRPr="00634C8C">
              <w:rPr>
                <w:sz w:val="24"/>
                <w:szCs w:val="24"/>
              </w:rPr>
              <w:t xml:space="preserve">Задача 1. </w:t>
            </w:r>
            <w:r w:rsidRPr="00634C8C">
              <w:rPr>
                <w:rFonts w:eastAsia="Calibri" w:cs="Roman PS"/>
                <w:sz w:val="24"/>
                <w:szCs w:val="24"/>
                <w:lang w:eastAsia="en-US"/>
              </w:rPr>
              <w:t xml:space="preserve"> </w:t>
            </w:r>
            <w:r w:rsidRPr="00634C8C">
              <w:rPr>
                <w:sz w:val="24"/>
                <w:szCs w:val="24"/>
              </w:rPr>
              <w:t>Финансовое обеспечение по направлению «Защита от чрезвычайных ситуаций» Администрации Коммунарского сельского поселения</w:t>
            </w:r>
          </w:p>
        </w:tc>
        <w:tc>
          <w:tcPr>
            <w:tcW w:w="5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5A5" w:rsidRPr="00634C8C" w:rsidRDefault="00937314" w:rsidP="00D32738">
            <w:pPr>
              <w:rPr>
                <w:sz w:val="24"/>
                <w:szCs w:val="24"/>
              </w:rPr>
            </w:pPr>
            <w:r w:rsidRPr="00634C8C">
              <w:rPr>
                <w:sz w:val="24"/>
                <w:szCs w:val="24"/>
              </w:rPr>
              <w:t>обеспечение и поддержание высокой готовности сил и средств Администрации Коммунарского</w:t>
            </w:r>
            <w:r w:rsidRPr="00634C8C">
              <w:rPr>
                <w:bCs/>
                <w:sz w:val="24"/>
                <w:szCs w:val="24"/>
              </w:rPr>
              <w:t xml:space="preserve"> </w:t>
            </w:r>
            <w:r w:rsidRPr="00634C8C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5A5" w:rsidRPr="00634C8C" w:rsidRDefault="00937314" w:rsidP="00D32738">
            <w:pPr>
              <w:rPr>
                <w:sz w:val="24"/>
                <w:szCs w:val="24"/>
              </w:rPr>
            </w:pPr>
            <w:r w:rsidRPr="00634C8C">
              <w:rPr>
                <w:bCs/>
                <w:sz w:val="24"/>
                <w:szCs w:val="24"/>
              </w:rPr>
              <w:t>Количество обученных специалистов по единой муниципальной системе предупреждения и ликвидации чрезвычайных ситуаций (далее – областная подсистема РСЧС);</w:t>
            </w:r>
          </w:p>
        </w:tc>
      </w:tr>
    </w:tbl>
    <w:p w:rsidR="00B175A5" w:rsidRPr="00634C8C" w:rsidRDefault="00B175A5" w:rsidP="00937314">
      <w:pPr>
        <w:tabs>
          <w:tab w:val="left" w:pos="0"/>
          <w:tab w:val="left" w:pos="5636"/>
        </w:tabs>
        <w:rPr>
          <w:sz w:val="24"/>
          <w:szCs w:val="24"/>
        </w:rPr>
      </w:pP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5501"/>
        <w:gridCol w:w="5893"/>
        <w:gridCol w:w="2930"/>
      </w:tblGrid>
      <w:tr w:rsidR="00B175A5" w:rsidRPr="00634C8C" w:rsidTr="00937314">
        <w:trPr>
          <w:trHeight w:val="788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5A5" w:rsidRPr="00634C8C" w:rsidRDefault="00B175A5" w:rsidP="00B175A5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5A5" w:rsidRPr="00634C8C" w:rsidRDefault="00B175A5" w:rsidP="00B175A5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5A5" w:rsidRPr="00634C8C" w:rsidRDefault="00B175A5" w:rsidP="0093731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5A5" w:rsidRPr="00634C8C" w:rsidRDefault="00937314" w:rsidP="0093731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634C8C">
              <w:rPr>
                <w:bCs/>
                <w:sz w:val="24"/>
                <w:szCs w:val="24"/>
              </w:rPr>
              <w:t>Количество публикаций в СМИ по профилактике чрезвычайных ситуаций, пожаров, происшествий на водных объектах;</w:t>
            </w:r>
          </w:p>
        </w:tc>
      </w:tr>
      <w:tr w:rsidR="00937314" w:rsidRPr="00B175A5" w:rsidTr="00937314">
        <w:trPr>
          <w:trHeight w:val="788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314" w:rsidRPr="00634C8C" w:rsidRDefault="00520803" w:rsidP="00520803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634C8C">
              <w:rPr>
                <w:sz w:val="24"/>
                <w:szCs w:val="24"/>
              </w:rPr>
              <w:t>1.3.2.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314" w:rsidRPr="00634C8C" w:rsidRDefault="00937314" w:rsidP="0093731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634C8C">
              <w:rPr>
                <w:bCs/>
                <w:sz w:val="24"/>
                <w:szCs w:val="24"/>
              </w:rPr>
              <w:t>Задача 2. 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314" w:rsidRPr="00634C8C" w:rsidRDefault="00937314" w:rsidP="0093731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634C8C">
              <w:rPr>
                <w:bCs/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 ситуаций и происшествий на воде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314" w:rsidRPr="00634C8C" w:rsidRDefault="00937314" w:rsidP="00937314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634C8C">
              <w:rPr>
                <w:bCs/>
                <w:sz w:val="24"/>
                <w:szCs w:val="24"/>
              </w:rPr>
              <w:t>Количество публикаций в СМИ по профилактике чрезвычайных ситуаций, пожаров, происшествий на водных объектах;</w:t>
            </w:r>
          </w:p>
        </w:tc>
      </w:tr>
      <w:tr w:rsidR="00937314" w:rsidRPr="00B175A5" w:rsidTr="00937314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314" w:rsidRPr="00B175A5" w:rsidRDefault="00937314" w:rsidP="00B175A5">
            <w:pPr>
              <w:tabs>
                <w:tab w:val="left" w:pos="0"/>
                <w:tab w:val="left" w:pos="5636"/>
              </w:tabs>
              <w:jc w:val="center"/>
              <w:rPr>
                <w:sz w:val="28"/>
              </w:rPr>
            </w:pPr>
            <w:r w:rsidRPr="00B175A5">
              <w:rPr>
                <w:sz w:val="28"/>
              </w:rPr>
              <w:t>1.4.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314" w:rsidRPr="00B175A5" w:rsidRDefault="00937314" w:rsidP="00937314">
            <w:pPr>
              <w:tabs>
                <w:tab w:val="left" w:pos="0"/>
                <w:tab w:val="left" w:pos="5636"/>
              </w:tabs>
              <w:rPr>
                <w:sz w:val="28"/>
              </w:rPr>
            </w:pPr>
            <w:r w:rsidRPr="00D32738">
              <w:rPr>
                <w:sz w:val="24"/>
                <w:szCs w:val="24"/>
              </w:rPr>
              <w:t>Комплекс процессных мероприятий</w:t>
            </w:r>
            <w:r w:rsidRPr="00B175A5">
              <w:rPr>
                <w:sz w:val="24"/>
                <w:szCs w:val="24"/>
              </w:rPr>
              <w:t xml:space="preserve"> </w:t>
            </w:r>
            <w:r w:rsidRPr="00D32738">
              <w:rPr>
                <w:sz w:val="24"/>
                <w:szCs w:val="24"/>
              </w:rPr>
              <w:t>«</w:t>
            </w:r>
            <w:r w:rsidRPr="00B175A5">
              <w:rPr>
                <w:sz w:val="24"/>
                <w:szCs w:val="24"/>
              </w:rPr>
              <w:t>Обеспечение</w:t>
            </w:r>
            <w:r>
              <w:rPr>
                <w:sz w:val="24"/>
                <w:szCs w:val="24"/>
              </w:rPr>
              <w:t xml:space="preserve"> безопасности на водных объектах на территории Коммунарского сельского поселения</w:t>
            </w:r>
          </w:p>
        </w:tc>
      </w:tr>
      <w:tr w:rsidR="00937314" w:rsidRPr="00B175A5" w:rsidTr="00937314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314" w:rsidRPr="00731893" w:rsidRDefault="00634C8C" w:rsidP="00B175A5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1.4.1.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314" w:rsidRPr="00731893" w:rsidRDefault="00731893" w:rsidP="00731893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731893">
              <w:rPr>
                <w:sz w:val="24"/>
                <w:szCs w:val="24"/>
              </w:rPr>
              <w:t>Задача 1.  Финансовое обеспечение по направлению «Обеспечение безопасности на воде» Администрации Коммунарского сельского поселения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314" w:rsidRPr="00731893" w:rsidRDefault="00731893" w:rsidP="00731893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731893">
              <w:rPr>
                <w:sz w:val="24"/>
                <w:szCs w:val="24"/>
              </w:rPr>
              <w:t>Обеспечение гарантированного выезда поисково-спасательных отрядов при ликвидации последствий происшествий и чрезвычайных ситуаций и спасении людей, попавших в беду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314" w:rsidRDefault="00731893" w:rsidP="00731893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731893">
              <w:rPr>
                <w:bCs/>
                <w:sz w:val="24"/>
                <w:szCs w:val="24"/>
              </w:rPr>
              <w:t>Количество происшествий на водных объектах.</w:t>
            </w:r>
          </w:p>
          <w:p w:rsidR="00731893" w:rsidRPr="00731893" w:rsidRDefault="00731893" w:rsidP="00731893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731893">
              <w:rPr>
                <w:bCs/>
                <w:sz w:val="24"/>
                <w:szCs w:val="24"/>
              </w:rPr>
              <w:t>Количество публикаций в СМИ по профилактике чрезвычайных ситуаций, пожаров, происшествий на водных объектах;</w:t>
            </w:r>
          </w:p>
        </w:tc>
      </w:tr>
    </w:tbl>
    <w:p w:rsidR="00B175A5" w:rsidRDefault="00B175A5" w:rsidP="009376D5">
      <w:pPr>
        <w:tabs>
          <w:tab w:val="left" w:pos="0"/>
          <w:tab w:val="left" w:pos="5636"/>
        </w:tabs>
        <w:jc w:val="center"/>
        <w:rPr>
          <w:sz w:val="28"/>
        </w:rPr>
      </w:pPr>
    </w:p>
    <w:p w:rsidR="00B175A5" w:rsidRDefault="00B175A5" w:rsidP="009376D5">
      <w:pPr>
        <w:tabs>
          <w:tab w:val="left" w:pos="0"/>
          <w:tab w:val="left" w:pos="5636"/>
        </w:tabs>
        <w:jc w:val="center"/>
        <w:rPr>
          <w:sz w:val="28"/>
        </w:rPr>
      </w:pPr>
    </w:p>
    <w:p w:rsidR="00731893" w:rsidRDefault="00731893" w:rsidP="009376D5">
      <w:pPr>
        <w:tabs>
          <w:tab w:val="left" w:pos="0"/>
          <w:tab w:val="left" w:pos="5636"/>
        </w:tabs>
        <w:jc w:val="center"/>
        <w:rPr>
          <w:sz w:val="28"/>
        </w:rPr>
      </w:pPr>
    </w:p>
    <w:p w:rsidR="00731893" w:rsidRDefault="00731893" w:rsidP="009376D5">
      <w:pPr>
        <w:tabs>
          <w:tab w:val="left" w:pos="0"/>
          <w:tab w:val="left" w:pos="5636"/>
        </w:tabs>
        <w:jc w:val="center"/>
        <w:rPr>
          <w:sz w:val="28"/>
        </w:rPr>
      </w:pPr>
    </w:p>
    <w:p w:rsidR="00731893" w:rsidRDefault="00731893" w:rsidP="009376D5">
      <w:pPr>
        <w:tabs>
          <w:tab w:val="left" w:pos="0"/>
          <w:tab w:val="left" w:pos="5636"/>
        </w:tabs>
        <w:jc w:val="center"/>
        <w:rPr>
          <w:sz w:val="28"/>
        </w:rPr>
      </w:pPr>
    </w:p>
    <w:p w:rsidR="00731893" w:rsidRDefault="00731893" w:rsidP="009376D5">
      <w:pPr>
        <w:tabs>
          <w:tab w:val="left" w:pos="0"/>
          <w:tab w:val="left" w:pos="5636"/>
        </w:tabs>
        <w:jc w:val="center"/>
        <w:rPr>
          <w:sz w:val="28"/>
        </w:rPr>
      </w:pPr>
    </w:p>
    <w:p w:rsidR="00731893" w:rsidRDefault="00731893" w:rsidP="00634C8C">
      <w:pPr>
        <w:tabs>
          <w:tab w:val="left" w:pos="0"/>
          <w:tab w:val="left" w:pos="5636"/>
        </w:tabs>
        <w:rPr>
          <w:sz w:val="28"/>
        </w:rPr>
      </w:pPr>
    </w:p>
    <w:p w:rsidR="00634C8C" w:rsidRDefault="00634C8C" w:rsidP="00634C8C">
      <w:pPr>
        <w:tabs>
          <w:tab w:val="left" w:pos="0"/>
          <w:tab w:val="left" w:pos="5636"/>
        </w:tabs>
        <w:rPr>
          <w:sz w:val="28"/>
        </w:rPr>
      </w:pPr>
    </w:p>
    <w:p w:rsidR="00731893" w:rsidRPr="00634C8C" w:rsidRDefault="00731893" w:rsidP="00731893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  <w:r w:rsidRPr="00634C8C">
        <w:rPr>
          <w:sz w:val="28"/>
          <w:szCs w:val="28"/>
        </w:rPr>
        <w:lastRenderedPageBreak/>
        <w:t>4.</w:t>
      </w:r>
      <w:r w:rsidR="009376D5" w:rsidRPr="00634C8C">
        <w:rPr>
          <w:sz w:val="28"/>
          <w:szCs w:val="28"/>
        </w:rPr>
        <w:t>Финансовое обеспечение муниципальной программы Коммунарского сельского поселения</w:t>
      </w:r>
    </w:p>
    <w:p w:rsidR="00731893" w:rsidRPr="00634C8C" w:rsidRDefault="00731893" w:rsidP="00731893">
      <w:pPr>
        <w:widowControl w:val="0"/>
        <w:jc w:val="center"/>
        <w:outlineLvl w:val="2"/>
        <w:rPr>
          <w:sz w:val="28"/>
          <w:szCs w:val="28"/>
        </w:rPr>
      </w:pPr>
      <w:r w:rsidRPr="00634C8C">
        <w:rPr>
          <w:sz w:val="28"/>
          <w:szCs w:val="28"/>
        </w:rPr>
        <w:t>«Пожарная безопасность и защита населения на территории Коммунарского сельского поселения от чрезвычайных ситуаций»</w:t>
      </w:r>
    </w:p>
    <w:p w:rsidR="009376D5" w:rsidRPr="00AF4380" w:rsidRDefault="009376D5" w:rsidP="009376D5">
      <w:pPr>
        <w:widowControl w:val="0"/>
        <w:jc w:val="center"/>
        <w:outlineLvl w:val="2"/>
        <w:rPr>
          <w:sz w:val="28"/>
        </w:rPr>
      </w:pPr>
    </w:p>
    <w:tbl>
      <w:tblPr>
        <w:tblW w:w="14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8"/>
        <w:gridCol w:w="7440"/>
        <w:gridCol w:w="1790"/>
        <w:gridCol w:w="1518"/>
        <w:gridCol w:w="1644"/>
        <w:gridCol w:w="1773"/>
      </w:tblGrid>
      <w:tr w:rsidR="009376D5" w:rsidRPr="00AF4380" w:rsidTr="000F0E0D">
        <w:trPr>
          <w:trHeight w:val="323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п/п</w:t>
            </w:r>
          </w:p>
        </w:tc>
        <w:tc>
          <w:tcPr>
            <w:tcW w:w="7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9376D5" w:rsidRPr="00AF4380" w:rsidRDefault="009376D5" w:rsidP="00E2266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Pr="00AF4380">
              <w:rPr>
                <w:sz w:val="28"/>
              </w:rPr>
              <w:t xml:space="preserve"> программы, структурного элемента, источник ф</w:t>
            </w:r>
            <w:r w:rsidRPr="00AF4380">
              <w:rPr>
                <w:sz w:val="28"/>
              </w:rPr>
              <w:t>и</w:t>
            </w:r>
            <w:r w:rsidRPr="00AF4380">
              <w:rPr>
                <w:sz w:val="28"/>
              </w:rPr>
              <w:t>нансового обеспечения</w:t>
            </w:r>
          </w:p>
        </w:tc>
        <w:tc>
          <w:tcPr>
            <w:tcW w:w="67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9376D5" w:rsidRPr="00AF4380" w:rsidTr="009B36A3">
        <w:trPr>
          <w:trHeight w:val="661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/>
        </w:tc>
        <w:tc>
          <w:tcPr>
            <w:tcW w:w="7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9376D5" w:rsidRPr="00AF4380" w:rsidTr="009B36A3">
        <w:trPr>
          <w:trHeight w:val="323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376D5" w:rsidRPr="00AF4380" w:rsidRDefault="009376D5" w:rsidP="00E2266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234F61" w:rsidRPr="00AF4380" w:rsidTr="009B36A3">
        <w:trPr>
          <w:trHeight w:val="661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4F61" w:rsidRPr="00AF4380" w:rsidRDefault="00234F61" w:rsidP="00E2266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4F61" w:rsidRPr="00AF4380" w:rsidRDefault="00234F61" w:rsidP="00E2266A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AF4380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Коммунарского сел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ского поселения «</w:t>
            </w:r>
            <w:r w:rsidR="00731893" w:rsidRPr="00D41E5B">
              <w:rPr>
                <w:sz w:val="28"/>
              </w:rPr>
              <w:t xml:space="preserve">Пожарная безопасность и защита населения на территории </w:t>
            </w:r>
            <w:r w:rsidR="00731893" w:rsidRPr="00FF1501">
              <w:rPr>
                <w:sz w:val="28"/>
              </w:rPr>
              <w:t>Коммунарского сельского поселения от чрезвычайных ситуаций»</w:t>
            </w:r>
            <w:r w:rsidR="00731893">
              <w:rPr>
                <w:sz w:val="28"/>
              </w:rPr>
              <w:t xml:space="preserve"> </w:t>
            </w:r>
            <w:r>
              <w:rPr>
                <w:sz w:val="28"/>
              </w:rPr>
              <w:t>(вс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 xml:space="preserve">го), </w:t>
            </w: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4F61" w:rsidRPr="00234F61" w:rsidRDefault="009B36A3" w:rsidP="00E2266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29,5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4F61" w:rsidRPr="00234F61" w:rsidRDefault="00731893" w:rsidP="00E2266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4F61" w:rsidRPr="00234F61" w:rsidRDefault="00731893" w:rsidP="00E2266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4F61" w:rsidRPr="00AF4380" w:rsidRDefault="009B36A3" w:rsidP="00E2266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29,5</w:t>
            </w:r>
          </w:p>
        </w:tc>
      </w:tr>
      <w:tr w:rsidR="009B36A3" w:rsidRPr="00AF4380" w:rsidTr="009B36A3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AF4380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Default="009B36A3" w:rsidP="009B36A3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 xml:space="preserve">юджет </w:t>
            </w:r>
            <w:r>
              <w:rPr>
                <w:sz w:val="28"/>
              </w:rPr>
              <w:t>Коммунарского сельского поселения</w:t>
            </w:r>
            <w:r w:rsidRPr="00C636E1">
              <w:rPr>
                <w:sz w:val="28"/>
              </w:rPr>
              <w:t xml:space="preserve"> (вс</w:t>
            </w:r>
            <w:r w:rsidRPr="00C636E1">
              <w:rPr>
                <w:sz w:val="28"/>
              </w:rPr>
              <w:t>е</w:t>
            </w:r>
            <w:r w:rsidRPr="00C636E1">
              <w:rPr>
                <w:sz w:val="28"/>
              </w:rPr>
              <w:t>го), из них: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29,5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29,5</w:t>
            </w:r>
          </w:p>
        </w:tc>
      </w:tr>
      <w:tr w:rsidR="009B36A3" w:rsidRPr="00AF4380" w:rsidTr="009B36A3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AF4380" w:rsidRDefault="009B36A3" w:rsidP="009B36A3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AF4380" w:rsidRDefault="009B36A3" w:rsidP="009B36A3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Бюджета Коммунарского сельского посел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29,5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29,5</w:t>
            </w:r>
          </w:p>
        </w:tc>
      </w:tr>
      <w:tr w:rsidR="009B36A3" w:rsidRPr="00AF4380" w:rsidTr="009B36A3">
        <w:trPr>
          <w:trHeight w:val="1323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AF4380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AF4380" w:rsidRDefault="009B36A3" w:rsidP="009B36A3">
            <w:pPr>
              <w:widowControl w:val="0"/>
              <w:outlineLvl w:val="2"/>
              <w:rPr>
                <w:sz w:val="28"/>
              </w:rPr>
            </w:pPr>
            <w:r w:rsidRPr="00234F61">
              <w:rPr>
                <w:sz w:val="28"/>
                <w:szCs w:val="28"/>
              </w:rPr>
              <w:t>Комплекс процессных мероприятий «</w:t>
            </w:r>
            <w:bookmarkStart w:id="8" w:name="_Hlk179874210"/>
            <w:r w:rsidRPr="00753EC9">
              <w:rPr>
                <w:sz w:val="28"/>
                <w:szCs w:val="28"/>
              </w:rPr>
              <w:t>Обеспечение пожарной безопасности на территории Коммунарского сельского поселения</w:t>
            </w:r>
            <w:bookmarkEnd w:id="8"/>
            <w:r w:rsidRPr="00753EC9">
              <w:rPr>
                <w:sz w:val="28"/>
                <w:szCs w:val="28"/>
              </w:rPr>
              <w:t>»</w:t>
            </w:r>
            <w:r w:rsidRPr="00EE6B0B">
              <w:rPr>
                <w:i/>
                <w:sz w:val="24"/>
                <w:szCs w:val="24"/>
              </w:rPr>
              <w:t xml:space="preserve"> </w:t>
            </w:r>
            <w:r w:rsidRPr="00AF4380">
              <w:rPr>
                <w:sz w:val="28"/>
              </w:rPr>
              <w:t>(вс</w:t>
            </w:r>
            <w:r w:rsidRPr="00AF4380">
              <w:rPr>
                <w:sz w:val="28"/>
              </w:rPr>
              <w:t>е</w:t>
            </w:r>
            <w:r w:rsidRPr="00AF4380">
              <w:rPr>
                <w:sz w:val="28"/>
              </w:rPr>
              <w:t xml:space="preserve">го), </w:t>
            </w:r>
          </w:p>
          <w:p w:rsidR="009B36A3" w:rsidRPr="00AF4380" w:rsidRDefault="009B36A3" w:rsidP="009B36A3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29,5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AF4380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29,5</w:t>
            </w:r>
          </w:p>
        </w:tc>
      </w:tr>
      <w:tr w:rsidR="009B36A3" w:rsidRPr="00AF4380" w:rsidTr="009B36A3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AF4380" w:rsidRDefault="009B36A3" w:rsidP="009B36A3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Default="009B36A3" w:rsidP="009B36A3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 xml:space="preserve">юджет </w:t>
            </w:r>
            <w:r>
              <w:rPr>
                <w:sz w:val="28"/>
              </w:rPr>
              <w:t>Коммунарского сельского поселения</w:t>
            </w:r>
            <w:r w:rsidRPr="00C636E1">
              <w:rPr>
                <w:sz w:val="28"/>
              </w:rPr>
              <w:t xml:space="preserve"> (вс</w:t>
            </w:r>
            <w:r w:rsidRPr="00C636E1">
              <w:rPr>
                <w:sz w:val="28"/>
              </w:rPr>
              <w:t>е</w:t>
            </w:r>
            <w:r w:rsidRPr="00C636E1">
              <w:rPr>
                <w:sz w:val="28"/>
              </w:rPr>
              <w:t>го), из них: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29,5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AF4380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29,5</w:t>
            </w:r>
          </w:p>
        </w:tc>
      </w:tr>
      <w:tr w:rsidR="009B36A3" w:rsidRPr="00AF4380" w:rsidTr="009B36A3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AF4380" w:rsidRDefault="009B36A3" w:rsidP="009B36A3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AF4380" w:rsidRDefault="0092021D" w:rsidP="009B36A3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9B36A3">
              <w:rPr>
                <w:sz w:val="28"/>
              </w:rPr>
              <w:t>Бюджета Коммунарского сельского посел</w:t>
            </w:r>
            <w:r w:rsidR="009B36A3">
              <w:rPr>
                <w:sz w:val="28"/>
              </w:rPr>
              <w:t>е</w:t>
            </w:r>
            <w:r w:rsidR="009B36A3">
              <w:rPr>
                <w:sz w:val="28"/>
              </w:rPr>
              <w:t>ния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29,5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234F61" w:rsidRDefault="009B36A3" w:rsidP="009B36A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29,5</w:t>
            </w:r>
          </w:p>
        </w:tc>
      </w:tr>
    </w:tbl>
    <w:p w:rsidR="007544FE" w:rsidRDefault="007544FE" w:rsidP="00A77F97">
      <w:pPr>
        <w:widowControl w:val="0"/>
      </w:pPr>
    </w:p>
    <w:p w:rsidR="00A77F97" w:rsidRPr="00A77F97" w:rsidRDefault="007544FE" w:rsidP="00A77F97">
      <w:pPr>
        <w:widowControl w:val="0"/>
      </w:pPr>
      <w:r>
        <w:br w:type="page"/>
      </w:r>
    </w:p>
    <w:p w:rsidR="00995306" w:rsidRPr="00F924FD" w:rsidRDefault="00995306" w:rsidP="00995306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III. ПАСПОРТ</w:t>
      </w:r>
    </w:p>
    <w:p w:rsidR="00A77F97" w:rsidRDefault="00995306" w:rsidP="00995306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A77F97" w:rsidRPr="00A77F97">
        <w:rPr>
          <w:sz w:val="28"/>
          <w:szCs w:val="28"/>
        </w:rPr>
        <w:t xml:space="preserve">Обеспечение пожарной безопасности на территории Коммунарского </w:t>
      </w:r>
    </w:p>
    <w:p w:rsidR="00995306" w:rsidRPr="00995306" w:rsidRDefault="00A77F97" w:rsidP="00995306">
      <w:pPr>
        <w:widowControl w:val="0"/>
        <w:jc w:val="center"/>
        <w:outlineLvl w:val="2"/>
        <w:rPr>
          <w:sz w:val="28"/>
          <w:szCs w:val="28"/>
        </w:rPr>
      </w:pPr>
      <w:r w:rsidRPr="00A77F97">
        <w:rPr>
          <w:sz w:val="28"/>
          <w:szCs w:val="28"/>
        </w:rPr>
        <w:t>сельского поселения</w:t>
      </w:r>
      <w:r w:rsidR="00995306" w:rsidRPr="00995306">
        <w:rPr>
          <w:sz w:val="28"/>
          <w:szCs w:val="28"/>
        </w:rPr>
        <w:t>»</w:t>
      </w:r>
    </w:p>
    <w:p w:rsidR="004E7642" w:rsidRPr="001D4222" w:rsidRDefault="00995306" w:rsidP="001D4222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4E7642" w:rsidRDefault="004E7642" w:rsidP="00DF3F48">
      <w:pPr>
        <w:jc w:val="center"/>
        <w:rPr>
          <w:b/>
          <w:sz w:val="28"/>
          <w:szCs w:val="24"/>
        </w:rPr>
      </w:pPr>
    </w:p>
    <w:p w:rsidR="004E7642" w:rsidRDefault="004E7642" w:rsidP="00DF3F48">
      <w:pPr>
        <w:jc w:val="center"/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4"/>
        <w:gridCol w:w="7394"/>
      </w:tblGrid>
      <w:tr w:rsidR="001D4222" w:rsidRPr="009C68F3" w:rsidTr="009C68F3">
        <w:tc>
          <w:tcPr>
            <w:tcW w:w="7394" w:type="dxa"/>
            <w:shd w:val="clear" w:color="auto" w:fill="auto"/>
          </w:tcPr>
          <w:p w:rsidR="001D4222" w:rsidRPr="009C68F3" w:rsidRDefault="001D4222" w:rsidP="009C68F3">
            <w:pPr>
              <w:widowControl w:val="0"/>
              <w:outlineLvl w:val="2"/>
              <w:rPr>
                <w:sz w:val="28"/>
              </w:rPr>
            </w:pPr>
            <w:bookmarkStart w:id="9" w:name="_Hlk179881283"/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«Обеспечение пожарной безопасности на территории Коммунарского сельского поселения»</w:t>
            </w:r>
            <w:r w:rsidRPr="009C68F3">
              <w:rPr>
                <w:sz w:val="28"/>
              </w:rPr>
              <w:t xml:space="preserve"> (далее также в настоящем разделе – ко</w:t>
            </w:r>
            <w:r w:rsidRPr="009C68F3">
              <w:rPr>
                <w:sz w:val="28"/>
              </w:rPr>
              <w:t>м</w:t>
            </w:r>
            <w:r w:rsidRPr="009C68F3">
              <w:rPr>
                <w:sz w:val="28"/>
              </w:rPr>
              <w:t>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:rsidR="001D4222" w:rsidRPr="009C68F3" w:rsidRDefault="001D4222" w:rsidP="001D4222">
            <w:pPr>
              <w:rPr>
                <w:bCs/>
                <w:sz w:val="28"/>
                <w:szCs w:val="24"/>
              </w:rPr>
            </w:pPr>
            <w:r w:rsidRPr="009C68F3">
              <w:rPr>
                <w:bCs/>
                <w:sz w:val="28"/>
                <w:szCs w:val="24"/>
              </w:rPr>
              <w:t xml:space="preserve">Старший инспектор по </w:t>
            </w:r>
            <w:r w:rsidR="00D77445">
              <w:rPr>
                <w:bCs/>
                <w:sz w:val="28"/>
                <w:szCs w:val="24"/>
              </w:rPr>
              <w:t xml:space="preserve">вопросам </w:t>
            </w:r>
            <w:r w:rsidRPr="009C68F3">
              <w:rPr>
                <w:bCs/>
                <w:sz w:val="28"/>
                <w:szCs w:val="24"/>
              </w:rPr>
              <w:t>пожарной безопасности, ГО и ЧС Венерцева Н.А.</w:t>
            </w:r>
          </w:p>
        </w:tc>
      </w:tr>
      <w:tr w:rsidR="001D4222" w:rsidRPr="009C68F3" w:rsidTr="009C68F3">
        <w:tc>
          <w:tcPr>
            <w:tcW w:w="7394" w:type="dxa"/>
            <w:shd w:val="clear" w:color="auto" w:fill="auto"/>
          </w:tcPr>
          <w:p w:rsidR="001D4222" w:rsidRPr="009C68F3" w:rsidRDefault="001D4222" w:rsidP="001D4222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</w:t>
            </w:r>
            <w:r w:rsidRPr="009C68F3">
              <w:rPr>
                <w:sz w:val="28"/>
              </w:rPr>
              <w:t>м</w:t>
            </w:r>
            <w:r w:rsidRPr="009C68F3">
              <w:rPr>
                <w:sz w:val="28"/>
              </w:rPr>
              <w:t>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:rsidR="001D4222" w:rsidRPr="009C68F3" w:rsidRDefault="001D4222" w:rsidP="001D4222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</w:t>
            </w:r>
            <w:r w:rsidRPr="009C68F3">
              <w:rPr>
                <w:sz w:val="28"/>
              </w:rPr>
              <w:t>е</w:t>
            </w:r>
            <w:r w:rsidRPr="009C68F3">
              <w:rPr>
                <w:sz w:val="28"/>
              </w:rPr>
              <w:t>ления «</w:t>
            </w:r>
            <w:r w:rsidRPr="009C68F3">
              <w:rPr>
                <w:sz w:val="28"/>
                <w:szCs w:val="28"/>
              </w:rPr>
              <w:t>Пожарная безопасность и защита населения на территории Коммунарского сельского поселения от чрезвычайных ситуаций»</w:t>
            </w:r>
          </w:p>
          <w:p w:rsidR="001D4222" w:rsidRPr="009C68F3" w:rsidRDefault="001D4222" w:rsidP="001D4222">
            <w:pPr>
              <w:rPr>
                <w:b/>
                <w:sz w:val="28"/>
                <w:szCs w:val="24"/>
              </w:rPr>
            </w:pPr>
          </w:p>
        </w:tc>
      </w:tr>
    </w:tbl>
    <w:p w:rsidR="004E7642" w:rsidRDefault="004E7642" w:rsidP="00DF3F48">
      <w:pPr>
        <w:jc w:val="center"/>
        <w:rPr>
          <w:b/>
          <w:sz w:val="28"/>
          <w:szCs w:val="24"/>
        </w:rPr>
      </w:pPr>
    </w:p>
    <w:bookmarkEnd w:id="9"/>
    <w:p w:rsidR="004E7642" w:rsidRDefault="004E7642" w:rsidP="00DF3F48">
      <w:pPr>
        <w:jc w:val="center"/>
        <w:rPr>
          <w:b/>
          <w:sz w:val="28"/>
          <w:szCs w:val="24"/>
        </w:rPr>
      </w:pPr>
    </w:p>
    <w:p w:rsidR="004E7642" w:rsidRDefault="004E7642" w:rsidP="00DF3F48">
      <w:pPr>
        <w:jc w:val="center"/>
        <w:rPr>
          <w:b/>
          <w:sz w:val="28"/>
          <w:szCs w:val="24"/>
        </w:rPr>
      </w:pPr>
    </w:p>
    <w:p w:rsidR="004E7642" w:rsidRDefault="004E7642" w:rsidP="00DF3F48">
      <w:pPr>
        <w:jc w:val="center"/>
        <w:rPr>
          <w:b/>
          <w:sz w:val="28"/>
          <w:szCs w:val="24"/>
        </w:rPr>
      </w:pPr>
    </w:p>
    <w:p w:rsidR="004E7642" w:rsidRDefault="004E7642" w:rsidP="00DF3F48">
      <w:pPr>
        <w:jc w:val="center"/>
        <w:rPr>
          <w:b/>
          <w:sz w:val="28"/>
          <w:szCs w:val="24"/>
        </w:rPr>
      </w:pPr>
    </w:p>
    <w:p w:rsidR="00E2266A" w:rsidRDefault="00E2266A" w:rsidP="00DF3F48">
      <w:pPr>
        <w:jc w:val="center"/>
        <w:rPr>
          <w:b/>
          <w:sz w:val="28"/>
          <w:szCs w:val="24"/>
        </w:rPr>
      </w:pPr>
    </w:p>
    <w:p w:rsidR="00E2266A" w:rsidRDefault="00E2266A" w:rsidP="00DF3F48">
      <w:pPr>
        <w:jc w:val="center"/>
        <w:rPr>
          <w:b/>
          <w:sz w:val="28"/>
          <w:szCs w:val="24"/>
        </w:rPr>
      </w:pPr>
    </w:p>
    <w:p w:rsidR="00E2266A" w:rsidRDefault="00E2266A" w:rsidP="00DF3F48">
      <w:pPr>
        <w:jc w:val="center"/>
        <w:rPr>
          <w:b/>
          <w:sz w:val="28"/>
          <w:szCs w:val="24"/>
        </w:rPr>
      </w:pPr>
    </w:p>
    <w:p w:rsidR="00E2266A" w:rsidRDefault="00E2266A" w:rsidP="00DF3F48">
      <w:pPr>
        <w:jc w:val="center"/>
        <w:rPr>
          <w:b/>
          <w:sz w:val="28"/>
          <w:szCs w:val="24"/>
        </w:rPr>
      </w:pPr>
    </w:p>
    <w:p w:rsidR="004E7642" w:rsidRDefault="004E7642" w:rsidP="001D4222">
      <w:pPr>
        <w:rPr>
          <w:b/>
          <w:sz w:val="28"/>
          <w:szCs w:val="24"/>
        </w:rPr>
      </w:pPr>
    </w:p>
    <w:p w:rsidR="004E7642" w:rsidRDefault="004E7642" w:rsidP="00DF3F48">
      <w:pPr>
        <w:jc w:val="center"/>
        <w:rPr>
          <w:b/>
          <w:sz w:val="28"/>
          <w:szCs w:val="24"/>
        </w:rPr>
      </w:pPr>
    </w:p>
    <w:p w:rsidR="004E7642" w:rsidRDefault="004E7642" w:rsidP="00DF3F48">
      <w:pPr>
        <w:jc w:val="center"/>
        <w:rPr>
          <w:b/>
          <w:sz w:val="28"/>
          <w:szCs w:val="24"/>
        </w:rPr>
      </w:pPr>
    </w:p>
    <w:p w:rsidR="00E2266A" w:rsidRPr="00AF4380" w:rsidRDefault="00E2266A" w:rsidP="00E2266A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lastRenderedPageBreak/>
        <w:t>2. Показатели комплекса процессных мероприятий</w:t>
      </w:r>
    </w:p>
    <w:p w:rsidR="00E2266A" w:rsidRPr="00AF4380" w:rsidRDefault="00E2266A" w:rsidP="00E2266A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E2266A" w:rsidRPr="00011689" w:rsidTr="00D77445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</w:t>
            </w:r>
            <w:r w:rsidRPr="00011689">
              <w:rPr>
                <w:sz w:val="22"/>
                <w:szCs w:val="22"/>
              </w:rPr>
              <w:t>з</w:t>
            </w:r>
            <w:r w:rsidRPr="00011689">
              <w:rPr>
                <w:sz w:val="22"/>
                <w:szCs w:val="22"/>
              </w:rPr>
              <w:t>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</w:t>
            </w:r>
            <w:r w:rsidRPr="00011689">
              <w:rPr>
                <w:sz w:val="22"/>
                <w:szCs w:val="22"/>
              </w:rPr>
              <w:t>з</w:t>
            </w:r>
            <w:r w:rsidRPr="00011689">
              <w:rPr>
                <w:sz w:val="22"/>
                <w:szCs w:val="22"/>
              </w:rPr>
              <w:t>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</w:t>
            </w:r>
            <w:r w:rsidRPr="00011689">
              <w:rPr>
                <w:sz w:val="22"/>
                <w:szCs w:val="22"/>
              </w:rPr>
              <w:t>е</w:t>
            </w:r>
            <w:r w:rsidRPr="00011689">
              <w:rPr>
                <w:sz w:val="22"/>
                <w:szCs w:val="22"/>
              </w:rPr>
              <w:t>ние показателя</w:t>
            </w:r>
          </w:p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Ответственный за достижение пок</w:t>
            </w:r>
            <w:r w:rsidRPr="00011689">
              <w:rPr>
                <w:sz w:val="22"/>
                <w:szCs w:val="22"/>
              </w:rPr>
              <w:t>а</w:t>
            </w:r>
            <w:r w:rsidRPr="00011689">
              <w:rPr>
                <w:sz w:val="22"/>
                <w:szCs w:val="22"/>
              </w:rPr>
              <w:t xml:space="preserve">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011689" w:rsidRPr="00011689" w:rsidTr="00D77445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1D4222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rPr>
                <w:sz w:val="22"/>
                <w:szCs w:val="22"/>
              </w:rPr>
            </w:pPr>
          </w:p>
        </w:tc>
      </w:tr>
      <w:tr w:rsidR="00011689" w:rsidRPr="00011689" w:rsidTr="00D77445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E2266A" w:rsidRPr="00011689" w:rsidTr="001D4222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1. Задача комплекса процессных мероприятий </w:t>
            </w:r>
            <w:r w:rsidR="001D4222" w:rsidRPr="00011689">
              <w:rPr>
                <w:sz w:val="22"/>
                <w:szCs w:val="22"/>
              </w:rPr>
              <w:t>«Обеспечение пожарной безопасности на территории Коммунарского сельского поселения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011689" w:rsidRPr="00011689" w:rsidTr="00D77445">
        <w:trPr>
          <w:trHeight w:val="7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1.1.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3B2557" w:rsidRDefault="003B2557" w:rsidP="003B2557">
            <w:pPr>
              <w:widowControl w:val="0"/>
              <w:rPr>
                <w:bCs/>
                <w:i/>
                <w:sz w:val="22"/>
                <w:szCs w:val="22"/>
              </w:rPr>
            </w:pPr>
            <w:r w:rsidRPr="003B2557">
              <w:rPr>
                <w:bCs/>
                <w:i/>
                <w:sz w:val="22"/>
                <w:szCs w:val="22"/>
              </w:rPr>
              <w:t>Количество зарегистрированных пожаров;</w:t>
            </w:r>
          </w:p>
          <w:p w:rsidR="00E2266A" w:rsidRPr="00011689" w:rsidRDefault="00E2266A" w:rsidP="003B255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убывания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3B2557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3B2557" w:rsidP="00E2266A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3B2557" w:rsidP="00E2266A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3B2557" w:rsidP="00E2266A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3B2557" w:rsidP="00E2266A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3B2557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3B2557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bCs/>
                <w:sz w:val="22"/>
                <w:szCs w:val="22"/>
              </w:rPr>
              <w:t xml:space="preserve">Старший инспектор по </w:t>
            </w:r>
            <w:r w:rsidR="00D77445">
              <w:rPr>
                <w:bCs/>
                <w:sz w:val="22"/>
                <w:szCs w:val="22"/>
              </w:rPr>
              <w:t xml:space="preserve">вопросам </w:t>
            </w:r>
            <w:r w:rsidRPr="00011689">
              <w:rPr>
                <w:bCs/>
                <w:sz w:val="22"/>
                <w:szCs w:val="22"/>
              </w:rPr>
              <w:t>пожарной безопасности, ГО и ЧС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011689" w:rsidRDefault="00E2266A" w:rsidP="00E2266A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–</w:t>
            </w:r>
          </w:p>
        </w:tc>
      </w:tr>
      <w:tr w:rsidR="003B2557" w:rsidRPr="00011689" w:rsidTr="00D77445">
        <w:trPr>
          <w:trHeight w:val="95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011689" w:rsidP="003B255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3B2557" w:rsidP="003B2557">
            <w:pPr>
              <w:widowControl w:val="0"/>
              <w:rPr>
                <w:bCs/>
                <w:i/>
                <w:sz w:val="22"/>
                <w:szCs w:val="22"/>
              </w:rPr>
            </w:pPr>
            <w:r w:rsidRPr="003B2557">
              <w:rPr>
                <w:bCs/>
                <w:i/>
                <w:sz w:val="22"/>
                <w:szCs w:val="22"/>
              </w:rPr>
              <w:t>Количество населения, погибшего, травмированного и пострадавшего вследствие чрезвычайных ситуаций, пожаров, происшествий на водных объектах;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3B2557" w:rsidP="003B2557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убывания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3B2557" w:rsidP="003B2557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3B2557" w:rsidP="003B2557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3B2557" w:rsidP="003B2557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3B2557" w:rsidP="003B2557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3B2557" w:rsidP="003B2557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3B2557" w:rsidP="003B2557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3B2557" w:rsidP="003B2557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3B2557" w:rsidP="003B2557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bCs/>
                <w:sz w:val="22"/>
                <w:szCs w:val="22"/>
              </w:rPr>
              <w:t xml:space="preserve">Старший инспектор по </w:t>
            </w:r>
            <w:r w:rsidR="00D77445">
              <w:rPr>
                <w:bCs/>
                <w:sz w:val="22"/>
                <w:szCs w:val="22"/>
              </w:rPr>
              <w:t xml:space="preserve">вопросам </w:t>
            </w:r>
            <w:r w:rsidRPr="00011689">
              <w:rPr>
                <w:bCs/>
                <w:sz w:val="22"/>
                <w:szCs w:val="22"/>
              </w:rPr>
              <w:t>пожарной безопасности, ГО и ЧС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3B2557" w:rsidP="003B2557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-</w:t>
            </w:r>
            <w:r w:rsidR="00F54881" w:rsidRPr="00011689">
              <w:rPr>
                <w:sz w:val="22"/>
                <w:szCs w:val="22"/>
              </w:rPr>
              <w:t xml:space="preserve"> </w:t>
            </w:r>
          </w:p>
        </w:tc>
      </w:tr>
      <w:tr w:rsidR="003B2557" w:rsidRPr="00011689" w:rsidTr="00D77445">
        <w:trPr>
          <w:trHeight w:val="95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011689" w:rsidP="003B255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3B2557" w:rsidRDefault="003B2557" w:rsidP="003B2557">
            <w:pPr>
              <w:widowControl w:val="0"/>
              <w:rPr>
                <w:bCs/>
                <w:i/>
                <w:sz w:val="22"/>
                <w:szCs w:val="22"/>
              </w:rPr>
            </w:pPr>
            <w:r w:rsidRPr="003B2557">
              <w:rPr>
                <w:bCs/>
                <w:i/>
                <w:sz w:val="22"/>
                <w:szCs w:val="22"/>
              </w:rPr>
              <w:t>Количество публикаций в СМИ по профилактике чрезвычайных ситуаций, пожаров, происшествий на водных объектах;</w:t>
            </w:r>
          </w:p>
          <w:p w:rsidR="003B2557" w:rsidRPr="00011689" w:rsidRDefault="003B2557" w:rsidP="003B2557">
            <w:pPr>
              <w:widowControl w:val="0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011689" w:rsidP="003B2557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возрастания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011689" w:rsidP="003B2557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011689" w:rsidP="003B2557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011689" w:rsidP="003B2557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011689" w:rsidP="003B2557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011689" w:rsidP="003B2557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011689" w:rsidP="003B2557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011689" w:rsidP="003B2557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011689" w:rsidP="003B2557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bCs/>
                <w:sz w:val="22"/>
                <w:szCs w:val="22"/>
              </w:rPr>
              <w:t xml:space="preserve">Старший инспектор по </w:t>
            </w:r>
            <w:r w:rsidR="00D77445">
              <w:rPr>
                <w:bCs/>
                <w:sz w:val="22"/>
                <w:szCs w:val="22"/>
              </w:rPr>
              <w:t xml:space="preserve">вопросам </w:t>
            </w:r>
            <w:r w:rsidRPr="00011689">
              <w:rPr>
                <w:bCs/>
                <w:sz w:val="22"/>
                <w:szCs w:val="22"/>
              </w:rPr>
              <w:t>пожарной безопасности, ГО и ЧС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B2557" w:rsidRPr="00011689" w:rsidRDefault="00011689" w:rsidP="003B2557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-</w:t>
            </w:r>
          </w:p>
        </w:tc>
      </w:tr>
      <w:tr w:rsidR="00011689" w:rsidRPr="00011689" w:rsidTr="00D77445">
        <w:trPr>
          <w:trHeight w:val="95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11689" w:rsidRPr="00011689" w:rsidRDefault="00011689" w:rsidP="0001168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11689" w:rsidRPr="00011689" w:rsidRDefault="00011689" w:rsidP="00011689">
            <w:pPr>
              <w:widowControl w:val="0"/>
              <w:rPr>
                <w:bCs/>
                <w:i/>
                <w:sz w:val="22"/>
                <w:szCs w:val="22"/>
              </w:rPr>
            </w:pPr>
            <w:r w:rsidRPr="00011689">
              <w:rPr>
                <w:bCs/>
                <w:i/>
                <w:sz w:val="22"/>
                <w:szCs w:val="22"/>
              </w:rPr>
              <w:t>Количество составленных административных протоколов по возгораниям сухой растительности и мусора.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11689" w:rsidRPr="00011689" w:rsidRDefault="00011689" w:rsidP="00011689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возрастания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11689" w:rsidRPr="00011689" w:rsidRDefault="00011689" w:rsidP="00011689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11689" w:rsidRPr="00011689" w:rsidRDefault="00011689" w:rsidP="00011689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11689" w:rsidRPr="00011689" w:rsidRDefault="00011689" w:rsidP="00011689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11689" w:rsidRPr="00011689" w:rsidRDefault="007544FE" w:rsidP="0001168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11689" w:rsidRPr="00011689" w:rsidRDefault="00011689" w:rsidP="00011689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11689" w:rsidRPr="00011689" w:rsidRDefault="00011689" w:rsidP="00011689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11689" w:rsidRPr="00011689" w:rsidRDefault="00011689" w:rsidP="00011689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11689" w:rsidRPr="00011689" w:rsidRDefault="00011689" w:rsidP="00011689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bCs/>
                <w:sz w:val="22"/>
                <w:szCs w:val="22"/>
              </w:rPr>
              <w:t>Старший инспектор по</w:t>
            </w:r>
            <w:r w:rsidR="00D77445">
              <w:rPr>
                <w:bCs/>
                <w:sz w:val="22"/>
                <w:szCs w:val="22"/>
              </w:rPr>
              <w:t xml:space="preserve"> вопр</w:t>
            </w:r>
            <w:r w:rsidR="007544FE">
              <w:rPr>
                <w:bCs/>
                <w:sz w:val="22"/>
                <w:szCs w:val="22"/>
              </w:rPr>
              <w:t>о</w:t>
            </w:r>
            <w:r w:rsidR="00D77445">
              <w:rPr>
                <w:bCs/>
                <w:sz w:val="22"/>
                <w:szCs w:val="22"/>
              </w:rPr>
              <w:t>сам</w:t>
            </w:r>
            <w:r w:rsidRPr="00011689">
              <w:rPr>
                <w:bCs/>
                <w:sz w:val="22"/>
                <w:szCs w:val="22"/>
              </w:rPr>
              <w:t xml:space="preserve"> пожарной безопасности, ГО и ЧС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11689" w:rsidRPr="00011689" w:rsidRDefault="00011689" w:rsidP="00011689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-</w:t>
            </w:r>
          </w:p>
        </w:tc>
      </w:tr>
    </w:tbl>
    <w:p w:rsidR="00E2266A" w:rsidRPr="00AF4380" w:rsidRDefault="00E2266A" w:rsidP="00E2266A">
      <w:pPr>
        <w:widowControl w:val="0"/>
        <w:ind w:firstLine="709"/>
        <w:jc w:val="both"/>
        <w:rPr>
          <w:sz w:val="28"/>
        </w:rPr>
      </w:pPr>
    </w:p>
    <w:p w:rsidR="00E2266A" w:rsidRPr="00AF4380" w:rsidRDefault="00E2266A" w:rsidP="00E2266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E2266A" w:rsidRPr="00AF4380" w:rsidRDefault="00E2266A" w:rsidP="00E2266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E2266A" w:rsidRPr="00AF4380" w:rsidRDefault="00E2266A" w:rsidP="00E2266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E2266A" w:rsidRPr="00EB2063" w:rsidRDefault="00E2266A" w:rsidP="001D4222">
      <w:pPr>
        <w:widowControl w:val="0"/>
        <w:ind w:firstLine="709"/>
        <w:rPr>
          <w:sz w:val="28"/>
        </w:rPr>
        <w:sectPr w:rsidR="00E2266A" w:rsidRPr="00EB2063" w:rsidSect="00D469C1">
          <w:headerReference w:type="default" r:id="rId11"/>
          <w:footerReference w:type="default" r:id="rId12"/>
          <w:pgSz w:w="16840" w:h="11907" w:orient="landscape" w:code="9"/>
          <w:pgMar w:top="1701" w:right="1134" w:bottom="567" w:left="1134" w:header="720" w:footer="624" w:gutter="0"/>
          <w:cols w:space="720"/>
        </w:sect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</w:t>
      </w:r>
      <w:r w:rsidR="00D77445">
        <w:rPr>
          <w:sz w:val="28"/>
        </w:rPr>
        <w:t>й</w:t>
      </w:r>
    </w:p>
    <w:p w:rsidR="004E7642" w:rsidRDefault="004E7642" w:rsidP="00E2266A">
      <w:pPr>
        <w:rPr>
          <w:b/>
          <w:sz w:val="28"/>
          <w:szCs w:val="24"/>
        </w:rPr>
      </w:pPr>
    </w:p>
    <w:p w:rsidR="00E2266A" w:rsidRPr="00F924FD" w:rsidRDefault="00E2266A" w:rsidP="00E2266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E2266A" w:rsidRPr="00F924FD" w:rsidRDefault="00E2266A" w:rsidP="00E2266A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E2266A" w:rsidRPr="00F924FD" w:rsidTr="00E2266A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</w:t>
            </w:r>
            <w:r w:rsidRPr="00F924FD">
              <w:t>ь</w:t>
            </w:r>
            <w:r w:rsidRPr="00F924FD">
              <w:t>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Единица и</w:t>
            </w:r>
            <w:r w:rsidRPr="00F924FD">
              <w:t>з</w:t>
            </w:r>
            <w:r w:rsidRPr="00F924FD">
              <w:t>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F4C52" w:rsidRDefault="00E2266A" w:rsidP="00E2266A">
            <w:pPr>
              <w:widowControl w:val="0"/>
              <w:jc w:val="center"/>
              <w:outlineLvl w:val="2"/>
            </w:pPr>
            <w:r w:rsidRPr="00F924FD">
              <w:t>Базовое зн</w:t>
            </w:r>
            <w:r w:rsidRPr="00F924FD">
              <w:t>а</w:t>
            </w:r>
            <w:r w:rsidRPr="00F924FD">
              <w:t>чение</w:t>
            </w:r>
            <w:r w:rsidR="00EF4C52">
              <w:t xml:space="preserve"> </w:t>
            </w:r>
          </w:p>
          <w:p w:rsidR="00E2266A" w:rsidRPr="00F924FD" w:rsidRDefault="00EF4C52" w:rsidP="00E2266A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E2266A" w:rsidRPr="00F924FD" w:rsidTr="00E2266A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/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/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F924FD" w:rsidRDefault="00E2266A" w:rsidP="00E2266A"/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F924FD" w:rsidRDefault="00E2266A" w:rsidP="00E2266A"/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/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F924FD" w:rsidRDefault="00E2266A" w:rsidP="00E2266A"/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E2266A" w:rsidRPr="007544FE" w:rsidRDefault="00E2266A" w:rsidP="00E2266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E2266A" w:rsidRPr="00F924FD" w:rsidTr="00E2266A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E2266A" w:rsidRPr="00F924FD" w:rsidTr="00E2266A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 xml:space="preserve">1. </w:t>
            </w:r>
            <w:r w:rsidR="007D58BD" w:rsidRPr="00AF4380">
              <w:t>Задача комплекса процессных мероприятий «</w:t>
            </w:r>
            <w:r w:rsidR="00011689" w:rsidRPr="007544FE">
              <w:t>Обеспечение пожарной безопасности на территории Коммунарского сельского поселения»</w:t>
            </w:r>
          </w:p>
        </w:tc>
      </w:tr>
      <w:tr w:rsidR="00E2266A" w:rsidRPr="00F924FD" w:rsidTr="00E2266A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F924FD" w:rsidRDefault="00E2266A" w:rsidP="00E2266A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20513A" w:rsidRDefault="00E2266A" w:rsidP="00D6234A">
            <w:pPr>
              <w:widowControl w:val="0"/>
              <w:outlineLvl w:val="2"/>
            </w:pPr>
            <w:r w:rsidRPr="0020513A">
              <w:t>Мероприятие (результат) «</w:t>
            </w:r>
            <w:r w:rsidR="0092021D">
              <w:t>Ф</w:t>
            </w:r>
            <w:r w:rsidR="00011689" w:rsidRPr="00011689">
              <w:rPr>
                <w:bCs/>
              </w:rPr>
              <w:t xml:space="preserve">инансовое обеспечение пожарной безопасности </w:t>
            </w:r>
            <w:r w:rsidR="00011689" w:rsidRPr="00011689">
              <w:t>Коммунарского</w:t>
            </w:r>
            <w:r w:rsidR="00011689" w:rsidRPr="00011689">
              <w:rPr>
                <w:bCs/>
              </w:rPr>
              <w:t xml:space="preserve"> сельского поселения</w:t>
            </w:r>
            <w:r w:rsidRPr="0020513A">
              <w:t>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20513A" w:rsidRDefault="00E2266A" w:rsidP="00E2266A">
            <w:pPr>
              <w:widowControl w:val="0"/>
              <w:jc w:val="center"/>
              <w:outlineLvl w:val="2"/>
            </w:pPr>
            <w:r w:rsidRPr="0020513A"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266A" w:rsidRPr="0020513A" w:rsidRDefault="00EF4C52" w:rsidP="00D6234A">
            <w:pPr>
              <w:widowControl w:val="0"/>
              <w:jc w:val="center"/>
              <w:outlineLvl w:val="2"/>
            </w:pPr>
            <w:r w:rsidRPr="00EF4C52">
              <w:t>финансовое обеспечение для осуществления функции по обеспечению предупреждения и ликвидации последствий чрезвычайных ситуаций и пожарной безопасности на территории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20513A" w:rsidRDefault="00EF4C52" w:rsidP="00E2266A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20513A" w:rsidRDefault="00E2266A" w:rsidP="00E2266A">
            <w:pPr>
              <w:widowControl w:val="0"/>
              <w:jc w:val="center"/>
              <w:outlineLvl w:val="2"/>
            </w:pPr>
            <w:r w:rsidRPr="0020513A">
              <w:t>1</w:t>
            </w:r>
            <w:r w:rsidR="00EF4C52">
              <w:t>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20513A" w:rsidRDefault="00E2266A" w:rsidP="00E2266A">
            <w:pPr>
              <w:widowControl w:val="0"/>
              <w:jc w:val="center"/>
              <w:outlineLvl w:val="2"/>
            </w:pPr>
            <w:r w:rsidRPr="0020513A">
              <w:t>1</w:t>
            </w:r>
            <w:r w:rsidR="00EF4C52">
              <w:t>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20513A" w:rsidRDefault="00E2266A" w:rsidP="00E2266A">
            <w:pPr>
              <w:widowControl w:val="0"/>
              <w:jc w:val="center"/>
              <w:outlineLvl w:val="2"/>
            </w:pPr>
            <w:r w:rsidRPr="0020513A">
              <w:t>1</w:t>
            </w:r>
            <w:r w:rsidR="00EF4C52">
              <w:t>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266A" w:rsidRPr="0020513A" w:rsidRDefault="00E2266A" w:rsidP="00E2266A">
            <w:pPr>
              <w:widowControl w:val="0"/>
              <w:jc w:val="center"/>
              <w:outlineLvl w:val="2"/>
            </w:pPr>
            <w:r w:rsidRPr="0020513A">
              <w:t>1</w:t>
            </w:r>
            <w:r w:rsidR="00EF4C52">
              <w:t>00</w:t>
            </w:r>
          </w:p>
        </w:tc>
      </w:tr>
    </w:tbl>
    <w:p w:rsidR="00E2266A" w:rsidRPr="00F924FD" w:rsidRDefault="00E2266A" w:rsidP="00E2266A">
      <w:pPr>
        <w:widowControl w:val="0"/>
        <w:ind w:firstLine="709"/>
        <w:jc w:val="both"/>
        <w:rPr>
          <w:sz w:val="28"/>
        </w:rPr>
      </w:pPr>
    </w:p>
    <w:p w:rsidR="00E2266A" w:rsidRPr="00F924FD" w:rsidRDefault="00E2266A" w:rsidP="00E2266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E2266A" w:rsidRPr="00F924FD" w:rsidRDefault="00E2266A" w:rsidP="00E2266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D6234A" w:rsidRDefault="00E2266A" w:rsidP="00E2266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D6234A" w:rsidRDefault="00D6234A" w:rsidP="00E2266A">
      <w:pPr>
        <w:widowControl w:val="0"/>
        <w:ind w:firstLine="709"/>
        <w:jc w:val="both"/>
        <w:rPr>
          <w:sz w:val="28"/>
        </w:rPr>
      </w:pPr>
    </w:p>
    <w:p w:rsidR="00D6234A" w:rsidRDefault="00D6234A" w:rsidP="00E2266A">
      <w:pPr>
        <w:widowControl w:val="0"/>
        <w:ind w:firstLine="709"/>
        <w:jc w:val="both"/>
        <w:rPr>
          <w:sz w:val="28"/>
        </w:rPr>
      </w:pPr>
    </w:p>
    <w:p w:rsidR="00D6234A" w:rsidRDefault="00D6234A" w:rsidP="00E2266A">
      <w:pPr>
        <w:widowControl w:val="0"/>
        <w:ind w:firstLine="709"/>
        <w:jc w:val="both"/>
        <w:rPr>
          <w:sz w:val="28"/>
        </w:rPr>
      </w:pPr>
    </w:p>
    <w:p w:rsidR="007C0CC8" w:rsidRDefault="007C0CC8" w:rsidP="00E2266A">
      <w:pPr>
        <w:widowControl w:val="0"/>
        <w:ind w:firstLine="709"/>
        <w:jc w:val="both"/>
        <w:rPr>
          <w:sz w:val="28"/>
        </w:rPr>
      </w:pPr>
    </w:p>
    <w:p w:rsidR="007C0CC8" w:rsidRDefault="007C0CC8" w:rsidP="00E2266A">
      <w:pPr>
        <w:widowControl w:val="0"/>
        <w:ind w:firstLine="709"/>
        <w:jc w:val="both"/>
        <w:rPr>
          <w:sz w:val="28"/>
        </w:rPr>
      </w:pPr>
    </w:p>
    <w:p w:rsidR="007C0CC8" w:rsidRDefault="007C0CC8" w:rsidP="00E2266A">
      <w:pPr>
        <w:widowControl w:val="0"/>
        <w:ind w:firstLine="709"/>
        <w:jc w:val="both"/>
        <w:rPr>
          <w:sz w:val="28"/>
        </w:rPr>
      </w:pPr>
    </w:p>
    <w:p w:rsidR="007C0CC8" w:rsidRDefault="007C0CC8" w:rsidP="00E2266A">
      <w:pPr>
        <w:widowControl w:val="0"/>
        <w:ind w:firstLine="709"/>
        <w:jc w:val="both"/>
        <w:rPr>
          <w:sz w:val="28"/>
        </w:rPr>
      </w:pPr>
    </w:p>
    <w:p w:rsidR="007C0CC8" w:rsidRDefault="007C0CC8" w:rsidP="00E2266A">
      <w:pPr>
        <w:widowControl w:val="0"/>
        <w:ind w:firstLine="709"/>
        <w:jc w:val="both"/>
        <w:rPr>
          <w:sz w:val="28"/>
        </w:rPr>
      </w:pPr>
    </w:p>
    <w:p w:rsidR="007C0CC8" w:rsidRDefault="007C0CC8" w:rsidP="00E2266A">
      <w:pPr>
        <w:widowControl w:val="0"/>
        <w:ind w:firstLine="709"/>
        <w:jc w:val="both"/>
        <w:rPr>
          <w:sz w:val="28"/>
        </w:rPr>
      </w:pPr>
    </w:p>
    <w:p w:rsidR="007C0CC8" w:rsidRDefault="007C0CC8" w:rsidP="00E2266A">
      <w:pPr>
        <w:widowControl w:val="0"/>
        <w:ind w:firstLine="709"/>
        <w:jc w:val="both"/>
        <w:rPr>
          <w:sz w:val="28"/>
        </w:rPr>
      </w:pPr>
    </w:p>
    <w:p w:rsidR="007C0CC8" w:rsidRDefault="007C0CC8" w:rsidP="00EF4C52">
      <w:pPr>
        <w:widowControl w:val="0"/>
        <w:jc w:val="both"/>
        <w:rPr>
          <w:sz w:val="28"/>
        </w:rPr>
      </w:pPr>
    </w:p>
    <w:p w:rsidR="007C0CC8" w:rsidRDefault="007C0CC8" w:rsidP="00E2266A">
      <w:pPr>
        <w:widowControl w:val="0"/>
        <w:ind w:firstLine="709"/>
        <w:jc w:val="both"/>
        <w:rPr>
          <w:sz w:val="28"/>
        </w:rPr>
      </w:pPr>
    </w:p>
    <w:p w:rsidR="007C0CC8" w:rsidRPr="003E5FB1" w:rsidRDefault="007C0CC8" w:rsidP="007C0CC8">
      <w:pPr>
        <w:jc w:val="center"/>
        <w:rPr>
          <w:sz w:val="28"/>
          <w:szCs w:val="28"/>
        </w:rPr>
      </w:pPr>
      <w:r w:rsidRPr="003E5FB1">
        <w:rPr>
          <w:sz w:val="28"/>
          <w:szCs w:val="28"/>
        </w:rPr>
        <w:t>4. Финансовое обеспечение комплекса процессных мероприятий</w:t>
      </w:r>
    </w:p>
    <w:tbl>
      <w:tblPr>
        <w:tblW w:w="14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512"/>
        <w:gridCol w:w="1375"/>
        <w:gridCol w:w="1649"/>
        <w:gridCol w:w="1649"/>
      </w:tblGrid>
      <w:tr w:rsidR="007C0CC8" w:rsidRPr="003E5FB1" w:rsidTr="00073E98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</w:t>
            </w:r>
            <w:r w:rsidRPr="003E5FB1">
              <w:rPr>
                <w:sz w:val="24"/>
                <w:szCs w:val="24"/>
              </w:rPr>
              <w:t>о</w:t>
            </w:r>
            <w:r w:rsidRPr="003E5FB1">
              <w:rPr>
                <w:sz w:val="24"/>
                <w:szCs w:val="24"/>
              </w:rPr>
              <w:t>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</w:t>
            </w:r>
            <w:r w:rsidRPr="003E5FB1">
              <w:rPr>
                <w:sz w:val="24"/>
                <w:szCs w:val="24"/>
              </w:rPr>
              <w:t>и</w:t>
            </w:r>
            <w:r w:rsidRPr="003E5FB1">
              <w:rPr>
                <w:sz w:val="24"/>
                <w:szCs w:val="24"/>
              </w:rPr>
              <w:t>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7C0CC8" w:rsidRPr="003E5FB1" w:rsidTr="00073E98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7C0CC8" w:rsidRPr="003E5FB1" w:rsidTr="00073E9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7</w:t>
            </w:r>
          </w:p>
        </w:tc>
      </w:tr>
      <w:tr w:rsidR="007C0CC8" w:rsidRPr="003E5FB1" w:rsidTr="00073E98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Комплекс процессных мероприятий</w:t>
            </w:r>
            <w:r w:rsidRPr="003E5FB1">
              <w:rPr>
                <w:i/>
                <w:sz w:val="24"/>
                <w:szCs w:val="24"/>
              </w:rPr>
              <w:t xml:space="preserve"> </w:t>
            </w:r>
            <w:r w:rsidRPr="003E5FB1">
              <w:rPr>
                <w:sz w:val="24"/>
                <w:szCs w:val="24"/>
              </w:rPr>
              <w:t>«</w:t>
            </w:r>
            <w:r w:rsidR="00972137" w:rsidRPr="00972137">
              <w:rPr>
                <w:sz w:val="24"/>
                <w:szCs w:val="24"/>
              </w:rPr>
              <w:t>Обеспечение пожарной безопасности на территории Коммунарского сельского поселения»</w:t>
            </w:r>
            <w:r w:rsidRPr="003E5FB1">
              <w:rPr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7C0CC8" w:rsidP="0097055C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9B36A3" w:rsidP="009705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972137" w:rsidP="009705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972137" w:rsidP="009705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0CC8" w:rsidRPr="003E5FB1" w:rsidRDefault="009B36A3" w:rsidP="009705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</w:tr>
      <w:tr w:rsidR="009B36A3" w:rsidRPr="003E5FB1" w:rsidTr="00073E9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</w:tr>
      <w:tr w:rsidR="009B36A3" w:rsidRPr="003E5FB1" w:rsidTr="00073E9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</w:tr>
      <w:tr w:rsidR="009B36A3" w:rsidRPr="005069E3" w:rsidTr="00073E98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1 </w:t>
            </w:r>
            <w:r w:rsidR="00E3429C">
              <w:rPr>
                <w:sz w:val="24"/>
                <w:szCs w:val="24"/>
              </w:rPr>
              <w:t>«</w:t>
            </w:r>
            <w:r w:rsidR="0092021D" w:rsidRPr="00E3429C">
              <w:rPr>
                <w:bCs/>
                <w:sz w:val="24"/>
                <w:szCs w:val="24"/>
              </w:rPr>
              <w:t>Ф</w:t>
            </w:r>
            <w:r w:rsidR="00E3429C" w:rsidRPr="00E3429C">
              <w:rPr>
                <w:bCs/>
                <w:sz w:val="24"/>
                <w:szCs w:val="24"/>
              </w:rPr>
              <w:t xml:space="preserve">инансовое обеспечение пожарной безопасности </w:t>
            </w:r>
            <w:r w:rsidR="00E3429C" w:rsidRPr="00E3429C">
              <w:rPr>
                <w:sz w:val="24"/>
                <w:szCs w:val="24"/>
              </w:rPr>
              <w:t>Коммунарского</w:t>
            </w:r>
            <w:r w:rsidR="00E3429C" w:rsidRPr="00E3429C">
              <w:rPr>
                <w:bCs/>
                <w:sz w:val="24"/>
                <w:szCs w:val="24"/>
              </w:rPr>
              <w:t xml:space="preserve"> сельского поселения</w:t>
            </w:r>
            <w:r w:rsidR="00E3429C" w:rsidRPr="00E3429C">
              <w:rPr>
                <w:sz w:val="24"/>
                <w:szCs w:val="24"/>
              </w:rPr>
              <w:t>»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>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9B36A3" w:rsidRPr="003E5FB1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B36A3" w:rsidRPr="003E5FB1" w:rsidRDefault="009B36A3" w:rsidP="009B36A3">
            <w:pPr>
              <w:rPr>
                <w:sz w:val="24"/>
                <w:szCs w:val="24"/>
              </w:rPr>
            </w:pPr>
          </w:p>
          <w:p w:rsidR="009B36A3" w:rsidRPr="003E5FB1" w:rsidRDefault="009B36A3" w:rsidP="009B36A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410E88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410E88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410E88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410E88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</w:tr>
      <w:tr w:rsidR="009B36A3" w:rsidRPr="003E5FB1" w:rsidTr="00073E9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410E88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410E88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410E88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410E88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</w:tr>
      <w:tr w:rsidR="009B36A3" w:rsidRPr="003E5FB1" w:rsidTr="00073E9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  <w:highlight w:val="yellow"/>
              </w:rPr>
            </w:pPr>
            <w:r w:rsidRPr="008C191E">
              <w:rPr>
                <w:sz w:val="24"/>
                <w:szCs w:val="24"/>
              </w:rPr>
              <w:t xml:space="preserve">951 0310 02 </w:t>
            </w:r>
            <w:r>
              <w:rPr>
                <w:sz w:val="24"/>
                <w:szCs w:val="24"/>
              </w:rPr>
              <w:t xml:space="preserve">4 </w:t>
            </w:r>
            <w:r w:rsidRPr="008C191E">
              <w:rPr>
                <w:sz w:val="24"/>
                <w:szCs w:val="24"/>
              </w:rPr>
              <w:t>01 20030 24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6A3" w:rsidRPr="003E5FB1" w:rsidRDefault="009B36A3" w:rsidP="009B3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29,5</w:t>
            </w:r>
          </w:p>
        </w:tc>
      </w:tr>
    </w:tbl>
    <w:p w:rsidR="007C0CC8" w:rsidRPr="003E5FB1" w:rsidRDefault="007C0CC8" w:rsidP="007C0CC8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:rsidR="007C0CC8" w:rsidRPr="003E5FB1" w:rsidRDefault="007C0CC8" w:rsidP="007C0CC8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:rsidR="00D6234A" w:rsidRPr="00E3429C" w:rsidRDefault="00E3429C" w:rsidP="00E3429C">
      <w:pPr>
        <w:rPr>
          <w:b/>
          <w:sz w:val="28"/>
          <w:szCs w:val="24"/>
        </w:rPr>
      </w:pPr>
      <w:r>
        <w:rPr>
          <w:b/>
          <w:sz w:val="28"/>
          <w:szCs w:val="24"/>
        </w:rPr>
        <w:br w:type="page"/>
      </w:r>
    </w:p>
    <w:p w:rsidR="001B1620" w:rsidRDefault="001B1620" w:rsidP="00D6234A">
      <w:pPr>
        <w:jc w:val="center"/>
        <w:rPr>
          <w:sz w:val="28"/>
          <w:szCs w:val="28"/>
        </w:rPr>
      </w:pPr>
    </w:p>
    <w:p w:rsidR="00D6234A" w:rsidRPr="00D6234A" w:rsidRDefault="007C0CC8" w:rsidP="00D6234A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D6234A" w:rsidRPr="00D6234A">
        <w:rPr>
          <w:sz w:val="28"/>
          <w:szCs w:val="28"/>
        </w:rPr>
        <w:t>. План реализации комплекса процессных мероприятий на 2025 – 2027 годы</w:t>
      </w:r>
    </w:p>
    <w:p w:rsidR="00D6234A" w:rsidRPr="00F924FD" w:rsidRDefault="00D6234A" w:rsidP="00D6234A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D6234A" w:rsidRPr="00F924FD" w:rsidTr="00AD2A4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Наименование мероприятия (резул</w:t>
            </w:r>
            <w:r w:rsidRPr="00F924FD">
              <w:t>ь</w:t>
            </w:r>
            <w:r w:rsidRPr="00F924FD">
              <w:t xml:space="preserve">тата), </w:t>
            </w:r>
          </w:p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</w:t>
            </w:r>
            <w:r w:rsidRPr="00F924FD">
              <w:t>н</w:t>
            </w:r>
            <w:r w:rsidRPr="00F924FD">
              <w:t>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Pr="00F924FD">
              <w:rPr>
                <w:spacing w:val="-20"/>
              </w:rPr>
              <w:t>Ф.</w:t>
            </w:r>
            <w:r w:rsidRPr="00F924FD">
              <w:t>И.О., должность</w:t>
            </w:r>
            <w:r>
              <w:t>, отраслевого (функционального) органа Админ</w:t>
            </w:r>
            <w:r>
              <w:t>и</w:t>
            </w:r>
            <w:r>
              <w:t>страции Октябрьского района или структурного подразделения Админ</w:t>
            </w:r>
            <w:r>
              <w:t>и</w:t>
            </w:r>
            <w:r>
              <w:t>страции Октябрьского района, орган</w:t>
            </w:r>
            <w:r>
              <w:t>и</w:t>
            </w:r>
            <w:r>
              <w:t>зации</w:t>
            </w:r>
            <w:r w:rsidRPr="00F924FD">
              <w:t>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</w:t>
            </w:r>
            <w:r w:rsidRPr="00F924FD">
              <w:t>о</w:t>
            </w:r>
            <w:r w:rsidRPr="00F924FD">
              <w:t>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Информационная с</w:t>
            </w:r>
            <w:r w:rsidRPr="00F924FD">
              <w:t>и</w:t>
            </w:r>
            <w:r w:rsidRPr="00F924FD">
              <w:t xml:space="preserve">стема </w:t>
            </w:r>
          </w:p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D6234A" w:rsidRPr="00F924FD" w:rsidRDefault="00D6234A" w:rsidP="00D6234A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616"/>
        <w:gridCol w:w="2467"/>
        <w:gridCol w:w="2122"/>
      </w:tblGrid>
      <w:tr w:rsidR="00D6234A" w:rsidRPr="00F924FD" w:rsidTr="005B098C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D6234A" w:rsidRPr="00F924FD" w:rsidTr="00AD2A45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34A" w:rsidRPr="00F924FD" w:rsidRDefault="00D6234A" w:rsidP="00D623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</w:t>
            </w:r>
            <w:r w:rsidRPr="00AF4380">
              <w:t>Задача комплекса процессных мероприятий «</w:t>
            </w:r>
            <w:r w:rsidR="001B1620" w:rsidRPr="001B1620">
              <w:rPr>
                <w:sz w:val="24"/>
                <w:szCs w:val="24"/>
              </w:rPr>
              <w:t>Обеспечение пожарной безопасности на территории Коммунарского сельского поселения</w:t>
            </w:r>
            <w:r w:rsidRPr="00AF4380">
              <w:t>»</w:t>
            </w:r>
          </w:p>
        </w:tc>
      </w:tr>
      <w:tr w:rsidR="00D6234A" w:rsidRPr="00F924FD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20513A" w:rsidRDefault="00D6234A" w:rsidP="00AD2A45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 «</w:t>
            </w:r>
            <w:r w:rsidR="0092021D" w:rsidRPr="00E3429C">
              <w:rPr>
                <w:bCs/>
              </w:rPr>
              <w:t>Ф</w:t>
            </w:r>
            <w:r w:rsidR="00E3429C" w:rsidRPr="00E3429C">
              <w:rPr>
                <w:bCs/>
              </w:rPr>
              <w:t>инансовое обеспечение пожарной безопасности Коммунарского сельского поселения»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20513A" w:rsidRDefault="00D6234A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20513A" w:rsidRDefault="005B098C" w:rsidP="006B2230">
            <w:pPr>
              <w:widowControl w:val="0"/>
              <w:tabs>
                <w:tab w:val="left" w:pos="11057"/>
              </w:tabs>
              <w:spacing w:line="252" w:lineRule="auto"/>
            </w:pPr>
            <w:r>
              <w:t>Старший инспектор по вопросам пожарной безопасности, ГО и ЧС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20513A" w:rsidRDefault="00D6234A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20513A" w:rsidRDefault="00D6234A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D6234A" w:rsidRPr="00F924FD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bookmarkStart w:id="10" w:name="_Hlk179880530"/>
            <w:bookmarkStart w:id="11" w:name="_Hlk179897698"/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B1620" w:rsidRPr="001B1620" w:rsidRDefault="00D6234A" w:rsidP="001B16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D6234A" w:rsidRPr="006B1720" w:rsidRDefault="001B1620" w:rsidP="001B16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C5673C" w:rsidRDefault="00410E88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</w:t>
            </w:r>
            <w:r w:rsidR="005B098C" w:rsidRPr="00C5673C">
              <w:t>.</w:t>
            </w:r>
            <w:r w:rsidRPr="00C5673C">
              <w:t>01</w:t>
            </w:r>
            <w:r w:rsidR="005B098C" w:rsidRPr="00C5673C">
              <w:t>.2025</w:t>
            </w:r>
          </w:p>
          <w:p w:rsidR="00D6234A" w:rsidRPr="00C5673C" w:rsidRDefault="00D6234A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6B1720" w:rsidRDefault="005B098C" w:rsidP="00AD2A45">
            <w:pPr>
              <w:widowControl w:val="0"/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6B1720" w:rsidRDefault="00D6234A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6B1720" w:rsidRDefault="001B1620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D6234A" w:rsidRPr="00F924FD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34A" w:rsidRPr="00F924FD" w:rsidRDefault="00D6234A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5D4E08" w:rsidRDefault="00D6234A" w:rsidP="00AD2A45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1B1620" w:rsidRPr="001B1620" w:rsidRDefault="001B1620" w:rsidP="001B16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:rsidR="00D6234A" w:rsidRPr="005D4E08" w:rsidRDefault="00D6234A" w:rsidP="00AD2A45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C5673C" w:rsidRDefault="00410E88" w:rsidP="00D6234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15.04</w:t>
            </w:r>
            <w:r w:rsidR="005B098C" w:rsidRPr="00C5673C">
              <w:t>.2025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8622ED" w:rsidRDefault="005B098C" w:rsidP="00AD2A45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8622ED" w:rsidRDefault="001B1620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234A" w:rsidRPr="00DF61B9" w:rsidRDefault="001B1620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C64BB" w:rsidRPr="00F924FD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C64BB" w:rsidRPr="00F924FD" w:rsidRDefault="002C64BB" w:rsidP="002C64B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4BB" w:rsidRPr="005D4E08" w:rsidRDefault="002C64BB" w:rsidP="00AD2A45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1B1620" w:rsidRPr="001B1620" w:rsidRDefault="001B1620" w:rsidP="001B16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приемка поставленных товаров</w:t>
            </w:r>
          </w:p>
          <w:p w:rsidR="002C64BB" w:rsidRPr="005D4E08" w:rsidRDefault="002C64BB" w:rsidP="00AD2A45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4BB" w:rsidRPr="00C5673C" w:rsidRDefault="00410E88" w:rsidP="002C64B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25</w:t>
            </w:r>
            <w:r w:rsidR="005B098C" w:rsidRPr="00C5673C">
              <w:t>.</w:t>
            </w:r>
            <w:r w:rsidRPr="00C5673C">
              <w:t>04</w:t>
            </w:r>
            <w:r w:rsidR="005B098C" w:rsidRPr="00C5673C">
              <w:t>.2025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4BB" w:rsidRPr="002E66C9" w:rsidRDefault="005B098C" w:rsidP="00AD2A45">
            <w:pPr>
              <w:widowControl w:val="0"/>
              <w:spacing w:line="252" w:lineRule="auto"/>
              <w:jc w:val="center"/>
            </w:pPr>
            <w:r w:rsidRPr="002E66C9">
              <w:t>Старший инспектор по вопросам пожарной безопасности, ГО и ЧС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4BB" w:rsidRPr="002E66C9" w:rsidRDefault="001B1620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E66C9">
              <w:rPr>
                <w:color w:val="000000"/>
              </w:rPr>
              <w:t>Товарная накладная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4BB" w:rsidRPr="00DF61B9" w:rsidRDefault="001B1620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C64BB" w:rsidRPr="00F924FD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C64BB" w:rsidRPr="00F924FD" w:rsidRDefault="002C64BB" w:rsidP="002C64B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4BB" w:rsidRPr="005D4E08" w:rsidRDefault="002C64BB" w:rsidP="00AD2A45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2C64BB" w:rsidRPr="005D4E08" w:rsidRDefault="001B1620" w:rsidP="00AD2A45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4BB" w:rsidRPr="00C5673C" w:rsidRDefault="00410E88" w:rsidP="002C64B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05</w:t>
            </w:r>
            <w:r w:rsidR="005B098C" w:rsidRPr="00C5673C">
              <w:t>.</w:t>
            </w:r>
            <w:r w:rsidR="00C5673C" w:rsidRPr="00C5673C">
              <w:t>05</w:t>
            </w:r>
            <w:r w:rsidR="005B098C" w:rsidRPr="00C5673C">
              <w:t>.2025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4BB" w:rsidRPr="008622ED" w:rsidRDefault="002C64BB" w:rsidP="00AD2A45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4BB" w:rsidRPr="008622ED" w:rsidRDefault="005B098C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C64BB" w:rsidRPr="00DF61B9" w:rsidRDefault="005B098C" w:rsidP="00AD2A45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B098C" w:rsidRPr="006B1720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B098C" w:rsidRPr="00F924FD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bookmarkStart w:id="12" w:name="_Hlk206754713"/>
            <w:bookmarkEnd w:id="10"/>
            <w:r w:rsidRPr="00F924FD">
              <w:t>1</w:t>
            </w:r>
            <w:r>
              <w:t>.6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6B1720" w:rsidRDefault="005B098C" w:rsidP="005B098C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 «</w:t>
            </w:r>
            <w:r w:rsidR="0092021D">
              <w:rPr>
                <w:bCs/>
              </w:rPr>
              <w:t>Ф</w:t>
            </w:r>
            <w:r w:rsidR="00E3429C" w:rsidRPr="00E3429C">
              <w:rPr>
                <w:bCs/>
              </w:rPr>
              <w:t>инансовое обеспечение пожарной безопасности Коммунарского сельского поселения»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6B1720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6B1720" w:rsidRDefault="005B098C" w:rsidP="005B098C">
            <w:pPr>
              <w:widowControl w:val="0"/>
              <w:spacing w:line="252" w:lineRule="auto"/>
              <w:jc w:val="center"/>
            </w:pPr>
            <w:r>
              <w:t>Старший инспектор по вопросам пожарной безопасности, ГО и ЧС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6B1720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6B1720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5B098C" w:rsidRPr="00DF61B9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B098C" w:rsidRPr="00F924FD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7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1B1620" w:rsidRDefault="005B098C" w:rsidP="005B098C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5B098C" w:rsidRPr="005D4E08" w:rsidRDefault="005B098C" w:rsidP="005B098C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C5673C" w:rsidRDefault="00C5673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</w:t>
            </w:r>
            <w:r w:rsidR="005B098C" w:rsidRPr="00C5673C">
              <w:t>.2026</w:t>
            </w:r>
          </w:p>
          <w:p w:rsidR="005B098C" w:rsidRPr="00C5673C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8622ED" w:rsidRDefault="005B098C" w:rsidP="005B098C">
            <w:pPr>
              <w:widowControl w:val="0"/>
              <w:spacing w:line="252" w:lineRule="auto"/>
              <w:jc w:val="center"/>
            </w:pPr>
            <w:r w:rsidRPr="005B098C">
              <w:t>Старший инспектор по вопросам по пожарной безопасности, ГО и ЧС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8622ED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DF61B9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B098C" w:rsidRPr="00DF61B9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B098C" w:rsidRPr="00F924FD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</w:t>
            </w:r>
            <w:r>
              <w:t>8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5D4E08" w:rsidRDefault="005B098C" w:rsidP="005B098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5B098C" w:rsidRPr="001B1620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:rsidR="005B098C" w:rsidRPr="005D4E08" w:rsidRDefault="005B098C" w:rsidP="005B098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C5673C" w:rsidRDefault="00C5673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15.07.2026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8622ED" w:rsidRDefault="005B098C" w:rsidP="005B098C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8622ED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DF61B9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B098C" w:rsidRPr="00DF61B9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B098C" w:rsidRPr="00F924FD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 w:rsidR="00E7257F">
              <w:t>9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5D4E08" w:rsidRDefault="005B098C" w:rsidP="005B098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5B098C" w:rsidRPr="001B1620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приемка поставленных товаров</w:t>
            </w:r>
          </w:p>
          <w:p w:rsidR="005B098C" w:rsidRPr="005D4E08" w:rsidRDefault="005B098C" w:rsidP="005B098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C5673C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25.</w:t>
            </w:r>
            <w:r w:rsidR="00C5673C" w:rsidRPr="00C5673C">
              <w:t>07</w:t>
            </w:r>
            <w:r w:rsidRPr="00C5673C">
              <w:t>.2026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8622ED" w:rsidRDefault="005B098C" w:rsidP="005B098C">
            <w:pPr>
              <w:widowControl w:val="0"/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8622ED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rPr>
                <w:color w:val="000000"/>
                <w:sz w:val="24"/>
              </w:rPr>
              <w:t>Товарная накладная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DF61B9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B098C" w:rsidRPr="00F924FD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B098C" w:rsidRPr="00F924FD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</w:t>
            </w:r>
            <w:r w:rsidR="00E7257F">
              <w:t>.10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5D4E08" w:rsidRDefault="005B098C" w:rsidP="005B098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5B098C" w:rsidRPr="005D4E08" w:rsidRDefault="005B098C" w:rsidP="005B098C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C5673C" w:rsidRDefault="00C5673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05.08.</w:t>
            </w:r>
            <w:r w:rsidR="005B098C" w:rsidRPr="00C5673C">
              <w:t>2026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8622ED" w:rsidRDefault="005B098C" w:rsidP="005B098C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8622ED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98C" w:rsidRPr="00DF61B9" w:rsidRDefault="005B098C" w:rsidP="005B098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E7257F" w:rsidRPr="00F924FD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257F" w:rsidRPr="00F924FD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</w:t>
            </w:r>
            <w:r w:rsidRPr="00F924FD">
              <w:t>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5D4E08" w:rsidRDefault="00E7257F" w:rsidP="00E7257F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 «</w:t>
            </w:r>
            <w:r w:rsidR="0092021D">
              <w:rPr>
                <w:bCs/>
              </w:rPr>
              <w:t>Ф</w:t>
            </w:r>
            <w:r w:rsidR="00E3429C" w:rsidRPr="00E3429C">
              <w:rPr>
                <w:bCs/>
              </w:rPr>
              <w:t>инансовое обеспечение пожарной безопасности Коммунарского сельского поселения»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8F1AFD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8622ED" w:rsidRDefault="00E7257F" w:rsidP="00E7257F">
            <w:pPr>
              <w:widowControl w:val="0"/>
              <w:spacing w:line="252" w:lineRule="auto"/>
              <w:jc w:val="center"/>
            </w:pPr>
            <w:r>
              <w:t>Старший инспектор по вопросам пожарной безопасности, ГО и ЧС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8622ED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DF61B9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E7257F" w:rsidRPr="00F924FD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257F" w:rsidRPr="00F924FD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</w:t>
            </w:r>
            <w:r w:rsidRPr="00F924FD">
              <w:t>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1B1620" w:rsidRDefault="00E7257F" w:rsidP="00E7257F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E7257F" w:rsidRPr="005D4E08" w:rsidRDefault="00E7257F" w:rsidP="00E7257F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C5673C" w:rsidRDefault="00C5673C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</w:t>
            </w:r>
            <w:r w:rsidR="00E7257F" w:rsidRPr="00C5673C">
              <w:t>.2027</w:t>
            </w:r>
          </w:p>
          <w:p w:rsidR="00E7257F" w:rsidRPr="00C5673C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8622ED" w:rsidRDefault="00E7257F" w:rsidP="00E7257F">
            <w:pPr>
              <w:widowControl w:val="0"/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8622ED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DF61B9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E7257F" w:rsidRPr="00F924FD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257F" w:rsidRPr="00F924FD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</w:t>
            </w:r>
            <w:r w:rsidRPr="00F924FD">
              <w:t>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5D4E08" w:rsidRDefault="00E7257F" w:rsidP="00E7257F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E7257F" w:rsidRPr="001B1620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:rsidR="00E7257F" w:rsidRPr="005D4E08" w:rsidRDefault="00E7257F" w:rsidP="00E7257F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C5673C" w:rsidRDefault="00C5673C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14.05</w:t>
            </w:r>
            <w:r w:rsidR="00E7257F" w:rsidRPr="00C5673C">
              <w:t>.2027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8622ED" w:rsidRDefault="00E7257F" w:rsidP="00E7257F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8622ED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DF61B9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E7257F" w:rsidRPr="00F924FD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257F" w:rsidRPr="00F924FD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5D4E08" w:rsidRDefault="00E7257F" w:rsidP="00E7257F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E7257F" w:rsidRPr="001B1620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приемка поставленных товаров</w:t>
            </w:r>
          </w:p>
          <w:p w:rsidR="00E7257F" w:rsidRPr="005D4E08" w:rsidRDefault="00E7257F" w:rsidP="00E7257F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C5673C" w:rsidRDefault="00C5673C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24.05</w:t>
            </w:r>
            <w:r w:rsidR="00E7257F" w:rsidRPr="00C5673C">
              <w:t>.2027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8622ED" w:rsidRDefault="00E7257F" w:rsidP="00E7257F">
            <w:pPr>
              <w:widowControl w:val="0"/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8622ED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rPr>
                <w:color w:val="000000"/>
                <w:sz w:val="24"/>
              </w:rPr>
              <w:t>Товарная накладная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DF61B9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E7257F" w:rsidRPr="00F924FD" w:rsidTr="005B098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257F" w:rsidRPr="00F924FD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5D4E08" w:rsidRDefault="00E7257F" w:rsidP="00E7257F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E7257F" w:rsidRPr="005D4E08" w:rsidRDefault="00E7257F" w:rsidP="00E7257F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C5673C" w:rsidRDefault="00C5673C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01.06</w:t>
            </w:r>
            <w:r w:rsidR="00E7257F" w:rsidRPr="00C5673C">
              <w:t>.2027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8622ED" w:rsidRDefault="00E7257F" w:rsidP="00E7257F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8622ED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7257F" w:rsidRPr="00DF61B9" w:rsidRDefault="00E7257F" w:rsidP="00E7257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bookmarkEnd w:id="11"/>
      <w:bookmarkEnd w:id="12"/>
    </w:tbl>
    <w:p w:rsidR="00D6234A" w:rsidRPr="00F924FD" w:rsidRDefault="00D6234A" w:rsidP="00D6234A">
      <w:pPr>
        <w:sectPr w:rsidR="00D6234A" w:rsidRPr="00F924FD">
          <w:headerReference w:type="default" r:id="rId13"/>
          <w:footerReference w:type="default" r:id="rId14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D2A45" w:rsidRPr="00AD2A45" w:rsidRDefault="00AD2A45" w:rsidP="00AD2A45">
      <w:pPr>
        <w:widowControl w:val="0"/>
        <w:jc w:val="center"/>
        <w:outlineLvl w:val="2"/>
        <w:rPr>
          <w:color w:val="000000"/>
          <w:sz w:val="28"/>
        </w:rPr>
      </w:pPr>
      <w:bookmarkStart w:id="13" w:name="_Hlk179898745"/>
      <w:r w:rsidRPr="00AD2A45">
        <w:rPr>
          <w:color w:val="000000"/>
          <w:sz w:val="28"/>
          <w:lang w:val="en-US"/>
        </w:rPr>
        <w:lastRenderedPageBreak/>
        <w:t>I</w:t>
      </w:r>
      <w:r w:rsidRPr="00AD2A45">
        <w:rPr>
          <w:color w:val="000000"/>
          <w:sz w:val="28"/>
        </w:rPr>
        <w:t>V. ПАСПОРТ</w:t>
      </w:r>
    </w:p>
    <w:p w:rsidR="00E7257F" w:rsidRDefault="00AD2A45" w:rsidP="00AD2A45">
      <w:pPr>
        <w:widowControl w:val="0"/>
        <w:jc w:val="center"/>
        <w:outlineLvl w:val="2"/>
        <w:rPr>
          <w:sz w:val="28"/>
          <w:szCs w:val="28"/>
        </w:rPr>
      </w:pPr>
      <w:r w:rsidRPr="00AD2A45">
        <w:rPr>
          <w:sz w:val="28"/>
          <w:szCs w:val="28"/>
        </w:rPr>
        <w:t xml:space="preserve">Комплекс процессных мероприятий </w:t>
      </w:r>
      <w:r w:rsidR="00B87066" w:rsidRPr="00E7645B">
        <w:rPr>
          <w:sz w:val="28"/>
          <w:szCs w:val="28"/>
        </w:rPr>
        <w:t>«</w:t>
      </w:r>
      <w:r w:rsidR="00E7257F" w:rsidRPr="00E7257F">
        <w:rPr>
          <w:sz w:val="28"/>
          <w:szCs w:val="28"/>
        </w:rPr>
        <w:t xml:space="preserve">Обеспечение защиты от чрезвычайных ситуаций на территории </w:t>
      </w:r>
    </w:p>
    <w:p w:rsidR="00AD2A45" w:rsidRDefault="00E7257F" w:rsidP="00AD2A45">
      <w:pPr>
        <w:widowControl w:val="0"/>
        <w:jc w:val="center"/>
        <w:outlineLvl w:val="2"/>
        <w:rPr>
          <w:sz w:val="28"/>
          <w:szCs w:val="28"/>
        </w:rPr>
      </w:pPr>
      <w:r w:rsidRPr="00E7257F">
        <w:rPr>
          <w:sz w:val="28"/>
          <w:szCs w:val="28"/>
        </w:rPr>
        <w:t>Коммунарского сельского поселения</w:t>
      </w:r>
      <w:r w:rsidR="00B87066" w:rsidRPr="00E7645B">
        <w:rPr>
          <w:sz w:val="28"/>
          <w:szCs w:val="28"/>
        </w:rPr>
        <w:t>»</w:t>
      </w:r>
    </w:p>
    <w:p w:rsidR="00AD2A45" w:rsidRPr="00AD2A45" w:rsidRDefault="00AD2A45" w:rsidP="00AD2A45">
      <w:pPr>
        <w:widowControl w:val="0"/>
        <w:jc w:val="center"/>
        <w:outlineLvl w:val="2"/>
        <w:rPr>
          <w:color w:val="000000"/>
          <w:sz w:val="28"/>
          <w:szCs w:val="28"/>
        </w:rPr>
      </w:pPr>
    </w:p>
    <w:p w:rsidR="00AD2A45" w:rsidRPr="00AD2A45" w:rsidRDefault="00AD2A45" w:rsidP="00AD2A45">
      <w:pPr>
        <w:widowControl w:val="0"/>
        <w:jc w:val="center"/>
        <w:outlineLvl w:val="2"/>
        <w:rPr>
          <w:color w:val="000000"/>
          <w:sz w:val="28"/>
        </w:rPr>
      </w:pPr>
      <w:r w:rsidRPr="00AD2A45">
        <w:rPr>
          <w:color w:val="000000"/>
          <w:sz w:val="28"/>
        </w:rPr>
        <w:t xml:space="preserve">1. Основные положения </w:t>
      </w:r>
    </w:p>
    <w:p w:rsidR="00AD2A45" w:rsidRPr="00AD2A45" w:rsidRDefault="00AD2A45" w:rsidP="00AD2A45">
      <w:pPr>
        <w:widowControl w:val="0"/>
        <w:jc w:val="center"/>
        <w:outlineLvl w:val="2"/>
        <w:rPr>
          <w:color w:val="000000"/>
          <w:sz w:val="28"/>
        </w:rPr>
      </w:pPr>
    </w:p>
    <w:tbl>
      <w:tblPr>
        <w:tblW w:w="1474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0"/>
        <w:gridCol w:w="7882"/>
      </w:tblGrid>
      <w:tr w:rsidR="00E7257F" w:rsidRPr="009C68F3" w:rsidTr="009C68F3">
        <w:tc>
          <w:tcPr>
            <w:tcW w:w="6860" w:type="dxa"/>
            <w:shd w:val="clear" w:color="auto" w:fill="auto"/>
          </w:tcPr>
          <w:p w:rsidR="00E7257F" w:rsidRPr="009C68F3" w:rsidRDefault="00E7257F" w:rsidP="009C68F3">
            <w:pPr>
              <w:widowControl w:val="0"/>
              <w:outlineLvl w:val="2"/>
              <w:rPr>
                <w:sz w:val="28"/>
                <w:szCs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 xml:space="preserve">«Обеспечение защиты от чрезвычайных ситуаций на территории </w:t>
            </w:r>
          </w:p>
          <w:p w:rsidR="00E7257F" w:rsidRPr="009C68F3" w:rsidRDefault="00E7257F" w:rsidP="00D77445">
            <w:pPr>
              <w:widowControl w:val="0"/>
              <w:jc w:val="both"/>
              <w:outlineLvl w:val="2"/>
              <w:rPr>
                <w:sz w:val="28"/>
              </w:rPr>
            </w:pPr>
            <w:r w:rsidRPr="009C68F3">
              <w:rPr>
                <w:sz w:val="28"/>
                <w:szCs w:val="28"/>
              </w:rPr>
              <w:t>Коммунарского сельского поселения»</w:t>
            </w:r>
            <w:r w:rsidRPr="009C68F3">
              <w:rPr>
                <w:sz w:val="28"/>
              </w:rPr>
              <w:t xml:space="preserve"> (далее также в настоящем разделе – ко</w:t>
            </w:r>
            <w:r w:rsidRPr="009C68F3">
              <w:rPr>
                <w:sz w:val="28"/>
              </w:rPr>
              <w:t>м</w:t>
            </w:r>
            <w:r w:rsidRPr="009C68F3">
              <w:rPr>
                <w:sz w:val="28"/>
              </w:rPr>
              <w:t>плекс процессных мероприятий</w:t>
            </w:r>
          </w:p>
        </w:tc>
        <w:tc>
          <w:tcPr>
            <w:tcW w:w="7882" w:type="dxa"/>
            <w:shd w:val="clear" w:color="auto" w:fill="auto"/>
          </w:tcPr>
          <w:p w:rsidR="00E7257F" w:rsidRPr="009C68F3" w:rsidRDefault="00E7257F" w:rsidP="006B2230">
            <w:pPr>
              <w:rPr>
                <w:bCs/>
                <w:sz w:val="28"/>
                <w:szCs w:val="24"/>
              </w:rPr>
            </w:pPr>
            <w:r w:rsidRPr="009C68F3">
              <w:rPr>
                <w:bCs/>
                <w:sz w:val="28"/>
                <w:szCs w:val="24"/>
              </w:rPr>
              <w:t>Старший инспектор по</w:t>
            </w:r>
            <w:r w:rsidR="00D77445">
              <w:rPr>
                <w:bCs/>
                <w:sz w:val="28"/>
                <w:szCs w:val="24"/>
              </w:rPr>
              <w:t xml:space="preserve"> вопросам</w:t>
            </w:r>
            <w:r w:rsidRPr="009C68F3">
              <w:rPr>
                <w:bCs/>
                <w:sz w:val="28"/>
                <w:szCs w:val="24"/>
              </w:rPr>
              <w:t xml:space="preserve"> пожарной безопасности, ГО и ЧС Венерцева Н.А.</w:t>
            </w:r>
          </w:p>
        </w:tc>
      </w:tr>
      <w:tr w:rsidR="00E7257F" w:rsidRPr="009C68F3" w:rsidTr="009C68F3">
        <w:tc>
          <w:tcPr>
            <w:tcW w:w="6860" w:type="dxa"/>
            <w:shd w:val="clear" w:color="auto" w:fill="auto"/>
          </w:tcPr>
          <w:p w:rsidR="00E7257F" w:rsidRPr="009C68F3" w:rsidRDefault="00E7257F" w:rsidP="006B2230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</w:t>
            </w:r>
            <w:r w:rsidRPr="009C68F3">
              <w:rPr>
                <w:sz w:val="28"/>
              </w:rPr>
              <w:t>м</w:t>
            </w:r>
            <w:r w:rsidRPr="009C68F3">
              <w:rPr>
                <w:sz w:val="28"/>
              </w:rPr>
              <w:t>мунарского сельского поселения</w:t>
            </w:r>
          </w:p>
        </w:tc>
        <w:tc>
          <w:tcPr>
            <w:tcW w:w="7882" w:type="dxa"/>
            <w:shd w:val="clear" w:color="auto" w:fill="auto"/>
          </w:tcPr>
          <w:p w:rsidR="00E7257F" w:rsidRPr="009C68F3" w:rsidRDefault="00E7257F" w:rsidP="00D77445">
            <w:pPr>
              <w:jc w:val="both"/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</w:t>
            </w:r>
            <w:r w:rsidRPr="009C68F3">
              <w:rPr>
                <w:sz w:val="28"/>
              </w:rPr>
              <w:t>е</w:t>
            </w:r>
            <w:r w:rsidRPr="009C68F3">
              <w:rPr>
                <w:sz w:val="28"/>
              </w:rPr>
              <w:t>ления «</w:t>
            </w:r>
            <w:r w:rsidRPr="009C68F3">
              <w:rPr>
                <w:sz w:val="28"/>
                <w:szCs w:val="28"/>
              </w:rPr>
              <w:t>Пожарная безопасность и защита населения на территории Коммунарского сельского поселения от чрезвычайных ситуаций»</w:t>
            </w:r>
          </w:p>
          <w:p w:rsidR="00E7257F" w:rsidRPr="009C68F3" w:rsidRDefault="00E7257F" w:rsidP="006B2230">
            <w:pPr>
              <w:rPr>
                <w:b/>
                <w:sz w:val="28"/>
                <w:szCs w:val="24"/>
              </w:rPr>
            </w:pPr>
          </w:p>
        </w:tc>
      </w:tr>
    </w:tbl>
    <w:p w:rsidR="00E7257F" w:rsidRDefault="00E7257F" w:rsidP="00E7257F">
      <w:pPr>
        <w:jc w:val="center"/>
        <w:rPr>
          <w:b/>
          <w:sz w:val="28"/>
          <w:szCs w:val="24"/>
        </w:rPr>
      </w:pPr>
    </w:p>
    <w:p w:rsidR="00AD2A45" w:rsidRPr="00AD2A45" w:rsidRDefault="00AD2A45" w:rsidP="00AD2A45">
      <w:pPr>
        <w:widowControl w:val="0"/>
        <w:ind w:left="720"/>
        <w:outlineLvl w:val="2"/>
        <w:rPr>
          <w:color w:val="000000"/>
          <w:sz w:val="24"/>
        </w:rPr>
      </w:pPr>
    </w:p>
    <w:p w:rsidR="00E2266A" w:rsidRPr="00F924FD" w:rsidRDefault="00E2266A" w:rsidP="00E2266A">
      <w:pPr>
        <w:widowControl w:val="0"/>
        <w:ind w:firstLine="709"/>
        <w:jc w:val="both"/>
        <w:rPr>
          <w:sz w:val="28"/>
        </w:rPr>
      </w:pPr>
      <w:r w:rsidRPr="00F924FD">
        <w:rPr>
          <w:b/>
        </w:rPr>
        <w:br w:type="page"/>
      </w:r>
    </w:p>
    <w:p w:rsidR="004E7642" w:rsidRDefault="004E7642" w:rsidP="00E2266A">
      <w:pPr>
        <w:rPr>
          <w:b/>
          <w:sz w:val="28"/>
          <w:szCs w:val="24"/>
        </w:rPr>
      </w:pPr>
    </w:p>
    <w:p w:rsidR="00AD2A45" w:rsidRPr="00F924FD" w:rsidRDefault="00AD2A45" w:rsidP="00AD2A45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2. Показатели комплекса процессных мероприятий</w:t>
      </w:r>
    </w:p>
    <w:p w:rsidR="00AD2A45" w:rsidRPr="00F924FD" w:rsidRDefault="00AD2A45" w:rsidP="00AD2A45">
      <w:pPr>
        <w:widowControl w:val="0"/>
        <w:jc w:val="center"/>
        <w:outlineLvl w:val="2"/>
        <w:rPr>
          <w:sz w:val="28"/>
        </w:rPr>
      </w:pPr>
    </w:p>
    <w:tbl>
      <w:tblPr>
        <w:tblW w:w="15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3686"/>
        <w:gridCol w:w="1417"/>
        <w:gridCol w:w="851"/>
        <w:gridCol w:w="1417"/>
        <w:gridCol w:w="993"/>
        <w:gridCol w:w="1275"/>
        <w:gridCol w:w="1134"/>
        <w:gridCol w:w="851"/>
        <w:gridCol w:w="992"/>
        <w:gridCol w:w="1559"/>
        <w:gridCol w:w="1134"/>
      </w:tblGrid>
      <w:tr w:rsidR="00AD2A45" w:rsidRPr="00E7120A" w:rsidTr="00AD2A45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№</w:t>
            </w:r>
          </w:p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Признак возраст</w:t>
            </w:r>
            <w:r w:rsidRPr="00E7120A">
              <w:rPr>
                <w:sz w:val="22"/>
                <w:szCs w:val="22"/>
              </w:rPr>
              <w:t>а</w:t>
            </w:r>
            <w:r w:rsidRPr="00E7120A">
              <w:rPr>
                <w:sz w:val="22"/>
                <w:szCs w:val="22"/>
              </w:rPr>
              <w:t>ния/убывания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Уровень показ</w:t>
            </w:r>
            <w:r w:rsidRPr="00E7120A">
              <w:rPr>
                <w:sz w:val="22"/>
                <w:szCs w:val="22"/>
              </w:rPr>
              <w:t>а</w:t>
            </w:r>
            <w:r w:rsidRPr="00E7120A">
              <w:rPr>
                <w:sz w:val="22"/>
                <w:szCs w:val="22"/>
              </w:rPr>
              <w:t xml:space="preserve">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Единица изм</w:t>
            </w:r>
            <w:r w:rsidRPr="00E7120A">
              <w:rPr>
                <w:sz w:val="22"/>
                <w:szCs w:val="22"/>
              </w:rPr>
              <w:t>е</w:t>
            </w:r>
            <w:r w:rsidRPr="00E7120A">
              <w:rPr>
                <w:sz w:val="22"/>
                <w:szCs w:val="22"/>
              </w:rPr>
              <w:t>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Базовое знач</w:t>
            </w:r>
            <w:r w:rsidRPr="00E7120A">
              <w:rPr>
                <w:sz w:val="22"/>
                <w:szCs w:val="22"/>
              </w:rPr>
              <w:t>е</w:t>
            </w:r>
            <w:r w:rsidRPr="00E7120A">
              <w:rPr>
                <w:sz w:val="22"/>
                <w:szCs w:val="22"/>
              </w:rPr>
              <w:t>ние показат</w:t>
            </w:r>
            <w:r w:rsidRPr="00E7120A">
              <w:rPr>
                <w:sz w:val="22"/>
                <w:szCs w:val="22"/>
              </w:rPr>
              <w:t>е</w:t>
            </w:r>
            <w:r w:rsidRPr="00E7120A">
              <w:rPr>
                <w:sz w:val="22"/>
                <w:szCs w:val="22"/>
              </w:rPr>
              <w:t>ля</w:t>
            </w:r>
          </w:p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(2023 год)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Ответственный за достиж</w:t>
            </w:r>
            <w:r w:rsidRPr="00E7120A">
              <w:rPr>
                <w:sz w:val="22"/>
                <w:szCs w:val="22"/>
              </w:rPr>
              <w:t>е</w:t>
            </w:r>
            <w:r w:rsidRPr="00E7120A">
              <w:rPr>
                <w:sz w:val="22"/>
                <w:szCs w:val="22"/>
              </w:rPr>
              <w:t>ние пок</w:t>
            </w:r>
            <w:r w:rsidRPr="00E7120A">
              <w:rPr>
                <w:sz w:val="22"/>
                <w:szCs w:val="22"/>
              </w:rPr>
              <w:t>а</w:t>
            </w:r>
            <w:r w:rsidRPr="00E7120A">
              <w:rPr>
                <w:sz w:val="22"/>
                <w:szCs w:val="22"/>
              </w:rPr>
              <w:t xml:space="preserve">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Информ</w:t>
            </w:r>
            <w:r w:rsidRPr="00E7120A">
              <w:rPr>
                <w:sz w:val="22"/>
                <w:szCs w:val="22"/>
              </w:rPr>
              <w:t>а</w:t>
            </w:r>
            <w:r w:rsidRPr="00E7120A">
              <w:rPr>
                <w:sz w:val="22"/>
                <w:szCs w:val="22"/>
              </w:rPr>
              <w:t>ционная с</w:t>
            </w:r>
            <w:r w:rsidRPr="00E7120A">
              <w:rPr>
                <w:sz w:val="22"/>
                <w:szCs w:val="22"/>
              </w:rPr>
              <w:t>и</w:t>
            </w:r>
            <w:r w:rsidRPr="00E7120A">
              <w:rPr>
                <w:sz w:val="22"/>
                <w:szCs w:val="22"/>
              </w:rPr>
              <w:t>стема</w:t>
            </w:r>
          </w:p>
        </w:tc>
      </w:tr>
      <w:tr w:rsidR="00AD2A45" w:rsidRPr="00E7120A" w:rsidTr="00AD2A45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2030</w:t>
            </w:r>
          </w:p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(справо</w:t>
            </w:r>
            <w:r w:rsidRPr="00E7120A">
              <w:rPr>
                <w:sz w:val="22"/>
                <w:szCs w:val="22"/>
              </w:rPr>
              <w:t>ч</w:t>
            </w:r>
            <w:r w:rsidRPr="00E7120A">
              <w:rPr>
                <w:sz w:val="22"/>
                <w:szCs w:val="22"/>
              </w:rPr>
              <w:t>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rPr>
                <w:sz w:val="22"/>
                <w:szCs w:val="22"/>
              </w:rPr>
            </w:pPr>
          </w:p>
        </w:tc>
      </w:tr>
    </w:tbl>
    <w:p w:rsidR="00AD2A45" w:rsidRPr="00E7120A" w:rsidRDefault="00AD2A45" w:rsidP="00AD2A45">
      <w:pPr>
        <w:rPr>
          <w:sz w:val="22"/>
          <w:szCs w:val="22"/>
        </w:rPr>
      </w:pPr>
    </w:p>
    <w:tbl>
      <w:tblPr>
        <w:tblW w:w="15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3686"/>
        <w:gridCol w:w="1417"/>
        <w:gridCol w:w="851"/>
        <w:gridCol w:w="1417"/>
        <w:gridCol w:w="993"/>
        <w:gridCol w:w="1275"/>
        <w:gridCol w:w="1134"/>
        <w:gridCol w:w="851"/>
        <w:gridCol w:w="992"/>
        <w:gridCol w:w="1559"/>
        <w:gridCol w:w="1134"/>
      </w:tblGrid>
      <w:tr w:rsidR="00E7120A" w:rsidRPr="00E7120A" w:rsidTr="00E7120A">
        <w:trPr>
          <w:trHeight w:val="24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12</w:t>
            </w:r>
          </w:p>
        </w:tc>
      </w:tr>
      <w:tr w:rsidR="00AD2A45" w:rsidRPr="00E7120A" w:rsidTr="00E7120A">
        <w:trPr>
          <w:trHeight w:val="693"/>
        </w:trPr>
        <w:tc>
          <w:tcPr>
            <w:tcW w:w="1593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257F" w:rsidRPr="00E7120A" w:rsidRDefault="00AD2A45" w:rsidP="00E7257F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B87066" w:rsidRPr="00E7120A">
              <w:rPr>
                <w:sz w:val="22"/>
                <w:szCs w:val="22"/>
              </w:rPr>
              <w:t>«</w:t>
            </w:r>
            <w:r w:rsidR="00E7257F" w:rsidRPr="00E7120A">
              <w:rPr>
                <w:sz w:val="22"/>
                <w:szCs w:val="22"/>
              </w:rPr>
              <w:t xml:space="preserve">Обеспечение защиты от чрезвычайных ситуаций на территории </w:t>
            </w:r>
          </w:p>
          <w:p w:rsidR="00AD2A45" w:rsidRPr="00E7120A" w:rsidRDefault="00E7257F" w:rsidP="00E7257F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Коммунарского сельского поселения</w:t>
            </w:r>
            <w:r w:rsidR="00B87066" w:rsidRPr="00E7120A">
              <w:rPr>
                <w:sz w:val="22"/>
                <w:szCs w:val="22"/>
              </w:rPr>
              <w:t>»</w:t>
            </w:r>
          </w:p>
        </w:tc>
      </w:tr>
      <w:tr w:rsidR="00E7120A" w:rsidRPr="00E7120A" w:rsidTr="00E7120A">
        <w:trPr>
          <w:trHeight w:val="122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1.1.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E7257F" w:rsidP="00AD2A45">
            <w:pPr>
              <w:widowControl w:val="0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Количество обученных специалистов по единой муниципальной системе предупреждения и ликвидации чрезвычайных ситуаций (далее – областная подсистема РСЧС);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возрастания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КПМ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E7257F" w:rsidP="00AD2A4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E7257F" w:rsidP="00AD2A4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E7257F" w:rsidP="00AD2A4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E7257F" w:rsidP="00AD2A4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E7257F" w:rsidP="00AD2A4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E7257F" w:rsidP="00AD2A4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77445" w:rsidRDefault="00E7120A" w:rsidP="00AD2A4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 xml:space="preserve">Старший инспектор </w:t>
            </w:r>
            <w:r w:rsidR="00D77445">
              <w:rPr>
                <w:bCs/>
                <w:sz w:val="22"/>
                <w:szCs w:val="22"/>
              </w:rPr>
              <w:t xml:space="preserve">по </w:t>
            </w:r>
            <w:r w:rsidRPr="00E7120A">
              <w:rPr>
                <w:bCs/>
                <w:sz w:val="22"/>
                <w:szCs w:val="22"/>
              </w:rPr>
              <w:t>вопросам</w:t>
            </w:r>
          </w:p>
          <w:p w:rsidR="00AD2A45" w:rsidRPr="00E7120A" w:rsidRDefault="00E7120A" w:rsidP="00AD2A4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 пожарной безопасности, ГО и ЧС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D2A45" w:rsidRPr="00E7120A" w:rsidRDefault="00AD2A45" w:rsidP="00AD2A4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–</w:t>
            </w:r>
          </w:p>
        </w:tc>
      </w:tr>
      <w:tr w:rsidR="00E7120A" w:rsidRPr="00E7120A" w:rsidTr="00E7120A">
        <w:trPr>
          <w:trHeight w:val="122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120A" w:rsidRPr="00E7120A" w:rsidRDefault="00E7120A" w:rsidP="00E7120A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1.5.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120A" w:rsidRPr="00E7120A" w:rsidRDefault="00E7120A" w:rsidP="00E7120A">
            <w:pPr>
              <w:widowControl w:val="0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Количество публикаций в СМИ по профилактике чрезвычайных ситуаций, пожаров, происшествий на водных объектах;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120A" w:rsidRPr="00E7120A" w:rsidRDefault="00E7120A" w:rsidP="00E7120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 xml:space="preserve">возрастания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120A" w:rsidRPr="00E7120A" w:rsidRDefault="00E7120A" w:rsidP="00E7120A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120A" w:rsidRPr="00E7120A" w:rsidRDefault="00E7120A" w:rsidP="00E7120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единица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120A" w:rsidRPr="00E7120A" w:rsidRDefault="00E7120A" w:rsidP="00E7120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120A" w:rsidRPr="00E7120A" w:rsidRDefault="00E7120A" w:rsidP="00E7120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120A" w:rsidRPr="00E7120A" w:rsidRDefault="00E7120A" w:rsidP="00E7120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120A" w:rsidRPr="00E7120A" w:rsidRDefault="00E7120A" w:rsidP="00E7120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7120A" w:rsidRPr="00E7120A" w:rsidRDefault="00175EAD" w:rsidP="00E7120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77445" w:rsidRDefault="00E7120A" w:rsidP="00E7120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 xml:space="preserve">Старший инспектор </w:t>
            </w:r>
            <w:r w:rsidR="00D77445">
              <w:rPr>
                <w:bCs/>
                <w:sz w:val="22"/>
                <w:szCs w:val="22"/>
              </w:rPr>
              <w:t xml:space="preserve">по </w:t>
            </w:r>
            <w:r w:rsidRPr="00E7120A">
              <w:rPr>
                <w:bCs/>
                <w:sz w:val="22"/>
                <w:szCs w:val="22"/>
              </w:rPr>
              <w:t>вопросам </w:t>
            </w:r>
          </w:p>
          <w:p w:rsidR="00E7120A" w:rsidRPr="00E7120A" w:rsidRDefault="00E7120A" w:rsidP="00E7120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пожарной безопасности, ГО и ЧС</w:t>
            </w:r>
          </w:p>
        </w:tc>
        <w:tc>
          <w:tcPr>
            <w:tcW w:w="1134" w:type="dxa"/>
          </w:tcPr>
          <w:p w:rsidR="00E7120A" w:rsidRPr="00E7120A" w:rsidRDefault="00175EAD" w:rsidP="00175EA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</w:tbl>
    <w:p w:rsidR="00AD2A45" w:rsidRPr="00F924FD" w:rsidRDefault="00AD2A45" w:rsidP="00AD2A45">
      <w:pPr>
        <w:widowControl w:val="0"/>
        <w:ind w:firstLine="709"/>
        <w:jc w:val="both"/>
        <w:rPr>
          <w:sz w:val="28"/>
        </w:rPr>
      </w:pPr>
    </w:p>
    <w:p w:rsidR="00AD2A45" w:rsidRPr="00F924FD" w:rsidRDefault="00AD2A45" w:rsidP="00AD2A45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D2A45" w:rsidRPr="00F924FD" w:rsidRDefault="00AD2A45" w:rsidP="00AD2A45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D2A45" w:rsidRPr="00F924FD" w:rsidRDefault="00AD2A45" w:rsidP="00AD2A45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AD2A45" w:rsidRPr="00F924FD" w:rsidRDefault="00AD2A45" w:rsidP="00AD2A45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E2266A" w:rsidRDefault="00E2266A" w:rsidP="00AD2A45">
      <w:pPr>
        <w:rPr>
          <w:b/>
          <w:sz w:val="28"/>
          <w:szCs w:val="24"/>
        </w:rPr>
      </w:pPr>
    </w:p>
    <w:p w:rsidR="00E2266A" w:rsidRDefault="00E2266A" w:rsidP="00DF3F48">
      <w:pPr>
        <w:jc w:val="center"/>
        <w:rPr>
          <w:b/>
          <w:sz w:val="28"/>
          <w:szCs w:val="24"/>
        </w:rPr>
      </w:pPr>
    </w:p>
    <w:p w:rsidR="00E2266A" w:rsidRDefault="00E2266A" w:rsidP="00DF3F48">
      <w:pPr>
        <w:jc w:val="center"/>
        <w:rPr>
          <w:b/>
          <w:sz w:val="28"/>
          <w:szCs w:val="24"/>
        </w:rPr>
      </w:pPr>
    </w:p>
    <w:p w:rsidR="00E7257F" w:rsidRDefault="00E7257F" w:rsidP="00DF3F48">
      <w:pPr>
        <w:jc w:val="center"/>
        <w:rPr>
          <w:b/>
          <w:sz w:val="28"/>
          <w:szCs w:val="24"/>
        </w:rPr>
      </w:pPr>
    </w:p>
    <w:p w:rsidR="00E2266A" w:rsidRDefault="00E2266A" w:rsidP="00DF3F48">
      <w:pPr>
        <w:jc w:val="center"/>
        <w:rPr>
          <w:b/>
          <w:sz w:val="28"/>
          <w:szCs w:val="24"/>
        </w:rPr>
      </w:pPr>
    </w:p>
    <w:p w:rsidR="00E2744B" w:rsidRPr="00F924FD" w:rsidRDefault="00E2744B" w:rsidP="00E2744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E2744B" w:rsidRPr="00F924FD" w:rsidRDefault="00E2744B" w:rsidP="00E2744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693"/>
        <w:gridCol w:w="1418"/>
        <w:gridCol w:w="1559"/>
        <w:gridCol w:w="1276"/>
        <w:gridCol w:w="1417"/>
        <w:gridCol w:w="1276"/>
      </w:tblGrid>
      <w:tr w:rsidR="00E2744B" w:rsidRPr="00F924FD" w:rsidTr="00E7120A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Наименование мероприятия (р</w:t>
            </w:r>
            <w:r w:rsidRPr="00F924FD">
              <w:t>е</w:t>
            </w:r>
            <w:r w:rsidRPr="00F924FD">
              <w:t>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Тип меропри</w:t>
            </w:r>
            <w:r w:rsidRPr="00F924FD">
              <w:t>я</w:t>
            </w:r>
            <w:r w:rsidRPr="00F924FD">
              <w:t>тия</w:t>
            </w:r>
          </w:p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 xml:space="preserve">(результата)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Единица изм</w:t>
            </w:r>
            <w:r w:rsidRPr="00F924FD">
              <w:t>е</w:t>
            </w:r>
            <w:r w:rsidRPr="00F924FD">
              <w:t>рения (по ОКЕИ)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744B" w:rsidRDefault="00E2744B" w:rsidP="003403D9">
            <w:pPr>
              <w:widowControl w:val="0"/>
              <w:jc w:val="center"/>
              <w:outlineLvl w:val="2"/>
            </w:pPr>
            <w:r w:rsidRPr="00F924FD">
              <w:t>Базовое знач</w:t>
            </w:r>
            <w:r w:rsidRPr="00F924FD">
              <w:t>е</w:t>
            </w:r>
            <w:r w:rsidRPr="00F924FD">
              <w:t>ние</w:t>
            </w:r>
          </w:p>
          <w:p w:rsidR="00F1351E" w:rsidRPr="00F924FD" w:rsidRDefault="00F1351E" w:rsidP="003403D9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E2744B" w:rsidRPr="00F924FD" w:rsidTr="00E7120A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/>
        </w:tc>
        <w:tc>
          <w:tcPr>
            <w:tcW w:w="3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744B" w:rsidRPr="00F924FD" w:rsidRDefault="00E2744B" w:rsidP="003403D9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744B" w:rsidRPr="00F924FD" w:rsidRDefault="00E2744B" w:rsidP="003403D9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744B" w:rsidRPr="00F924FD" w:rsidRDefault="00E2744B" w:rsidP="003403D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E2744B" w:rsidRPr="00F924FD" w:rsidRDefault="00E2744B" w:rsidP="00E2744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693"/>
        <w:gridCol w:w="1442"/>
        <w:gridCol w:w="1526"/>
        <w:gridCol w:w="1304"/>
        <w:gridCol w:w="1340"/>
        <w:gridCol w:w="1365"/>
      </w:tblGrid>
      <w:tr w:rsidR="00E2744B" w:rsidRPr="00F924FD" w:rsidTr="003E5FB1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E2744B" w:rsidRPr="00F924FD" w:rsidTr="003E5FB1">
        <w:tc>
          <w:tcPr>
            <w:tcW w:w="149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1351E" w:rsidRPr="00D77445" w:rsidRDefault="00E2744B" w:rsidP="00F1351E">
            <w:pPr>
              <w:widowControl w:val="0"/>
              <w:jc w:val="center"/>
              <w:outlineLvl w:val="2"/>
              <w:rPr>
                <w:bCs/>
              </w:rPr>
            </w:pPr>
            <w:r w:rsidRPr="00D77445">
              <w:rPr>
                <w:bCs/>
              </w:rPr>
              <w:t xml:space="preserve">1. Задача комплекса процессных мероприятий </w:t>
            </w:r>
            <w:r w:rsidR="0094749E" w:rsidRPr="00D77445">
              <w:rPr>
                <w:bCs/>
              </w:rPr>
              <w:t>«</w:t>
            </w:r>
            <w:r w:rsidR="00F1351E" w:rsidRPr="00D77445">
              <w:rPr>
                <w:bCs/>
              </w:rPr>
              <w:t xml:space="preserve">Обеспечение защиты от чрезвычайных ситуаций на территории </w:t>
            </w:r>
          </w:p>
          <w:p w:rsidR="00E2744B" w:rsidRPr="00D77445" w:rsidRDefault="00F1351E" w:rsidP="00F1351E">
            <w:pPr>
              <w:widowControl w:val="0"/>
              <w:jc w:val="center"/>
              <w:outlineLvl w:val="2"/>
              <w:rPr>
                <w:bCs/>
              </w:rPr>
            </w:pPr>
            <w:r w:rsidRPr="00D77445">
              <w:rPr>
                <w:bCs/>
              </w:rPr>
              <w:t>Коммунарского сельского поселения</w:t>
            </w:r>
            <w:r w:rsidR="0094749E" w:rsidRPr="00D77445">
              <w:rPr>
                <w:bCs/>
              </w:rPr>
              <w:t>»</w:t>
            </w:r>
          </w:p>
        </w:tc>
      </w:tr>
      <w:tr w:rsidR="00E2744B" w:rsidRPr="00F924FD" w:rsidTr="003E5FB1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F924FD" w:rsidRDefault="00E2744B" w:rsidP="0094749E">
            <w:pPr>
              <w:widowControl w:val="0"/>
              <w:outlineLvl w:val="2"/>
            </w:pPr>
            <w:r w:rsidRPr="00F924FD">
              <w:t>Мероприятие (результат</w:t>
            </w:r>
            <w:r w:rsidR="0094749E">
              <w:t xml:space="preserve">) </w:t>
            </w:r>
            <w:r w:rsidR="003E5FB1">
              <w:t>«</w:t>
            </w:r>
            <w:r w:rsidR="00E7257F" w:rsidRPr="00A71BD7">
              <w:t>Финансовое обеспечение по направлению «Защита от чрезвычайных ситуаций» Администрации Коммунарского сельского поселения</w:t>
            </w:r>
            <w:r w:rsidR="006B2230"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744B" w:rsidRPr="00F924FD" w:rsidRDefault="00E2744B" w:rsidP="003403D9">
            <w:pPr>
              <w:widowControl w:val="0"/>
              <w:jc w:val="center"/>
              <w:outlineLvl w:val="2"/>
            </w:pPr>
            <w:r w:rsidRPr="00F924FD">
              <w:t>иные меропри</w:t>
            </w:r>
            <w:r w:rsidRPr="00F924FD">
              <w:t>я</w:t>
            </w:r>
            <w:r w:rsidRPr="00F924FD">
              <w:t>тия (результаты)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2744B" w:rsidRPr="00D77445" w:rsidRDefault="00F1351E" w:rsidP="003403D9">
            <w:pPr>
              <w:widowControl w:val="0"/>
              <w:jc w:val="center"/>
              <w:outlineLvl w:val="2"/>
              <w:rPr>
                <w:bCs/>
              </w:rPr>
            </w:pPr>
            <w:r w:rsidRPr="00D77445">
              <w:rPr>
                <w:bCs/>
              </w:rPr>
              <w:t>финансовое обеспечение для осуществления функции по обеспечению предупреждения и ликвидации последствий чрезвычайных ситуаций и пожарной безопасности на территории Коммунарского сельского поселения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4906F4" w:rsidRDefault="00F1351E" w:rsidP="003403D9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4906F4" w:rsidRDefault="00F1351E" w:rsidP="003403D9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4906F4" w:rsidRDefault="00F1351E" w:rsidP="003403D9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4906F4" w:rsidRDefault="00F1351E" w:rsidP="003403D9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2744B" w:rsidRPr="004906F4" w:rsidRDefault="00F1351E" w:rsidP="003403D9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  <w:tr w:rsidR="003E5FB1" w:rsidRPr="00F924FD" w:rsidTr="003E5FB1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E5FB1" w:rsidRPr="00F924FD" w:rsidRDefault="003E5FB1" w:rsidP="003403D9">
            <w:pPr>
              <w:widowControl w:val="0"/>
              <w:jc w:val="center"/>
              <w:outlineLvl w:val="2"/>
            </w:pPr>
            <w:r>
              <w:t>1.2.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E5FB1" w:rsidRPr="00F924FD" w:rsidRDefault="003E5FB1" w:rsidP="003403D9">
            <w:pPr>
              <w:widowControl w:val="0"/>
              <w:outlineLvl w:val="2"/>
            </w:pPr>
            <w:r w:rsidRPr="00F924FD">
              <w:t>Мероприятие (результат</w:t>
            </w:r>
            <w:r>
              <w:t>) «</w:t>
            </w:r>
            <w:r w:rsidR="00F1351E" w:rsidRPr="00F1351E">
      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</w:t>
            </w:r>
            <w:r>
              <w:t xml:space="preserve">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5FB1" w:rsidRPr="00F924FD" w:rsidRDefault="003E5FB1" w:rsidP="006E11BC">
            <w:pPr>
              <w:widowControl w:val="0"/>
              <w:jc w:val="center"/>
              <w:outlineLvl w:val="2"/>
            </w:pPr>
            <w:r w:rsidRPr="00F924FD">
              <w:t>иные меропри</w:t>
            </w:r>
            <w:r w:rsidRPr="00F924FD">
              <w:t>я</w:t>
            </w:r>
            <w:r w:rsidRPr="00F924FD">
              <w:t>тия (результаты)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5FB1" w:rsidRPr="00F924FD" w:rsidRDefault="00F1351E" w:rsidP="006E11BC">
            <w:pPr>
              <w:widowControl w:val="0"/>
              <w:jc w:val="center"/>
              <w:outlineLvl w:val="2"/>
            </w:pPr>
            <w:r>
              <w:rPr>
                <w:bCs/>
              </w:rPr>
              <w:t xml:space="preserve">Обеспечение </w:t>
            </w:r>
            <w:r w:rsidRPr="00F1351E">
              <w:rPr>
                <w:bCs/>
              </w:rPr>
              <w:t>повышени</w:t>
            </w:r>
            <w:r>
              <w:rPr>
                <w:bCs/>
              </w:rPr>
              <w:t>я</w:t>
            </w:r>
            <w:r w:rsidRPr="00F1351E">
              <w:rPr>
                <w:bCs/>
              </w:rPr>
              <w:t xml:space="preserve"> готовности населения к действиям при возникновении пожаров, чрезвычайных ситуаций и происшествий на воде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E5FB1" w:rsidRPr="004906F4" w:rsidRDefault="00F1351E" w:rsidP="006E11BC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E5FB1" w:rsidRPr="004906F4" w:rsidRDefault="00F1351E" w:rsidP="006E11BC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E5FB1" w:rsidRPr="004906F4" w:rsidRDefault="00F1351E" w:rsidP="006E11BC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E5FB1" w:rsidRPr="004906F4" w:rsidRDefault="00F1351E" w:rsidP="006E11BC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E5FB1" w:rsidRPr="004906F4" w:rsidRDefault="00F1351E" w:rsidP="006E11BC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</w:tbl>
    <w:p w:rsidR="00E2744B" w:rsidRPr="00F924FD" w:rsidRDefault="00E2744B" w:rsidP="00E2744B">
      <w:pPr>
        <w:widowControl w:val="0"/>
        <w:ind w:firstLine="709"/>
        <w:jc w:val="both"/>
        <w:rPr>
          <w:sz w:val="28"/>
        </w:rPr>
      </w:pPr>
    </w:p>
    <w:p w:rsidR="00E2744B" w:rsidRPr="003E5FB1" w:rsidRDefault="00E2744B" w:rsidP="00E2744B">
      <w:pPr>
        <w:widowControl w:val="0"/>
        <w:ind w:firstLine="709"/>
        <w:jc w:val="both"/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:rsidR="00E2744B" w:rsidRPr="003E5FB1" w:rsidRDefault="00E2744B" w:rsidP="00E2744B">
      <w:pPr>
        <w:widowControl w:val="0"/>
        <w:ind w:firstLine="709"/>
        <w:jc w:val="both"/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</w:t>
      </w:r>
    </w:p>
    <w:p w:rsidR="00E2744B" w:rsidRPr="003E5FB1" w:rsidRDefault="00E2744B" w:rsidP="00E2744B">
      <w:pPr>
        <w:widowControl w:val="0"/>
        <w:ind w:firstLine="709"/>
        <w:jc w:val="both"/>
        <w:rPr>
          <w:sz w:val="24"/>
          <w:szCs w:val="24"/>
        </w:rPr>
      </w:pPr>
      <w:r w:rsidRPr="003E5FB1">
        <w:rPr>
          <w:sz w:val="24"/>
          <w:szCs w:val="24"/>
        </w:rPr>
        <w:t>ОКЕИ – Общероссийский классификатор единиц измерения</w:t>
      </w:r>
    </w:p>
    <w:p w:rsidR="003E5FB1" w:rsidRPr="003E5FB1" w:rsidRDefault="00E2744B" w:rsidP="00E3429C">
      <w:pPr>
        <w:jc w:val="center"/>
        <w:rPr>
          <w:sz w:val="24"/>
          <w:szCs w:val="24"/>
        </w:rPr>
      </w:pPr>
      <w:r w:rsidRPr="003E5FB1">
        <w:rPr>
          <w:sz w:val="24"/>
          <w:szCs w:val="24"/>
        </w:rPr>
        <w:br w:type="page"/>
      </w:r>
      <w:r w:rsidR="003E5FB1" w:rsidRPr="003E5FB1">
        <w:rPr>
          <w:sz w:val="24"/>
          <w:szCs w:val="24"/>
        </w:rPr>
        <w:lastRenderedPageBreak/>
        <w:t xml:space="preserve"> </w:t>
      </w:r>
    </w:p>
    <w:p w:rsidR="00E2266A" w:rsidRDefault="00E2266A" w:rsidP="00E3429C">
      <w:pPr>
        <w:rPr>
          <w:b/>
          <w:sz w:val="28"/>
          <w:szCs w:val="24"/>
        </w:rPr>
      </w:pPr>
    </w:p>
    <w:p w:rsidR="003568B8" w:rsidRPr="003568B8" w:rsidRDefault="00E3429C" w:rsidP="003568B8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3568B8" w:rsidRPr="003568B8">
        <w:rPr>
          <w:sz w:val="28"/>
          <w:szCs w:val="28"/>
        </w:rPr>
        <w:t>. План реализации комплекса процессных мероприятий на 2025 – 2027 годы</w:t>
      </w:r>
    </w:p>
    <w:p w:rsidR="003568B8" w:rsidRPr="00F924FD" w:rsidRDefault="003568B8" w:rsidP="003568B8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76"/>
        <w:gridCol w:w="2193"/>
      </w:tblGrid>
      <w:tr w:rsidR="003568B8" w:rsidRPr="00F924FD" w:rsidTr="003568B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</w:t>
            </w:r>
            <w:r w:rsidRPr="00F924FD">
              <w:t>н</w:t>
            </w:r>
            <w:r w:rsidRPr="00F924FD">
              <w:t>трольной точки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Ответственный исполнитель </w:t>
            </w:r>
          </w:p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>
              <w:t>(Ф.И.О., должность)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Информационная с</w:t>
            </w:r>
            <w:r w:rsidRPr="00F924FD">
              <w:t>и</w:t>
            </w:r>
            <w:r w:rsidRPr="00F924FD">
              <w:t xml:space="preserve">стема </w:t>
            </w:r>
          </w:p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3568B8" w:rsidRPr="00F924FD" w:rsidRDefault="003568B8" w:rsidP="003568B8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83"/>
        <w:gridCol w:w="2186"/>
      </w:tblGrid>
      <w:tr w:rsidR="003568B8" w:rsidRPr="00F924FD" w:rsidTr="00C74567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3568B8" w:rsidRPr="00F924FD" w:rsidTr="00C74567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C74567" w:rsidRDefault="003568B8" w:rsidP="00C7456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  <w:r w:rsidR="00C74567" w:rsidRPr="00C74567">
              <w:rPr>
                <w:sz w:val="24"/>
                <w:szCs w:val="24"/>
              </w:rPr>
              <w:t xml:space="preserve">«Обеспечение защиты от чрезвычайных ситуаций на территории </w:t>
            </w:r>
          </w:p>
          <w:p w:rsidR="003568B8" w:rsidRPr="00F924FD" w:rsidRDefault="00C74567" w:rsidP="00C74567">
            <w:pPr>
              <w:widowControl w:val="0"/>
              <w:tabs>
                <w:tab w:val="left" w:pos="11057"/>
              </w:tabs>
              <w:jc w:val="center"/>
            </w:pPr>
            <w:r w:rsidRPr="00C74567">
              <w:rPr>
                <w:sz w:val="24"/>
                <w:szCs w:val="24"/>
              </w:rPr>
              <w:t>Коммунарского сельского поселения»</w:t>
            </w:r>
          </w:p>
        </w:tc>
      </w:tr>
      <w:tr w:rsidR="003568B8" w:rsidRPr="00F924FD" w:rsidTr="00C7456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3568B8" w:rsidP="002A1786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Мероприятие (результат) 1 </w:t>
            </w:r>
            <w:r w:rsidR="006B2230" w:rsidRPr="006B2230">
              <w:t>«Финансовое обеспечение по направлению «Защита от чрезвычайных ситуаций» Администрации Коммунарского сельского поселения»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6B2230" w:rsidP="00C809B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B2230">
              <w:t>Старший инспектор по вопросам по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C74567" w:rsidP="003568B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74567">
              <w:rPr>
                <w:iCs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68B8" w:rsidRPr="00F924FD" w:rsidRDefault="003568B8" w:rsidP="003568B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6B2A8E" w:rsidRPr="006B1720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bookmarkStart w:id="14" w:name="_Hlk206755949"/>
            <w:r w:rsidRPr="00F924FD">
              <w:t>1.2.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1B1620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6B2A8E" w:rsidRPr="006B1720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Закупка включена в план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C5673C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10.01.2025</w:t>
            </w:r>
          </w:p>
          <w:p w:rsidR="006B2A8E" w:rsidRPr="00C5673C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1720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 xml:space="preserve">План-график 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1720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6B2A8E" w:rsidRPr="00DF61B9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15.04.2025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8622ED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Муниципальный контракт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DF61B9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6B2A8E" w:rsidRPr="00DF61B9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Произведена приемка поставленных товаров</w:t>
            </w:r>
          </w:p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25.04.2025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8622ED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Товарная накладная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DF61B9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6B2A8E" w:rsidRPr="00DF61B9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Произведена оплата товаров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05.05.2025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8622ED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Счет, УПД, акт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DF61B9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6B2A8E" w:rsidRPr="006B1720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</w:t>
            </w:r>
            <w:r>
              <w:t>.6</w:t>
            </w:r>
            <w:r w:rsidRPr="00F924FD"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1720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</w:t>
            </w:r>
            <w:r w:rsidRPr="006B2A8E">
              <w:t xml:space="preserve"> «Финансовое обеспечение по направлению «Защита от чрезвычайных ситуаций» Администрации Коммунарского сельского поселения»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1720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1720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1720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6B2A8E" w:rsidRPr="00DF61B9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7</w:t>
            </w:r>
            <w:r w:rsidRPr="00F924FD"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1B1620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Закупка включена в план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C5673C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10.01.2026</w:t>
            </w:r>
          </w:p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8622ED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Старший инспектор по вопросам по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 xml:space="preserve">План-график 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DF61B9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6B2A8E" w:rsidRPr="00DF61B9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8</w:t>
            </w:r>
            <w:r w:rsidRPr="00F924FD"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15.07.2026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8622ED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Муниципальный контракт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DF61B9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6B2A8E" w:rsidRPr="00DF61B9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9</w:t>
            </w:r>
            <w:r w:rsidRPr="00F924FD"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Произведена приемка поставленных товаров</w:t>
            </w:r>
          </w:p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25.07.2026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8622ED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Товарная накладная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DF61B9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6B2A8E" w:rsidRPr="00DF61B9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</w:t>
            </w:r>
            <w:r>
              <w:t>.10</w:t>
            </w:r>
            <w:r w:rsidRPr="00F924FD"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Произведена оплата товаров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05.08.2026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8622ED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Счет, УПД, акт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DF61B9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6B2A8E" w:rsidRPr="00DF61B9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</w:t>
            </w:r>
            <w:r w:rsidRPr="00F924FD">
              <w:t>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 xml:space="preserve">Мероприятие (результат) </w:t>
            </w:r>
            <w:r w:rsidRPr="006B2A8E">
              <w:t>«Финансовое обеспечение по направлению «Защита от чрезвычайных ситуаций» Администрации Коммунарского сельского поселения»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8622ED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DF61B9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6B2A8E" w:rsidRPr="00DF61B9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</w:t>
            </w:r>
            <w:r w:rsidRPr="00F924FD">
              <w:t>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1B1620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Закупка включена в план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C5673C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10.01.2027</w:t>
            </w:r>
          </w:p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8622ED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 xml:space="preserve">План-график 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DF61B9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6B2A8E" w:rsidRPr="00DF61B9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</w:t>
            </w:r>
            <w:r w:rsidRPr="00F924FD">
              <w:t>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14.05.2027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8622ED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Муниципальный контракт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DF61B9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6B2A8E" w:rsidRPr="00DF61B9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14</w:t>
            </w:r>
            <w:r w:rsidRPr="00F924FD"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Произведена приемка поставленных товаров</w:t>
            </w:r>
          </w:p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24.05.2027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8622ED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Товарная накладная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DF61B9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6B2A8E" w:rsidRPr="00DF61B9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2A8E" w:rsidRPr="00F924FD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15</w:t>
            </w:r>
            <w:r w:rsidRPr="00F924FD"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6B2A8E" w:rsidRPr="005D4E08" w:rsidRDefault="006B2A8E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Произведена оплата товаров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01.06.2027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8622ED" w:rsidRDefault="006B2A8E" w:rsidP="006B2A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6B2A8E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Счет, УПД, акт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2A8E" w:rsidRPr="00DF61B9" w:rsidRDefault="006B2A8E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6B2A8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5D4E08" w:rsidRDefault="007E3B79" w:rsidP="007E3B79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 xml:space="preserve">Мероприятие (результат) </w:t>
            </w:r>
            <w:r>
              <w:t xml:space="preserve">2. </w:t>
            </w:r>
            <w:r w:rsidRPr="006B2A8E">
              <w:t>«Предупреждение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C5673C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B2A8E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B2A8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2A7FF8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</w:p>
          <w:p w:rsidR="007E3B79" w:rsidRPr="005D4E08" w:rsidRDefault="007E3B79" w:rsidP="007E3B79">
            <w:pPr>
              <w:widowControl w:val="0"/>
              <w:tabs>
                <w:tab w:val="left" w:pos="11057"/>
              </w:tabs>
              <w:spacing w:line="252" w:lineRule="auto"/>
            </w:pPr>
            <w:r w:rsidRPr="002A7FF8">
              <w:rPr>
                <w:iCs/>
              </w:rPr>
              <w:t>Разработ</w:t>
            </w:r>
            <w:r>
              <w:rPr>
                <w:iCs/>
              </w:rPr>
              <w:t>ана</w:t>
            </w:r>
            <w:r w:rsidRPr="002A7FF8">
              <w:rPr>
                <w:iCs/>
              </w:rPr>
              <w:t xml:space="preserve"> наглядн</w:t>
            </w:r>
            <w:r>
              <w:rPr>
                <w:iCs/>
              </w:rPr>
              <w:t xml:space="preserve">ая </w:t>
            </w:r>
            <w:r w:rsidRPr="002A7FF8">
              <w:rPr>
                <w:iCs/>
              </w:rPr>
              <w:t>агитации, памяток, листовок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C5673C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D376AF">
              <w:t>Ежемесячно в течение 2025г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:rsidR="007E3B79" w:rsidRPr="005D4E08" w:rsidRDefault="007E3B79" w:rsidP="007E3B79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 xml:space="preserve">Изготовлена </w:t>
            </w:r>
            <w:r w:rsidRPr="00A6010D">
              <w:rPr>
                <w:iCs/>
              </w:rPr>
              <w:t>наглядн</w:t>
            </w:r>
            <w:r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>
              <w:rPr>
                <w:iCs/>
              </w:rPr>
              <w:t>ки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C5673C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64464">
              <w:t>Ежемесячно в течение 2025г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:rsidR="007E3B79" w:rsidRPr="005D4E08" w:rsidRDefault="007E3B79" w:rsidP="007E3B79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Распространена наглядная агитация, памятки, листовки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C5673C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D376AF">
              <w:t>Ежемесячно в течение 2025г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:rsidR="007E3B79" w:rsidRPr="005D4E08" w:rsidRDefault="007E3B79" w:rsidP="007E3B79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 xml:space="preserve">Размещена </w:t>
            </w:r>
            <w:r w:rsidRPr="00A6010D">
              <w:rPr>
                <w:iCs/>
              </w:rPr>
              <w:t>наглядн</w:t>
            </w:r>
            <w:r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>
              <w:rPr>
                <w:iCs/>
              </w:rPr>
              <w:t>ки на официальном сайте поселения, социальных сетях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C5673C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D376AF">
              <w:t>Ежемесячно в течение 2025г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bookmarkEnd w:id="14"/>
      <w:tr w:rsidR="007E3B79" w:rsidRPr="00DF61B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2A7FF8" w:rsidRDefault="007E3B79" w:rsidP="007E3B79">
            <w:pPr>
              <w:widowControl w:val="0"/>
              <w:rPr>
                <w:iCs/>
              </w:rPr>
            </w:pPr>
            <w:r w:rsidRPr="006B2A8E">
              <w:t xml:space="preserve">Мероприятие (результат) </w:t>
            </w:r>
            <w:r>
              <w:t xml:space="preserve">2. </w:t>
            </w:r>
            <w:r w:rsidRPr="006B2A8E">
              <w:t xml:space="preserve">«Предупреждение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</w:t>
            </w:r>
            <w:r w:rsidRPr="006B2A8E">
              <w:lastRenderedPageBreak/>
              <w:t>массовой информации»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376AF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B2A8E">
              <w:lastRenderedPageBreak/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AE457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B2A8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2952B2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  <w:szCs w:val="24"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2A7FF8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</w:p>
          <w:p w:rsidR="007E3B79" w:rsidRPr="002A7FF8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Разработ</w:t>
            </w:r>
            <w:r>
              <w:rPr>
                <w:iCs/>
              </w:rPr>
              <w:t>ана</w:t>
            </w:r>
            <w:r w:rsidRPr="002A7FF8">
              <w:rPr>
                <w:iCs/>
              </w:rPr>
              <w:t xml:space="preserve"> наглядн</w:t>
            </w:r>
            <w:r>
              <w:rPr>
                <w:iCs/>
              </w:rPr>
              <w:t xml:space="preserve">ая </w:t>
            </w:r>
            <w:r w:rsidRPr="002A7FF8">
              <w:rPr>
                <w:iCs/>
              </w:rPr>
              <w:t>агитации, памяток, листовок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D376AF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D376AF">
              <w:t xml:space="preserve">Ежемесячно в течение </w:t>
            </w:r>
            <w:r>
              <w:t>2026г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AE457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2952B2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  <w:szCs w:val="24"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:rsidR="007E3B79" w:rsidRPr="002A7FF8" w:rsidRDefault="007E3B79" w:rsidP="007E3B79">
            <w:pPr>
              <w:widowControl w:val="0"/>
              <w:rPr>
                <w:iCs/>
              </w:rPr>
            </w:pPr>
            <w:r>
              <w:rPr>
                <w:iCs/>
              </w:rPr>
              <w:t xml:space="preserve">Изготовлена </w:t>
            </w:r>
            <w:r w:rsidRPr="00A6010D">
              <w:rPr>
                <w:iCs/>
              </w:rPr>
              <w:t>наглядн</w:t>
            </w:r>
            <w:r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>
              <w:rPr>
                <w:iCs/>
              </w:rPr>
              <w:t>ки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464464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64464">
              <w:t xml:space="preserve">Ежемесячно в течение </w:t>
            </w:r>
            <w:r>
              <w:t>2026г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AE457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2952B2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  <w:szCs w:val="24"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:rsidR="007E3B79" w:rsidRPr="002A7FF8" w:rsidRDefault="007E3B79" w:rsidP="007E3B79">
            <w:pPr>
              <w:widowControl w:val="0"/>
              <w:rPr>
                <w:iCs/>
              </w:rPr>
            </w:pPr>
            <w:r>
              <w:rPr>
                <w:iCs/>
              </w:rPr>
              <w:t>Распространена наглядная агитация, памятки, листовки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D376AF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D376AF">
              <w:t xml:space="preserve">Ежемесячно в течение </w:t>
            </w:r>
            <w:r>
              <w:t xml:space="preserve">2026г, 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AE457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2952B2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  <w:szCs w:val="24"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:rsidR="007E3B79" w:rsidRPr="002A7FF8" w:rsidRDefault="007E3B79" w:rsidP="007E3B79">
            <w:pPr>
              <w:widowControl w:val="0"/>
              <w:rPr>
                <w:iCs/>
              </w:rPr>
            </w:pPr>
            <w:r>
              <w:rPr>
                <w:iCs/>
              </w:rPr>
              <w:t xml:space="preserve">Размещена </w:t>
            </w:r>
            <w:r w:rsidRPr="00A6010D">
              <w:rPr>
                <w:iCs/>
              </w:rPr>
              <w:t>наглядн</w:t>
            </w:r>
            <w:r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>
              <w:rPr>
                <w:iCs/>
              </w:rPr>
              <w:t>ки на официальном сайте поселения, социальных сетях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D376AF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D376AF">
              <w:t xml:space="preserve">Ежемесячно в течение </w:t>
            </w:r>
            <w:r>
              <w:t>2026г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AE457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2952B2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  <w:szCs w:val="24"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2A7FF8" w:rsidRDefault="007E3B79" w:rsidP="007E3B79">
            <w:pPr>
              <w:widowControl w:val="0"/>
              <w:rPr>
                <w:iCs/>
              </w:rPr>
            </w:pPr>
            <w:r w:rsidRPr="006B2A8E">
              <w:t xml:space="preserve">Мероприятие (результат) </w:t>
            </w:r>
            <w:r>
              <w:t xml:space="preserve">2. </w:t>
            </w:r>
            <w:r w:rsidRPr="006B2A8E">
              <w:t>«Предупреждение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376AF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B2A8E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AE457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B2A8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2952B2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  <w:szCs w:val="24"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2A7FF8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</w:p>
          <w:p w:rsidR="007E3B79" w:rsidRPr="002A7FF8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Разработ</w:t>
            </w:r>
            <w:r>
              <w:rPr>
                <w:iCs/>
              </w:rPr>
              <w:t>ана</w:t>
            </w:r>
            <w:r w:rsidRPr="002A7FF8">
              <w:rPr>
                <w:iCs/>
              </w:rPr>
              <w:t xml:space="preserve"> наглядн</w:t>
            </w:r>
            <w:r>
              <w:rPr>
                <w:iCs/>
              </w:rPr>
              <w:t xml:space="preserve">ая </w:t>
            </w:r>
            <w:r w:rsidRPr="002A7FF8">
              <w:rPr>
                <w:iCs/>
              </w:rPr>
              <w:t>агитации, памяток, листовок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D376AF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D376AF">
              <w:t xml:space="preserve">Ежемесячно в течение </w:t>
            </w:r>
            <w:r>
              <w:t>2027г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AE457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2952B2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  <w:szCs w:val="24"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:rsidR="007E3B79" w:rsidRPr="002A7FF8" w:rsidRDefault="007E3B79" w:rsidP="007E3B79">
            <w:pPr>
              <w:widowControl w:val="0"/>
              <w:rPr>
                <w:iCs/>
              </w:rPr>
            </w:pPr>
            <w:r>
              <w:rPr>
                <w:iCs/>
              </w:rPr>
              <w:t xml:space="preserve">Изготовлена </w:t>
            </w:r>
            <w:r w:rsidRPr="00A6010D">
              <w:rPr>
                <w:iCs/>
              </w:rPr>
              <w:t>наглядн</w:t>
            </w:r>
            <w:r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>
              <w:rPr>
                <w:iCs/>
              </w:rPr>
              <w:t>ки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464464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64464">
              <w:t xml:space="preserve">Ежемесячно в течение </w:t>
            </w:r>
            <w:r>
              <w:t>2027г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AE457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2952B2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  <w:szCs w:val="24"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:rsidR="007E3B79" w:rsidRPr="002A7FF8" w:rsidRDefault="007E3B79" w:rsidP="007E3B79">
            <w:pPr>
              <w:widowControl w:val="0"/>
              <w:rPr>
                <w:iCs/>
              </w:rPr>
            </w:pPr>
            <w:r>
              <w:rPr>
                <w:iCs/>
              </w:rPr>
              <w:t>Распространена наглядная агитация, памятки, листовки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D376AF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D376AF">
              <w:t xml:space="preserve">Ежемесячно в течение </w:t>
            </w:r>
            <w:r>
              <w:t>2027г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AE457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2952B2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  <w:szCs w:val="24"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250F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:rsidR="007E3B79" w:rsidRPr="002A7FF8" w:rsidRDefault="007E3B79" w:rsidP="007E3B79">
            <w:pPr>
              <w:widowControl w:val="0"/>
              <w:rPr>
                <w:iCs/>
              </w:rPr>
            </w:pPr>
            <w:r>
              <w:rPr>
                <w:iCs/>
              </w:rPr>
              <w:t xml:space="preserve">Размещена </w:t>
            </w:r>
            <w:r w:rsidRPr="00A6010D">
              <w:rPr>
                <w:iCs/>
              </w:rPr>
              <w:t>наглядн</w:t>
            </w:r>
            <w:r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>
              <w:rPr>
                <w:iCs/>
              </w:rPr>
              <w:t>ки на официальном сайте поселения, социальных сетях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D376AF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D376AF">
              <w:t>Ежемесячно в течение</w:t>
            </w:r>
            <w:r>
              <w:t>, 2027г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AE457E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2952B2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  <w:szCs w:val="24"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7E3B7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</w:tbl>
    <w:p w:rsidR="003568B8" w:rsidRPr="00F924FD" w:rsidRDefault="003568B8" w:rsidP="003568B8">
      <w:pPr>
        <w:widowControl w:val="0"/>
        <w:ind w:firstLine="709"/>
        <w:jc w:val="both"/>
        <w:rPr>
          <w:sz w:val="28"/>
        </w:rPr>
      </w:pPr>
    </w:p>
    <w:p w:rsidR="003568B8" w:rsidRPr="00F924FD" w:rsidRDefault="003568B8" w:rsidP="003568B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3568B8" w:rsidRPr="00F924FD" w:rsidRDefault="003568B8" w:rsidP="003568B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Используемое сокращение:</w:t>
      </w:r>
    </w:p>
    <w:p w:rsidR="007E3B79" w:rsidRDefault="003568B8" w:rsidP="003568B8">
      <w:pPr>
        <w:rPr>
          <w:sz w:val="28"/>
        </w:rPr>
      </w:pPr>
      <w:r w:rsidRPr="00F924FD">
        <w:rPr>
          <w:sz w:val="28"/>
        </w:rPr>
        <w:t xml:space="preserve">Х </w:t>
      </w:r>
      <w:r>
        <w:rPr>
          <w:sz w:val="28"/>
        </w:rPr>
        <w:t>– данные ячейки не заполняются.</w:t>
      </w:r>
    </w:p>
    <w:p w:rsidR="004E7642" w:rsidRDefault="007E3B79" w:rsidP="007E3B79">
      <w:pPr>
        <w:rPr>
          <w:b/>
          <w:sz w:val="28"/>
          <w:szCs w:val="24"/>
        </w:rPr>
      </w:pPr>
      <w:r>
        <w:rPr>
          <w:sz w:val="28"/>
        </w:rPr>
        <w:br w:type="page"/>
      </w:r>
      <w:bookmarkEnd w:id="13"/>
    </w:p>
    <w:p w:rsidR="00C74567" w:rsidRPr="00AD2A45" w:rsidRDefault="00C74567" w:rsidP="00C74567">
      <w:pPr>
        <w:widowControl w:val="0"/>
        <w:jc w:val="center"/>
        <w:outlineLvl w:val="2"/>
        <w:rPr>
          <w:color w:val="000000"/>
          <w:sz w:val="28"/>
        </w:rPr>
      </w:pPr>
      <w:r w:rsidRPr="00AD2A45">
        <w:rPr>
          <w:color w:val="000000"/>
          <w:sz w:val="28"/>
        </w:rPr>
        <w:t>V. ПАСПОРТ</w:t>
      </w:r>
    </w:p>
    <w:p w:rsidR="00C74567" w:rsidRDefault="00C74567" w:rsidP="00C74567">
      <w:pPr>
        <w:widowControl w:val="0"/>
        <w:jc w:val="center"/>
        <w:outlineLvl w:val="2"/>
        <w:rPr>
          <w:sz w:val="28"/>
          <w:szCs w:val="28"/>
        </w:rPr>
      </w:pPr>
      <w:r w:rsidRPr="00AD2A45">
        <w:rPr>
          <w:sz w:val="28"/>
          <w:szCs w:val="28"/>
        </w:rPr>
        <w:t xml:space="preserve">Комплекс процессных мероприятий </w:t>
      </w:r>
      <w:r w:rsidRPr="00E7645B">
        <w:rPr>
          <w:sz w:val="28"/>
          <w:szCs w:val="28"/>
        </w:rPr>
        <w:t>«</w:t>
      </w:r>
      <w:r w:rsidRPr="00C74567">
        <w:rPr>
          <w:sz w:val="28"/>
          <w:szCs w:val="28"/>
        </w:rPr>
        <w:t xml:space="preserve">Обеспечение безопасности на водных объектах на территории </w:t>
      </w:r>
    </w:p>
    <w:p w:rsidR="00C74567" w:rsidRDefault="00C74567" w:rsidP="00C74567">
      <w:pPr>
        <w:widowControl w:val="0"/>
        <w:jc w:val="center"/>
        <w:outlineLvl w:val="2"/>
        <w:rPr>
          <w:sz w:val="28"/>
          <w:szCs w:val="28"/>
        </w:rPr>
      </w:pPr>
      <w:r w:rsidRPr="00C74567">
        <w:rPr>
          <w:sz w:val="28"/>
          <w:szCs w:val="28"/>
        </w:rPr>
        <w:t>Коммунарского сельского поселения»</w:t>
      </w:r>
    </w:p>
    <w:p w:rsidR="00C74567" w:rsidRPr="00AD2A45" w:rsidRDefault="00C74567" w:rsidP="00C74567">
      <w:pPr>
        <w:widowControl w:val="0"/>
        <w:jc w:val="center"/>
        <w:outlineLvl w:val="2"/>
        <w:rPr>
          <w:color w:val="000000"/>
          <w:sz w:val="28"/>
          <w:szCs w:val="28"/>
        </w:rPr>
      </w:pPr>
    </w:p>
    <w:p w:rsidR="00C74567" w:rsidRPr="00AD2A45" w:rsidRDefault="00C74567" w:rsidP="00C74567">
      <w:pPr>
        <w:widowControl w:val="0"/>
        <w:jc w:val="center"/>
        <w:outlineLvl w:val="2"/>
        <w:rPr>
          <w:color w:val="000000"/>
          <w:sz w:val="28"/>
        </w:rPr>
      </w:pPr>
      <w:r w:rsidRPr="00AD2A45">
        <w:rPr>
          <w:color w:val="000000"/>
          <w:sz w:val="28"/>
        </w:rPr>
        <w:t xml:space="preserve">1. Основные положения </w:t>
      </w:r>
    </w:p>
    <w:p w:rsidR="00C74567" w:rsidRPr="00AD2A45" w:rsidRDefault="00C74567" w:rsidP="00C74567">
      <w:pPr>
        <w:widowControl w:val="0"/>
        <w:jc w:val="center"/>
        <w:outlineLvl w:val="2"/>
        <w:rPr>
          <w:color w:val="000000"/>
          <w:sz w:val="28"/>
        </w:rPr>
      </w:pPr>
    </w:p>
    <w:tbl>
      <w:tblPr>
        <w:tblW w:w="1474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0"/>
        <w:gridCol w:w="7882"/>
      </w:tblGrid>
      <w:tr w:rsidR="00C74567" w:rsidRPr="009C68F3" w:rsidTr="009C68F3">
        <w:tc>
          <w:tcPr>
            <w:tcW w:w="6860" w:type="dxa"/>
            <w:shd w:val="clear" w:color="auto" w:fill="auto"/>
          </w:tcPr>
          <w:p w:rsidR="00C74567" w:rsidRPr="009C68F3" w:rsidRDefault="00C74567" w:rsidP="009C68F3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«Обеспечение безопасности на водных объектах на территории Коммунарского сельского поселения»</w:t>
            </w:r>
            <w:r w:rsidRPr="009C68F3">
              <w:rPr>
                <w:sz w:val="28"/>
              </w:rPr>
              <w:t xml:space="preserve"> (далее также в настоящем разделе – ко</w:t>
            </w:r>
            <w:r w:rsidRPr="009C68F3">
              <w:rPr>
                <w:sz w:val="28"/>
              </w:rPr>
              <w:t>м</w:t>
            </w:r>
            <w:r w:rsidRPr="009C68F3">
              <w:rPr>
                <w:sz w:val="28"/>
              </w:rPr>
              <w:t>плекс процессных мероприятий</w:t>
            </w:r>
          </w:p>
        </w:tc>
        <w:tc>
          <w:tcPr>
            <w:tcW w:w="7882" w:type="dxa"/>
            <w:shd w:val="clear" w:color="auto" w:fill="auto"/>
          </w:tcPr>
          <w:p w:rsidR="00C74567" w:rsidRPr="009C68F3" w:rsidRDefault="00C74567" w:rsidP="009C68F3">
            <w:pPr>
              <w:rPr>
                <w:bCs/>
                <w:sz w:val="28"/>
                <w:szCs w:val="24"/>
              </w:rPr>
            </w:pPr>
            <w:r w:rsidRPr="009C68F3">
              <w:rPr>
                <w:bCs/>
                <w:sz w:val="28"/>
                <w:szCs w:val="24"/>
              </w:rPr>
              <w:t>Старший инспектор по</w:t>
            </w:r>
            <w:r w:rsidR="00403F03">
              <w:rPr>
                <w:bCs/>
                <w:sz w:val="28"/>
                <w:szCs w:val="24"/>
              </w:rPr>
              <w:t xml:space="preserve"> вопросам</w:t>
            </w:r>
            <w:r w:rsidRPr="009C68F3">
              <w:rPr>
                <w:bCs/>
                <w:sz w:val="28"/>
                <w:szCs w:val="24"/>
              </w:rPr>
              <w:t xml:space="preserve"> пожарной безопасности, ГО и ЧС Венерцева Н.А.</w:t>
            </w:r>
          </w:p>
        </w:tc>
      </w:tr>
      <w:tr w:rsidR="00C74567" w:rsidRPr="009C68F3" w:rsidTr="009C68F3">
        <w:tc>
          <w:tcPr>
            <w:tcW w:w="6860" w:type="dxa"/>
            <w:shd w:val="clear" w:color="auto" w:fill="auto"/>
          </w:tcPr>
          <w:p w:rsidR="00C74567" w:rsidRPr="009C68F3" w:rsidRDefault="00C74567" w:rsidP="009C68F3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</w:t>
            </w:r>
            <w:r w:rsidRPr="009C68F3">
              <w:rPr>
                <w:sz w:val="28"/>
              </w:rPr>
              <w:t>м</w:t>
            </w:r>
            <w:r w:rsidRPr="009C68F3">
              <w:rPr>
                <w:sz w:val="28"/>
              </w:rPr>
              <w:t>мунарского сельского поселения</w:t>
            </w:r>
          </w:p>
        </w:tc>
        <w:tc>
          <w:tcPr>
            <w:tcW w:w="7882" w:type="dxa"/>
            <w:shd w:val="clear" w:color="auto" w:fill="auto"/>
          </w:tcPr>
          <w:p w:rsidR="00C74567" w:rsidRPr="009C68F3" w:rsidRDefault="00C74567" w:rsidP="009C68F3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</w:t>
            </w:r>
            <w:r w:rsidRPr="009C68F3">
              <w:rPr>
                <w:sz w:val="28"/>
              </w:rPr>
              <w:t>е</w:t>
            </w:r>
            <w:r w:rsidRPr="009C68F3">
              <w:rPr>
                <w:sz w:val="28"/>
              </w:rPr>
              <w:t>ления «</w:t>
            </w:r>
            <w:r w:rsidRPr="009C68F3">
              <w:rPr>
                <w:sz w:val="28"/>
                <w:szCs w:val="28"/>
              </w:rPr>
              <w:t>Пожарная безопасность и защита населения на территории Коммунарского сельского поселения от чрезвычайных ситуаций»</w:t>
            </w:r>
          </w:p>
          <w:p w:rsidR="00C74567" w:rsidRPr="009C68F3" w:rsidRDefault="00C74567" w:rsidP="009C68F3">
            <w:pPr>
              <w:rPr>
                <w:b/>
                <w:sz w:val="28"/>
                <w:szCs w:val="24"/>
              </w:rPr>
            </w:pPr>
          </w:p>
        </w:tc>
      </w:tr>
    </w:tbl>
    <w:p w:rsidR="00C74567" w:rsidRDefault="00C74567" w:rsidP="00C74567">
      <w:pPr>
        <w:jc w:val="center"/>
        <w:rPr>
          <w:b/>
          <w:sz w:val="28"/>
          <w:szCs w:val="24"/>
        </w:rPr>
      </w:pPr>
    </w:p>
    <w:p w:rsidR="00C74567" w:rsidRPr="00AD2A45" w:rsidRDefault="00C74567" w:rsidP="00C74567">
      <w:pPr>
        <w:widowControl w:val="0"/>
        <w:ind w:left="720"/>
        <w:outlineLvl w:val="2"/>
        <w:rPr>
          <w:color w:val="000000"/>
          <w:sz w:val="24"/>
        </w:rPr>
      </w:pPr>
    </w:p>
    <w:p w:rsidR="00C74567" w:rsidRDefault="00C74567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Default="00634C8C" w:rsidP="00634C8C">
      <w:pPr>
        <w:widowControl w:val="0"/>
        <w:jc w:val="both"/>
        <w:rPr>
          <w:b/>
        </w:rPr>
      </w:pPr>
    </w:p>
    <w:p w:rsidR="00634C8C" w:rsidRPr="00634C8C" w:rsidRDefault="00634C8C" w:rsidP="00634C8C">
      <w:pPr>
        <w:widowControl w:val="0"/>
        <w:jc w:val="both"/>
        <w:rPr>
          <w:sz w:val="28"/>
        </w:rPr>
      </w:pPr>
    </w:p>
    <w:p w:rsidR="00C74567" w:rsidRPr="00F924FD" w:rsidRDefault="00C74567" w:rsidP="00C74567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2. Показатели комплекса процессных мероприятий</w:t>
      </w:r>
    </w:p>
    <w:p w:rsidR="00C74567" w:rsidRPr="00F924FD" w:rsidRDefault="00C74567" w:rsidP="00C74567">
      <w:pPr>
        <w:widowControl w:val="0"/>
        <w:jc w:val="center"/>
        <w:outlineLvl w:val="2"/>
        <w:rPr>
          <w:sz w:val="28"/>
        </w:rPr>
      </w:pPr>
    </w:p>
    <w:tbl>
      <w:tblPr>
        <w:tblW w:w="15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3686"/>
        <w:gridCol w:w="1417"/>
        <w:gridCol w:w="851"/>
        <w:gridCol w:w="1417"/>
        <w:gridCol w:w="993"/>
        <w:gridCol w:w="1275"/>
        <w:gridCol w:w="1134"/>
        <w:gridCol w:w="851"/>
        <w:gridCol w:w="992"/>
        <w:gridCol w:w="1559"/>
        <w:gridCol w:w="1134"/>
      </w:tblGrid>
      <w:tr w:rsidR="00C74567" w:rsidRPr="00E7120A" w:rsidTr="009C68F3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№</w:t>
            </w:r>
          </w:p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Признак возраст</w:t>
            </w:r>
            <w:r w:rsidRPr="00E7120A">
              <w:rPr>
                <w:sz w:val="22"/>
                <w:szCs w:val="22"/>
              </w:rPr>
              <w:t>а</w:t>
            </w:r>
            <w:r w:rsidRPr="00E7120A">
              <w:rPr>
                <w:sz w:val="22"/>
                <w:szCs w:val="22"/>
              </w:rPr>
              <w:t>ния/убывания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Уровень показ</w:t>
            </w:r>
            <w:r w:rsidRPr="00E7120A">
              <w:rPr>
                <w:sz w:val="22"/>
                <w:szCs w:val="22"/>
              </w:rPr>
              <w:t>а</w:t>
            </w:r>
            <w:r w:rsidRPr="00E7120A">
              <w:rPr>
                <w:sz w:val="22"/>
                <w:szCs w:val="22"/>
              </w:rPr>
              <w:t xml:space="preserve">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Единица изм</w:t>
            </w:r>
            <w:r w:rsidRPr="00E7120A">
              <w:rPr>
                <w:sz w:val="22"/>
                <w:szCs w:val="22"/>
              </w:rPr>
              <w:t>е</w:t>
            </w:r>
            <w:r w:rsidRPr="00E7120A">
              <w:rPr>
                <w:sz w:val="22"/>
                <w:szCs w:val="22"/>
              </w:rPr>
              <w:t>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Базовое знач</w:t>
            </w:r>
            <w:r w:rsidRPr="00E7120A">
              <w:rPr>
                <w:sz w:val="22"/>
                <w:szCs w:val="22"/>
              </w:rPr>
              <w:t>е</w:t>
            </w:r>
            <w:r w:rsidRPr="00E7120A">
              <w:rPr>
                <w:sz w:val="22"/>
                <w:szCs w:val="22"/>
              </w:rPr>
              <w:t>ние показат</w:t>
            </w:r>
            <w:r w:rsidRPr="00E7120A">
              <w:rPr>
                <w:sz w:val="22"/>
                <w:szCs w:val="22"/>
              </w:rPr>
              <w:t>е</w:t>
            </w:r>
            <w:r w:rsidRPr="00E7120A">
              <w:rPr>
                <w:sz w:val="22"/>
                <w:szCs w:val="22"/>
              </w:rPr>
              <w:t>ля</w:t>
            </w:r>
          </w:p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(2023 год)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Ответственный за достиж</w:t>
            </w:r>
            <w:r w:rsidRPr="00E7120A">
              <w:rPr>
                <w:sz w:val="22"/>
                <w:szCs w:val="22"/>
              </w:rPr>
              <w:t>е</w:t>
            </w:r>
            <w:r w:rsidRPr="00E7120A">
              <w:rPr>
                <w:sz w:val="22"/>
                <w:szCs w:val="22"/>
              </w:rPr>
              <w:t>ние пок</w:t>
            </w:r>
            <w:r w:rsidRPr="00E7120A">
              <w:rPr>
                <w:sz w:val="22"/>
                <w:szCs w:val="22"/>
              </w:rPr>
              <w:t>а</w:t>
            </w:r>
            <w:r w:rsidRPr="00E7120A">
              <w:rPr>
                <w:sz w:val="22"/>
                <w:szCs w:val="22"/>
              </w:rPr>
              <w:t xml:space="preserve">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Информ</w:t>
            </w:r>
            <w:r w:rsidRPr="00E7120A">
              <w:rPr>
                <w:sz w:val="22"/>
                <w:szCs w:val="22"/>
              </w:rPr>
              <w:t>а</w:t>
            </w:r>
            <w:r w:rsidRPr="00E7120A">
              <w:rPr>
                <w:sz w:val="22"/>
                <w:szCs w:val="22"/>
              </w:rPr>
              <w:t>ционная с</w:t>
            </w:r>
            <w:r w:rsidRPr="00E7120A">
              <w:rPr>
                <w:sz w:val="22"/>
                <w:szCs w:val="22"/>
              </w:rPr>
              <w:t>и</w:t>
            </w:r>
            <w:r w:rsidRPr="00E7120A">
              <w:rPr>
                <w:sz w:val="22"/>
                <w:szCs w:val="22"/>
              </w:rPr>
              <w:t>стема</w:t>
            </w:r>
          </w:p>
        </w:tc>
      </w:tr>
      <w:tr w:rsidR="00C74567" w:rsidRPr="00E7120A" w:rsidTr="009C68F3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2030</w:t>
            </w:r>
          </w:p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(справо</w:t>
            </w:r>
            <w:r w:rsidRPr="00E7120A">
              <w:rPr>
                <w:sz w:val="22"/>
                <w:szCs w:val="22"/>
              </w:rPr>
              <w:t>ч</w:t>
            </w:r>
            <w:r w:rsidRPr="00E7120A">
              <w:rPr>
                <w:sz w:val="22"/>
                <w:szCs w:val="22"/>
              </w:rPr>
              <w:t>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rPr>
                <w:sz w:val="22"/>
                <w:szCs w:val="22"/>
              </w:rPr>
            </w:pPr>
          </w:p>
        </w:tc>
      </w:tr>
    </w:tbl>
    <w:p w:rsidR="00C74567" w:rsidRPr="00E7120A" w:rsidRDefault="00C74567" w:rsidP="00C74567">
      <w:pPr>
        <w:rPr>
          <w:sz w:val="22"/>
          <w:szCs w:val="22"/>
        </w:rPr>
      </w:pPr>
    </w:p>
    <w:tbl>
      <w:tblPr>
        <w:tblW w:w="15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3686"/>
        <w:gridCol w:w="1417"/>
        <w:gridCol w:w="851"/>
        <w:gridCol w:w="1417"/>
        <w:gridCol w:w="993"/>
        <w:gridCol w:w="1275"/>
        <w:gridCol w:w="1134"/>
        <w:gridCol w:w="851"/>
        <w:gridCol w:w="992"/>
        <w:gridCol w:w="1559"/>
        <w:gridCol w:w="1134"/>
      </w:tblGrid>
      <w:tr w:rsidR="00C74567" w:rsidRPr="00E7120A" w:rsidTr="009C68F3">
        <w:trPr>
          <w:trHeight w:val="24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1</w:t>
            </w:r>
            <w:r w:rsidR="00634C8C">
              <w:rPr>
                <w:sz w:val="22"/>
                <w:szCs w:val="22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12</w:t>
            </w:r>
          </w:p>
        </w:tc>
      </w:tr>
      <w:tr w:rsidR="00C74567" w:rsidRPr="00E7120A" w:rsidTr="009C68F3">
        <w:trPr>
          <w:trHeight w:val="693"/>
        </w:trPr>
        <w:tc>
          <w:tcPr>
            <w:tcW w:w="1593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1. Задача комплекса процессных мероприятий «</w:t>
            </w:r>
            <w:r w:rsidRPr="00C74567">
              <w:rPr>
                <w:sz w:val="22"/>
                <w:szCs w:val="22"/>
              </w:rPr>
              <w:t>Обеспечение безопасности на водных объектах на территории Коммунарского сельского поселения»</w:t>
            </w:r>
          </w:p>
        </w:tc>
      </w:tr>
      <w:tr w:rsidR="00C74567" w:rsidRPr="00E7120A" w:rsidTr="009C68F3">
        <w:trPr>
          <w:trHeight w:val="122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1.1.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BC523F" w:rsidP="009C68F3">
            <w:pPr>
              <w:widowControl w:val="0"/>
              <w:rPr>
                <w:bCs/>
                <w:sz w:val="22"/>
                <w:szCs w:val="22"/>
              </w:rPr>
            </w:pPr>
            <w:r w:rsidRPr="00BC523F">
              <w:rPr>
                <w:bCs/>
                <w:sz w:val="22"/>
                <w:szCs w:val="22"/>
              </w:rPr>
              <w:t>Количество происшествий на водных объектах.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410E88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убывания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КПМ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единиц</w:t>
            </w:r>
            <w:r w:rsidR="00BC523F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BC523F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BC523F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77445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 xml:space="preserve">Старший инспектор </w:t>
            </w:r>
            <w:r w:rsidR="00D77445">
              <w:rPr>
                <w:bCs/>
                <w:sz w:val="22"/>
                <w:szCs w:val="22"/>
              </w:rPr>
              <w:t xml:space="preserve">по </w:t>
            </w:r>
            <w:r w:rsidRPr="00E7120A">
              <w:rPr>
                <w:bCs/>
                <w:sz w:val="22"/>
                <w:szCs w:val="22"/>
              </w:rPr>
              <w:t>вопросам </w:t>
            </w:r>
          </w:p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пожарной безопасности, ГО и ЧС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–</w:t>
            </w:r>
          </w:p>
        </w:tc>
      </w:tr>
      <w:tr w:rsidR="00C74567" w:rsidRPr="00E7120A" w:rsidTr="009C68F3">
        <w:trPr>
          <w:trHeight w:val="122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sz w:val="22"/>
                <w:szCs w:val="22"/>
              </w:rPr>
            </w:pPr>
            <w:r w:rsidRPr="00E7120A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  <w:r w:rsidRPr="00E7120A">
              <w:rPr>
                <w:sz w:val="22"/>
                <w:szCs w:val="22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Количество публикаций в СМИ по профилактике чрезвычайных ситуаций, пожаров, происшествий на водных объектах;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 xml:space="preserve">возрастания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КПМ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единица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77445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 xml:space="preserve">Старший инспектор </w:t>
            </w:r>
            <w:r w:rsidR="00D77445">
              <w:rPr>
                <w:bCs/>
                <w:sz w:val="22"/>
                <w:szCs w:val="22"/>
              </w:rPr>
              <w:t xml:space="preserve">по </w:t>
            </w:r>
            <w:r w:rsidRPr="00E7120A">
              <w:rPr>
                <w:bCs/>
                <w:sz w:val="22"/>
                <w:szCs w:val="22"/>
              </w:rPr>
              <w:t>вопросам </w:t>
            </w:r>
          </w:p>
          <w:p w:rsidR="00C74567" w:rsidRPr="00E7120A" w:rsidRDefault="00C74567" w:rsidP="009C68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E7120A">
              <w:rPr>
                <w:bCs/>
                <w:sz w:val="22"/>
                <w:szCs w:val="22"/>
              </w:rPr>
              <w:t>пожарной безопасности, ГО и ЧС</w:t>
            </w:r>
          </w:p>
        </w:tc>
        <w:tc>
          <w:tcPr>
            <w:tcW w:w="1134" w:type="dxa"/>
          </w:tcPr>
          <w:p w:rsidR="00C74567" w:rsidRPr="00E7120A" w:rsidRDefault="00C74567" w:rsidP="009C68F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</w:tbl>
    <w:p w:rsidR="00C74567" w:rsidRPr="00F924FD" w:rsidRDefault="00C74567" w:rsidP="00C74567">
      <w:pPr>
        <w:widowControl w:val="0"/>
        <w:ind w:firstLine="709"/>
        <w:jc w:val="both"/>
        <w:rPr>
          <w:sz w:val="28"/>
        </w:rPr>
      </w:pPr>
    </w:p>
    <w:p w:rsidR="00C74567" w:rsidRPr="00F924FD" w:rsidRDefault="00C74567" w:rsidP="00C74567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C74567" w:rsidRPr="00F924FD" w:rsidRDefault="00C74567" w:rsidP="00C74567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C74567" w:rsidRPr="00F924FD" w:rsidRDefault="00C74567" w:rsidP="00C74567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C74567" w:rsidRPr="00F924FD" w:rsidRDefault="00C74567" w:rsidP="00C74567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C74567" w:rsidRDefault="00C74567" w:rsidP="00C74567">
      <w:pPr>
        <w:rPr>
          <w:b/>
          <w:sz w:val="28"/>
          <w:szCs w:val="24"/>
        </w:rPr>
      </w:pPr>
    </w:p>
    <w:p w:rsidR="00C74567" w:rsidRDefault="00C74567" w:rsidP="00C74567">
      <w:pPr>
        <w:jc w:val="center"/>
        <w:rPr>
          <w:b/>
          <w:sz w:val="28"/>
          <w:szCs w:val="24"/>
        </w:rPr>
      </w:pPr>
    </w:p>
    <w:p w:rsidR="00C74567" w:rsidRDefault="00C74567" w:rsidP="00C74567">
      <w:pPr>
        <w:jc w:val="center"/>
        <w:rPr>
          <w:b/>
          <w:sz w:val="28"/>
          <w:szCs w:val="24"/>
        </w:rPr>
      </w:pPr>
    </w:p>
    <w:p w:rsidR="00C74567" w:rsidRDefault="00C74567" w:rsidP="00C74567">
      <w:pPr>
        <w:jc w:val="center"/>
        <w:rPr>
          <w:b/>
          <w:sz w:val="28"/>
          <w:szCs w:val="24"/>
        </w:rPr>
      </w:pPr>
    </w:p>
    <w:p w:rsidR="00C74567" w:rsidRDefault="00C74567" w:rsidP="00C74567">
      <w:pPr>
        <w:jc w:val="center"/>
        <w:rPr>
          <w:b/>
          <w:sz w:val="28"/>
          <w:szCs w:val="24"/>
        </w:rPr>
      </w:pPr>
    </w:p>
    <w:p w:rsidR="00C74567" w:rsidRDefault="00C74567" w:rsidP="00C74567">
      <w:pPr>
        <w:jc w:val="center"/>
        <w:rPr>
          <w:b/>
          <w:sz w:val="28"/>
          <w:szCs w:val="24"/>
        </w:rPr>
      </w:pPr>
    </w:p>
    <w:p w:rsidR="00C74567" w:rsidRDefault="00C74567" w:rsidP="00C74567">
      <w:pPr>
        <w:jc w:val="center"/>
        <w:rPr>
          <w:b/>
          <w:sz w:val="28"/>
          <w:szCs w:val="24"/>
        </w:rPr>
      </w:pPr>
    </w:p>
    <w:p w:rsidR="00C74567" w:rsidRDefault="00C74567" w:rsidP="00634C8C">
      <w:pPr>
        <w:rPr>
          <w:b/>
          <w:sz w:val="28"/>
          <w:szCs w:val="24"/>
        </w:rPr>
      </w:pPr>
    </w:p>
    <w:p w:rsidR="00C74567" w:rsidRPr="00F924FD" w:rsidRDefault="00C74567" w:rsidP="00C74567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C74567" w:rsidRPr="00F924FD" w:rsidRDefault="00C74567" w:rsidP="00C74567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693"/>
        <w:gridCol w:w="1418"/>
        <w:gridCol w:w="1559"/>
        <w:gridCol w:w="1276"/>
        <w:gridCol w:w="1417"/>
        <w:gridCol w:w="1276"/>
      </w:tblGrid>
      <w:tr w:rsidR="00C74567" w:rsidRPr="00F924FD" w:rsidTr="009C68F3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Наименование мероприятия (р</w:t>
            </w:r>
            <w:r w:rsidRPr="00F924FD">
              <w:t>е</w:t>
            </w:r>
            <w:r w:rsidRPr="00F924FD">
              <w:t>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Тип меропри</w:t>
            </w:r>
            <w:r w:rsidRPr="00F924FD">
              <w:t>я</w:t>
            </w:r>
            <w:r w:rsidRPr="00F924FD">
              <w:t>тия</w:t>
            </w:r>
          </w:p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 xml:space="preserve">(результата)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Единица изм</w:t>
            </w:r>
            <w:r w:rsidRPr="00F924FD">
              <w:t>е</w:t>
            </w:r>
            <w:r w:rsidRPr="00F924FD">
              <w:t>рения (по ОКЕИ)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Default="00C74567" w:rsidP="009C68F3">
            <w:pPr>
              <w:widowControl w:val="0"/>
              <w:jc w:val="center"/>
              <w:outlineLvl w:val="2"/>
            </w:pPr>
            <w:r w:rsidRPr="00F924FD">
              <w:t>Базовое знач</w:t>
            </w:r>
            <w:r w:rsidRPr="00F924FD">
              <w:t>е</w:t>
            </w:r>
            <w:r w:rsidRPr="00F924FD">
              <w:t>ние</w:t>
            </w:r>
          </w:p>
          <w:p w:rsidR="00C74567" w:rsidRPr="00F924FD" w:rsidRDefault="00C74567" w:rsidP="009C68F3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C74567" w:rsidRPr="00F924FD" w:rsidTr="009C68F3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/>
        </w:tc>
        <w:tc>
          <w:tcPr>
            <w:tcW w:w="3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F924FD" w:rsidRDefault="00C74567" w:rsidP="009C68F3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F924FD" w:rsidRDefault="00C74567" w:rsidP="009C68F3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F924FD" w:rsidRDefault="00C74567" w:rsidP="009C68F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C74567" w:rsidRPr="00F924FD" w:rsidRDefault="00C74567" w:rsidP="00C74567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693"/>
        <w:gridCol w:w="1442"/>
        <w:gridCol w:w="1526"/>
        <w:gridCol w:w="1304"/>
        <w:gridCol w:w="1340"/>
        <w:gridCol w:w="1365"/>
      </w:tblGrid>
      <w:tr w:rsidR="00C74567" w:rsidRPr="00F924FD" w:rsidTr="009C68F3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C74567" w:rsidRPr="00F924FD" w:rsidTr="009C68F3">
        <w:tc>
          <w:tcPr>
            <w:tcW w:w="149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 xml:space="preserve">1. Задача комплекса процессных мероприятий </w:t>
            </w:r>
            <w:r w:rsidR="00663DD4" w:rsidRPr="00663DD4">
              <w:rPr>
                <w:sz w:val="24"/>
                <w:szCs w:val="24"/>
              </w:rPr>
              <w:t>«Обеспечение безопасности на водных объектах на территории Коммунарского сельского поселения»</w:t>
            </w:r>
          </w:p>
        </w:tc>
      </w:tr>
      <w:tr w:rsidR="00C74567" w:rsidRPr="00F924FD" w:rsidTr="009C68F3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outlineLvl w:val="2"/>
            </w:pPr>
            <w:r w:rsidRPr="00F924FD">
              <w:t>Мероприятие (результат</w:t>
            </w:r>
            <w:r>
              <w:t>) «</w:t>
            </w:r>
            <w:r w:rsidR="00BC523F" w:rsidRPr="00BC523F">
              <w:t>Финансовое обеспечение по направлению «Обеспечение безопасности на воде» Администрации Коммунарского сельского поселения</w:t>
            </w:r>
            <w: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F924FD" w:rsidRDefault="00C74567" w:rsidP="009C68F3">
            <w:pPr>
              <w:widowControl w:val="0"/>
              <w:jc w:val="center"/>
              <w:outlineLvl w:val="2"/>
            </w:pPr>
            <w:r w:rsidRPr="00F924FD">
              <w:t>иные меропри</w:t>
            </w:r>
            <w:r w:rsidRPr="00F924FD">
              <w:t>я</w:t>
            </w:r>
            <w:r w:rsidRPr="00F924FD">
              <w:t>тия (результаты)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F924FD" w:rsidRDefault="00663DD4" w:rsidP="009C68F3">
            <w:pPr>
              <w:widowControl w:val="0"/>
              <w:jc w:val="center"/>
              <w:outlineLvl w:val="2"/>
            </w:pPr>
            <w:r w:rsidRPr="00663DD4">
              <w:rPr>
                <w:color w:val="000000"/>
                <w:sz w:val="24"/>
                <w:szCs w:val="24"/>
              </w:rPr>
              <w:t>обеспечение гарантированного выезда поисково-спасательных отрядов при ликвидации последствий происшествий и чрезвычайных ситуаций и спасении людей, попавших в беду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4906F4" w:rsidRDefault="00C74567" w:rsidP="009C68F3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4906F4" w:rsidRDefault="00C74567" w:rsidP="009C68F3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4906F4" w:rsidRDefault="00C74567" w:rsidP="009C68F3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4906F4" w:rsidRDefault="00C74567" w:rsidP="009C68F3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4906F4" w:rsidRDefault="00C74567" w:rsidP="009C68F3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</w:tbl>
    <w:p w:rsidR="00C74567" w:rsidRPr="00F924FD" w:rsidRDefault="00C74567" w:rsidP="00C74567">
      <w:pPr>
        <w:widowControl w:val="0"/>
        <w:ind w:firstLine="709"/>
        <w:jc w:val="both"/>
        <w:rPr>
          <w:sz w:val="28"/>
        </w:rPr>
      </w:pPr>
    </w:p>
    <w:p w:rsidR="00C74567" w:rsidRPr="003E5FB1" w:rsidRDefault="00C74567" w:rsidP="00C74567">
      <w:pPr>
        <w:widowControl w:val="0"/>
        <w:ind w:firstLine="709"/>
        <w:jc w:val="both"/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:rsidR="00C74567" w:rsidRPr="003E5FB1" w:rsidRDefault="00C74567" w:rsidP="00C74567">
      <w:pPr>
        <w:widowControl w:val="0"/>
        <w:ind w:firstLine="709"/>
        <w:jc w:val="both"/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</w:t>
      </w:r>
    </w:p>
    <w:p w:rsidR="00C74567" w:rsidRPr="003E5FB1" w:rsidRDefault="00C74567" w:rsidP="00C74567">
      <w:pPr>
        <w:widowControl w:val="0"/>
        <w:ind w:firstLine="709"/>
        <w:jc w:val="both"/>
        <w:rPr>
          <w:sz w:val="24"/>
          <w:szCs w:val="24"/>
        </w:rPr>
      </w:pPr>
      <w:r w:rsidRPr="003E5FB1">
        <w:rPr>
          <w:sz w:val="24"/>
          <w:szCs w:val="24"/>
        </w:rPr>
        <w:t>ОКЕИ – Общероссийский классификатор единиц измерения</w:t>
      </w:r>
    </w:p>
    <w:p w:rsidR="00C74567" w:rsidRPr="003568B8" w:rsidRDefault="007E3B79" w:rsidP="00C74567">
      <w:pPr>
        <w:jc w:val="center"/>
        <w:rPr>
          <w:sz w:val="28"/>
          <w:szCs w:val="28"/>
        </w:rPr>
      </w:pPr>
      <w:r>
        <w:rPr>
          <w:b/>
          <w:sz w:val="28"/>
          <w:szCs w:val="24"/>
        </w:rPr>
        <w:br w:type="page"/>
      </w:r>
      <w:r>
        <w:rPr>
          <w:sz w:val="28"/>
          <w:szCs w:val="28"/>
        </w:rPr>
        <w:lastRenderedPageBreak/>
        <w:t>4</w:t>
      </w:r>
      <w:r w:rsidR="00C74567" w:rsidRPr="003568B8">
        <w:rPr>
          <w:sz w:val="28"/>
          <w:szCs w:val="28"/>
        </w:rPr>
        <w:t>. План реализации комплекса процессных мероприятий на 2025 – 2027 годы</w:t>
      </w:r>
    </w:p>
    <w:p w:rsidR="00C74567" w:rsidRPr="00F924FD" w:rsidRDefault="00C74567" w:rsidP="00C74567">
      <w:pPr>
        <w:pStyle w:val="a3"/>
        <w:tabs>
          <w:tab w:val="left" w:pos="11057"/>
        </w:tabs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451"/>
        <w:gridCol w:w="2268"/>
        <w:gridCol w:w="3119"/>
        <w:gridCol w:w="2410"/>
        <w:gridCol w:w="2551"/>
      </w:tblGrid>
      <w:tr w:rsidR="00C74567" w:rsidRPr="00B70FCA" w:rsidTr="00300A9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№ п/п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 xml:space="preserve">Наименование мероприятия (результата), </w:t>
            </w:r>
          </w:p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контрольной точки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Дата наступления ко</w:t>
            </w:r>
            <w:r w:rsidRPr="00B70FCA">
              <w:t>н</w:t>
            </w:r>
            <w:r w:rsidRPr="00B70FCA">
              <w:t>трольной 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 xml:space="preserve">Ответственный исполнитель </w:t>
            </w:r>
          </w:p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(Ф.И.О., должность)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Вид подтверждающего документа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Информационная с</w:t>
            </w:r>
            <w:r w:rsidRPr="00B70FCA">
              <w:t>и</w:t>
            </w:r>
            <w:r w:rsidRPr="00B70FCA">
              <w:t xml:space="preserve">стема </w:t>
            </w:r>
          </w:p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(источник данных)</w:t>
            </w:r>
          </w:p>
        </w:tc>
      </w:tr>
    </w:tbl>
    <w:p w:rsidR="00C74567" w:rsidRPr="00B70FCA" w:rsidRDefault="00C74567" w:rsidP="00B70FCA">
      <w:pPr>
        <w:widowControl w:val="0"/>
        <w:tabs>
          <w:tab w:val="left" w:pos="11057"/>
        </w:tabs>
        <w:spacing w:line="252" w:lineRule="auto"/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451"/>
        <w:gridCol w:w="2268"/>
        <w:gridCol w:w="3119"/>
        <w:gridCol w:w="2410"/>
        <w:gridCol w:w="2551"/>
      </w:tblGrid>
      <w:tr w:rsidR="00C74567" w:rsidRPr="00B70FCA" w:rsidTr="007E3B79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1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6</w:t>
            </w:r>
          </w:p>
        </w:tc>
      </w:tr>
      <w:tr w:rsidR="00C74567" w:rsidRPr="00B70FCA" w:rsidTr="007E3B79">
        <w:tc>
          <w:tcPr>
            <w:tcW w:w="15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 xml:space="preserve">1. Задача комплекса процессных мероприятий </w:t>
            </w:r>
            <w:r w:rsidR="00663DD4" w:rsidRPr="00B70FCA">
              <w:t>«Обеспечение безопасности на водных объектах на территории Коммунарского сельского поселения»</w:t>
            </w:r>
          </w:p>
        </w:tc>
      </w:tr>
      <w:tr w:rsidR="00C74567" w:rsidRPr="00B70FCA" w:rsidTr="007E3B7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1.1.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9C68F3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Мероприятие (результат) 1 «</w:t>
            </w:r>
            <w:r w:rsidR="00663DD4" w:rsidRPr="00B70FCA">
              <w:t>Финансовое обеспечение по направлению «Обеспечение безопасности на воде» Администрации Коммунарского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Старший инспектор по вопросам по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Осуществление текущей деятельности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74567" w:rsidRPr="00B70FCA" w:rsidRDefault="00C74567" w:rsidP="00B70FCA">
            <w:pPr>
              <w:widowControl w:val="0"/>
              <w:tabs>
                <w:tab w:val="left" w:pos="11057"/>
              </w:tabs>
              <w:spacing w:line="252" w:lineRule="auto"/>
            </w:pPr>
            <w:r w:rsidRPr="00B70FCA">
              <w:t>–</w:t>
            </w:r>
          </w:p>
        </w:tc>
      </w:tr>
      <w:tr w:rsidR="007E3B79" w:rsidRPr="006B1720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1B1620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7E3B79" w:rsidRPr="006B1720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Закупка включена в план закупок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C5673C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10.01.2025</w:t>
            </w:r>
          </w:p>
          <w:p w:rsidR="007E3B79" w:rsidRPr="00C5673C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1720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 xml:space="preserve">План-график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1720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15.04.2025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Муниципальный контракт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F61B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Произведена приемка поставленных товаров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25.04.2025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Товарная накладная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F61B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Произведена оплата товаров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05.05.2025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Счет, УПД, акт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F61B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6B1720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</w:t>
            </w:r>
            <w:r>
              <w:t>.6</w:t>
            </w:r>
            <w:r w:rsidRPr="00F924FD">
              <w:t>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1720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</w:t>
            </w:r>
            <w:r w:rsidRPr="006B2A8E">
              <w:t xml:space="preserve"> «Финансовое обеспечение по направлению «Защита от чрезвычайных ситуаций» Администрации Коммунарского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1720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1720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Старший инспектор по вопросам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1720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7E3B79" w:rsidRPr="00DF61B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7</w:t>
            </w:r>
            <w:r w:rsidRPr="00F924FD">
              <w:t>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1B1620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Закупка включена в план закупок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C5673C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10.01.2026</w:t>
            </w:r>
          </w:p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Старший инспектор по вопросам по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 xml:space="preserve">План-график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F61B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8</w:t>
            </w:r>
            <w:r w:rsidRPr="00F924FD">
              <w:t>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15.07.2026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Муниципальный контракт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F61B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9</w:t>
            </w:r>
            <w:r w:rsidRPr="00F924FD">
              <w:t>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Произведена приемка поставленных товаров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25.07.2026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Товарная накладная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F61B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</w:t>
            </w:r>
            <w:r>
              <w:t>.10</w:t>
            </w:r>
            <w:r w:rsidRPr="00F924FD">
              <w:t>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Произведена оплата товаров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05.08.2026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Счет, УПД, акт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F61B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</w:t>
            </w:r>
            <w:r w:rsidRPr="00F924FD">
              <w:t>1.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 xml:space="preserve">Мероприятие (результат) </w:t>
            </w:r>
            <w:r w:rsidRPr="006B2A8E">
              <w:t xml:space="preserve">«Финансовое обеспечение по направлению «Защита от </w:t>
            </w:r>
            <w:r w:rsidRPr="006B2A8E">
              <w:lastRenderedPageBreak/>
              <w:t>чрезвычайных ситуаций» Администрации Коммунарского сельского поселения»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lastRenderedPageBreak/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Старший инспектор по вопросам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F61B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7E3B79" w:rsidRPr="00DF61B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</w:t>
            </w:r>
            <w:r>
              <w:t>1</w:t>
            </w:r>
            <w:r w:rsidRPr="00F924FD">
              <w:t>2.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1B1620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Закупка включена в план закупок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C5673C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10.01.2027</w:t>
            </w:r>
          </w:p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 xml:space="preserve">План-график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F61B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</w:t>
            </w:r>
            <w:r w:rsidRPr="00F924FD">
              <w:t>3.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14.05.2027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Муниципальный контракт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F61B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14</w:t>
            </w:r>
            <w:r w:rsidRPr="00F924FD">
              <w:t>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Произведена приемка поставленных товаров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24.05.2027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Старший инспектор по вопросам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Товарная накладная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F61B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RPr="00DF61B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15</w:t>
            </w:r>
            <w:r w:rsidRPr="00F924FD">
              <w:t>.</w:t>
            </w: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>Произведена оплата товаров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01.06.2027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6B2A8E">
              <w:rPr>
                <w:iCs/>
              </w:rPr>
              <w:t>Счет, УПД, акт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DF61B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6B2A8E">
              <w:t xml:space="preserve">Мероприятие (результат) </w:t>
            </w:r>
            <w:r>
              <w:t xml:space="preserve">2. </w:t>
            </w:r>
            <w:r w:rsidRPr="006B2A8E">
              <w:t>«Предупреждение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C5673C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B2A8E"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6B2A8E">
              <w:t>Старший инспектор по вопросам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2A7FF8" w:rsidRDefault="007E3B79" w:rsidP="00B250FA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 w:rsidRPr="002A7FF8">
              <w:rPr>
                <w:iCs/>
              </w:rPr>
              <w:t>Разработ</w:t>
            </w:r>
            <w:r>
              <w:rPr>
                <w:iCs/>
              </w:rPr>
              <w:t>ана</w:t>
            </w:r>
            <w:r w:rsidRPr="002A7FF8">
              <w:rPr>
                <w:iCs/>
              </w:rPr>
              <w:t xml:space="preserve"> наглядн</w:t>
            </w:r>
            <w:r>
              <w:rPr>
                <w:iCs/>
              </w:rPr>
              <w:t xml:space="preserve">ая </w:t>
            </w:r>
            <w:r w:rsidRPr="002A7FF8">
              <w:rPr>
                <w:iCs/>
              </w:rPr>
              <w:t>агитации, памяток, листовок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C5673C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D376AF">
              <w:t>Ежемесячно в течение 2025г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Default="007E3B79" w:rsidP="00B250FA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 xml:space="preserve">Изготовлена </w:t>
            </w:r>
            <w:r w:rsidRPr="00A6010D">
              <w:rPr>
                <w:iCs/>
              </w:rPr>
              <w:t>наглядн</w:t>
            </w:r>
            <w:r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>
              <w:rPr>
                <w:iCs/>
              </w:rPr>
              <w:t>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C5673C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464464">
              <w:t>Ежемесячно в течение 2025г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Default="007E3B79" w:rsidP="00B250FA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Распространена наглядная агитация, памятки, листовки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C5673C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D376AF">
              <w:t>Ежемесячно в течение 2025г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E3B79" w:rsidTr="00B70FC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E3B79" w:rsidRPr="00F924F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4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Default="007E3B79" w:rsidP="00B250FA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:rsidR="007E3B79" w:rsidRPr="005D4E08" w:rsidRDefault="007E3B79" w:rsidP="00B250FA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 xml:space="preserve">Размещена </w:t>
            </w:r>
            <w:r w:rsidRPr="00A6010D">
              <w:rPr>
                <w:iCs/>
              </w:rPr>
              <w:t>наглядн</w:t>
            </w:r>
            <w:r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>
              <w:rPr>
                <w:iCs/>
              </w:rPr>
              <w:t>ки на официальном сайте поселения, социальных сетях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E3B79" w:rsidRPr="00C5673C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D376AF">
              <w:t>Ежемесячно в течение 2025г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8622ED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E457E">
              <w:t>Старший инспектор по вопросам пожарной безопасности, ГО и ЧС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Pr="006B2A8E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iCs/>
              </w:rPr>
            </w:pPr>
            <w:r w:rsidRPr="002952B2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E3B79" w:rsidRDefault="007E3B79" w:rsidP="00B250F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</w:tbl>
    <w:p w:rsidR="00C74567" w:rsidRPr="00F924FD" w:rsidRDefault="00C74567" w:rsidP="00C74567">
      <w:pPr>
        <w:widowControl w:val="0"/>
        <w:ind w:firstLine="709"/>
        <w:jc w:val="both"/>
        <w:rPr>
          <w:sz w:val="28"/>
        </w:rPr>
      </w:pPr>
    </w:p>
    <w:p w:rsidR="00C74567" w:rsidRPr="00F924FD" w:rsidRDefault="00C74567" w:rsidP="00C74567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C74567" w:rsidRPr="00F924FD" w:rsidRDefault="00C74567" w:rsidP="00C74567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Используемое сокращение:</w:t>
      </w:r>
    </w:p>
    <w:p w:rsidR="00C74567" w:rsidRDefault="00C74567" w:rsidP="00C74567">
      <w:pPr>
        <w:rPr>
          <w:b/>
          <w:sz w:val="28"/>
          <w:szCs w:val="24"/>
        </w:rPr>
      </w:pPr>
      <w:r w:rsidRPr="00F924FD">
        <w:rPr>
          <w:sz w:val="28"/>
        </w:rPr>
        <w:t xml:space="preserve">Х </w:t>
      </w:r>
      <w:r>
        <w:rPr>
          <w:sz w:val="28"/>
        </w:rPr>
        <w:t>– данные ячейки не заполняются.</w:t>
      </w:r>
    </w:p>
    <w:p w:rsidR="00C74567" w:rsidRDefault="00C74567" w:rsidP="00C74567">
      <w:pPr>
        <w:jc w:val="center"/>
        <w:rPr>
          <w:b/>
          <w:sz w:val="28"/>
          <w:szCs w:val="24"/>
        </w:rPr>
      </w:pPr>
    </w:p>
    <w:p w:rsidR="004E7642" w:rsidRPr="00451191" w:rsidRDefault="004E7642" w:rsidP="00300A9E">
      <w:pPr>
        <w:rPr>
          <w:b/>
          <w:sz w:val="28"/>
          <w:szCs w:val="24"/>
        </w:rPr>
      </w:pPr>
    </w:p>
    <w:sectPr w:rsidR="004E7642" w:rsidRPr="00451191" w:rsidSect="00E2744B">
      <w:pgSz w:w="16840" w:h="11907" w:orient="landscape" w:code="9"/>
      <w:pgMar w:top="856" w:right="1134" w:bottom="567" w:left="709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B91" w:rsidRDefault="00180B91">
      <w:r>
        <w:separator/>
      </w:r>
    </w:p>
  </w:endnote>
  <w:endnote w:type="continuationSeparator" w:id="0">
    <w:p w:rsidR="00180B91" w:rsidRDefault="00180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230" w:rsidRPr="00EB6F89" w:rsidRDefault="006B2230" w:rsidP="00E2266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230" w:rsidRPr="00487184" w:rsidRDefault="006B2230" w:rsidP="00AD2A4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B91" w:rsidRDefault="00180B91">
      <w:r>
        <w:separator/>
      </w:r>
    </w:p>
  </w:footnote>
  <w:footnote w:type="continuationSeparator" w:id="0">
    <w:p w:rsidR="00180B91" w:rsidRDefault="00180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230" w:rsidRDefault="006B223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A71F7">
      <w:rPr>
        <w:noProof/>
      </w:rPr>
      <w:t>2</w:t>
    </w:r>
    <w:r>
      <w:fldChar w:fldCharType="end"/>
    </w:r>
  </w:p>
  <w:p w:rsidR="006B2230" w:rsidRDefault="006B2230">
    <w:pPr>
      <w:pStyle w:val="a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230" w:rsidRDefault="006B2230">
    <w:pPr>
      <w:pStyle w:val="a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230" w:rsidRDefault="006B223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A71F7">
      <w:rPr>
        <w:noProof/>
      </w:rPr>
      <w:t>2</w:t>
    </w:r>
    <w:r>
      <w:fldChar w:fldCharType="end"/>
    </w:r>
  </w:p>
  <w:p w:rsidR="006B2230" w:rsidRDefault="006B2230">
    <w:pPr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230" w:rsidRDefault="006B223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A71F7">
      <w:rPr>
        <w:noProof/>
      </w:rPr>
      <w:t>12</w:t>
    </w:r>
    <w:r>
      <w:fldChar w:fldCharType="end"/>
    </w:r>
  </w:p>
  <w:p w:rsidR="006B2230" w:rsidRDefault="006B223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92EC150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E91092"/>
    <w:multiLevelType w:val="hybridMultilevel"/>
    <w:tmpl w:val="7C8A2B50"/>
    <w:lvl w:ilvl="0" w:tplc="C8282F56">
      <w:start w:val="1"/>
      <w:numFmt w:val="decimal"/>
      <w:lvlText w:val="%1."/>
      <w:lvlJc w:val="righ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7321462"/>
    <w:multiLevelType w:val="hybridMultilevel"/>
    <w:tmpl w:val="622C8D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3436EC"/>
    <w:multiLevelType w:val="multilevel"/>
    <w:tmpl w:val="99C8F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32F06"/>
    <w:multiLevelType w:val="multilevel"/>
    <w:tmpl w:val="4F642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4D65D02"/>
    <w:multiLevelType w:val="multilevel"/>
    <w:tmpl w:val="D5722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72D3394"/>
    <w:multiLevelType w:val="hybridMultilevel"/>
    <w:tmpl w:val="408473F0"/>
    <w:lvl w:ilvl="0" w:tplc="60309172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60206494"/>
    <w:multiLevelType w:val="hybridMultilevel"/>
    <w:tmpl w:val="85C69E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6E28CB"/>
    <w:multiLevelType w:val="hybridMultilevel"/>
    <w:tmpl w:val="10920EFC"/>
    <w:lvl w:ilvl="0" w:tplc="C8282F56">
      <w:start w:val="1"/>
      <w:numFmt w:val="decimal"/>
      <w:lvlText w:val="%1."/>
      <w:lvlJc w:val="righ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A2E3943"/>
    <w:multiLevelType w:val="hybridMultilevel"/>
    <w:tmpl w:val="E4BE145E"/>
    <w:lvl w:ilvl="0" w:tplc="DD7096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AE2D94"/>
    <w:multiLevelType w:val="hybridMultilevel"/>
    <w:tmpl w:val="44ACFC2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2EF7E63"/>
    <w:multiLevelType w:val="hybridMultilevel"/>
    <w:tmpl w:val="4B8A553A"/>
    <w:lvl w:ilvl="0" w:tplc="4888EAFC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0"/>
    <w:lvlOverride w:ilv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"/>
  </w:num>
  <w:num w:numId="12">
    <w:abstractNumId w:val="3"/>
  </w:num>
  <w:num w:numId="13">
    <w:abstractNumId w:val="4"/>
  </w:num>
  <w:num w:numId="14">
    <w:abstractNumId w:val="9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F4"/>
    <w:rsid w:val="000006B6"/>
    <w:rsid w:val="000077AC"/>
    <w:rsid w:val="00007C37"/>
    <w:rsid w:val="00011689"/>
    <w:rsid w:val="000155AE"/>
    <w:rsid w:val="00024DC3"/>
    <w:rsid w:val="000270C2"/>
    <w:rsid w:val="00027199"/>
    <w:rsid w:val="00027DDE"/>
    <w:rsid w:val="00030AED"/>
    <w:rsid w:val="00032809"/>
    <w:rsid w:val="0003506A"/>
    <w:rsid w:val="00037C98"/>
    <w:rsid w:val="000419CE"/>
    <w:rsid w:val="00045513"/>
    <w:rsid w:val="00046521"/>
    <w:rsid w:val="00051301"/>
    <w:rsid w:val="00051C5A"/>
    <w:rsid w:val="00053587"/>
    <w:rsid w:val="00054619"/>
    <w:rsid w:val="000568D5"/>
    <w:rsid w:val="0006666D"/>
    <w:rsid w:val="00067A4C"/>
    <w:rsid w:val="00067AAE"/>
    <w:rsid w:val="00067C96"/>
    <w:rsid w:val="00073D6A"/>
    <w:rsid w:val="00073E98"/>
    <w:rsid w:val="000762EB"/>
    <w:rsid w:val="000772EB"/>
    <w:rsid w:val="00081226"/>
    <w:rsid w:val="000814A8"/>
    <w:rsid w:val="000867BF"/>
    <w:rsid w:val="0008759A"/>
    <w:rsid w:val="00087934"/>
    <w:rsid w:val="000911AD"/>
    <w:rsid w:val="00091497"/>
    <w:rsid w:val="00093AF3"/>
    <w:rsid w:val="000A4624"/>
    <w:rsid w:val="000B224B"/>
    <w:rsid w:val="000B249C"/>
    <w:rsid w:val="000C0BCB"/>
    <w:rsid w:val="000C2219"/>
    <w:rsid w:val="000C7C95"/>
    <w:rsid w:val="000C7EB1"/>
    <w:rsid w:val="000D1347"/>
    <w:rsid w:val="000D2E98"/>
    <w:rsid w:val="000D3847"/>
    <w:rsid w:val="000D7330"/>
    <w:rsid w:val="000E028C"/>
    <w:rsid w:val="000E3DEC"/>
    <w:rsid w:val="000E4C68"/>
    <w:rsid w:val="000E6C4F"/>
    <w:rsid w:val="000F0264"/>
    <w:rsid w:val="000F0E0D"/>
    <w:rsid w:val="000F4287"/>
    <w:rsid w:val="000F7607"/>
    <w:rsid w:val="000F768B"/>
    <w:rsid w:val="00100EA6"/>
    <w:rsid w:val="00101D79"/>
    <w:rsid w:val="00107AC9"/>
    <w:rsid w:val="001146F3"/>
    <w:rsid w:val="00115103"/>
    <w:rsid w:val="00116E5F"/>
    <w:rsid w:val="00116F51"/>
    <w:rsid w:val="0011767E"/>
    <w:rsid w:val="00120E83"/>
    <w:rsid w:val="00124627"/>
    <w:rsid w:val="00124FB0"/>
    <w:rsid w:val="0012502C"/>
    <w:rsid w:val="00126054"/>
    <w:rsid w:val="0012672D"/>
    <w:rsid w:val="001267EA"/>
    <w:rsid w:val="00126ACD"/>
    <w:rsid w:val="001368BC"/>
    <w:rsid w:val="0014530E"/>
    <w:rsid w:val="001553B0"/>
    <w:rsid w:val="0016013C"/>
    <w:rsid w:val="00163244"/>
    <w:rsid w:val="00165EF6"/>
    <w:rsid w:val="00167201"/>
    <w:rsid w:val="00171D86"/>
    <w:rsid w:val="00173D94"/>
    <w:rsid w:val="00174F94"/>
    <w:rsid w:val="00175522"/>
    <w:rsid w:val="00175E61"/>
    <w:rsid w:val="00175EAD"/>
    <w:rsid w:val="00176995"/>
    <w:rsid w:val="00180B91"/>
    <w:rsid w:val="00180C8C"/>
    <w:rsid w:val="0018246E"/>
    <w:rsid w:val="00186CF4"/>
    <w:rsid w:val="00186F72"/>
    <w:rsid w:val="00187D86"/>
    <w:rsid w:val="00194E05"/>
    <w:rsid w:val="00195E44"/>
    <w:rsid w:val="00195EC9"/>
    <w:rsid w:val="00196610"/>
    <w:rsid w:val="001A0287"/>
    <w:rsid w:val="001A6402"/>
    <w:rsid w:val="001B1620"/>
    <w:rsid w:val="001B1DC5"/>
    <w:rsid w:val="001B5E31"/>
    <w:rsid w:val="001B7EF4"/>
    <w:rsid w:val="001C7A39"/>
    <w:rsid w:val="001D4222"/>
    <w:rsid w:val="001D4643"/>
    <w:rsid w:val="001D51E5"/>
    <w:rsid w:val="001D654C"/>
    <w:rsid w:val="001E034A"/>
    <w:rsid w:val="001E26EC"/>
    <w:rsid w:val="001F70B0"/>
    <w:rsid w:val="00201619"/>
    <w:rsid w:val="00205189"/>
    <w:rsid w:val="00206103"/>
    <w:rsid w:val="002115B1"/>
    <w:rsid w:val="00212733"/>
    <w:rsid w:val="00217EAB"/>
    <w:rsid w:val="00226902"/>
    <w:rsid w:val="0023025E"/>
    <w:rsid w:val="00231236"/>
    <w:rsid w:val="0023156C"/>
    <w:rsid w:val="00233BAF"/>
    <w:rsid w:val="00234F61"/>
    <w:rsid w:val="0024169E"/>
    <w:rsid w:val="00242697"/>
    <w:rsid w:val="00251C6B"/>
    <w:rsid w:val="002572F9"/>
    <w:rsid w:val="00262AA2"/>
    <w:rsid w:val="002633F5"/>
    <w:rsid w:val="0026392D"/>
    <w:rsid w:val="002639C4"/>
    <w:rsid w:val="00263BDD"/>
    <w:rsid w:val="00264F1E"/>
    <w:rsid w:val="00265F45"/>
    <w:rsid w:val="00273CB6"/>
    <w:rsid w:val="002743E7"/>
    <w:rsid w:val="0028021D"/>
    <w:rsid w:val="00283B36"/>
    <w:rsid w:val="002843C0"/>
    <w:rsid w:val="00284D5F"/>
    <w:rsid w:val="002867AD"/>
    <w:rsid w:val="00287C44"/>
    <w:rsid w:val="002907F6"/>
    <w:rsid w:val="002913C8"/>
    <w:rsid w:val="00291C36"/>
    <w:rsid w:val="002921B2"/>
    <w:rsid w:val="0029736D"/>
    <w:rsid w:val="002A013B"/>
    <w:rsid w:val="002A0C28"/>
    <w:rsid w:val="002A1786"/>
    <w:rsid w:val="002A36BB"/>
    <w:rsid w:val="002A59FC"/>
    <w:rsid w:val="002B3CF3"/>
    <w:rsid w:val="002B57B7"/>
    <w:rsid w:val="002B6349"/>
    <w:rsid w:val="002C0FDD"/>
    <w:rsid w:val="002C21DB"/>
    <w:rsid w:val="002C2C88"/>
    <w:rsid w:val="002C3CB2"/>
    <w:rsid w:val="002C3CD2"/>
    <w:rsid w:val="002C64BB"/>
    <w:rsid w:val="002D1C06"/>
    <w:rsid w:val="002D2DFD"/>
    <w:rsid w:val="002D36AF"/>
    <w:rsid w:val="002D3AA7"/>
    <w:rsid w:val="002D4B0A"/>
    <w:rsid w:val="002D638C"/>
    <w:rsid w:val="002E1D21"/>
    <w:rsid w:val="002E1EF2"/>
    <w:rsid w:val="002E66C9"/>
    <w:rsid w:val="002F5353"/>
    <w:rsid w:val="002F601C"/>
    <w:rsid w:val="00300A9E"/>
    <w:rsid w:val="0030148F"/>
    <w:rsid w:val="0030695E"/>
    <w:rsid w:val="00306DA0"/>
    <w:rsid w:val="00312280"/>
    <w:rsid w:val="00314330"/>
    <w:rsid w:val="003220C8"/>
    <w:rsid w:val="00322A49"/>
    <w:rsid w:val="0032603F"/>
    <w:rsid w:val="0032671F"/>
    <w:rsid w:val="00326EBA"/>
    <w:rsid w:val="00327E33"/>
    <w:rsid w:val="003314A0"/>
    <w:rsid w:val="00331A18"/>
    <w:rsid w:val="00332423"/>
    <w:rsid w:val="003403D9"/>
    <w:rsid w:val="00341182"/>
    <w:rsid w:val="003417C1"/>
    <w:rsid w:val="00342895"/>
    <w:rsid w:val="0034367E"/>
    <w:rsid w:val="003449E3"/>
    <w:rsid w:val="00347914"/>
    <w:rsid w:val="00350A6A"/>
    <w:rsid w:val="00351B78"/>
    <w:rsid w:val="00355475"/>
    <w:rsid w:val="003568B8"/>
    <w:rsid w:val="0035742D"/>
    <w:rsid w:val="0036333B"/>
    <w:rsid w:val="0036358E"/>
    <w:rsid w:val="003640EF"/>
    <w:rsid w:val="00365D31"/>
    <w:rsid w:val="00377B31"/>
    <w:rsid w:val="00381311"/>
    <w:rsid w:val="00381C74"/>
    <w:rsid w:val="0038241E"/>
    <w:rsid w:val="00383B3E"/>
    <w:rsid w:val="00384A72"/>
    <w:rsid w:val="00386CCA"/>
    <w:rsid w:val="003941CD"/>
    <w:rsid w:val="00394353"/>
    <w:rsid w:val="00394B57"/>
    <w:rsid w:val="00395AE6"/>
    <w:rsid w:val="003A10C7"/>
    <w:rsid w:val="003A3202"/>
    <w:rsid w:val="003A58FB"/>
    <w:rsid w:val="003A6892"/>
    <w:rsid w:val="003A6F82"/>
    <w:rsid w:val="003B038C"/>
    <w:rsid w:val="003B2557"/>
    <w:rsid w:val="003B3F72"/>
    <w:rsid w:val="003B476B"/>
    <w:rsid w:val="003B635A"/>
    <w:rsid w:val="003D02B9"/>
    <w:rsid w:val="003D4C71"/>
    <w:rsid w:val="003D6266"/>
    <w:rsid w:val="003D62BA"/>
    <w:rsid w:val="003E23BB"/>
    <w:rsid w:val="003E30D7"/>
    <w:rsid w:val="003E501D"/>
    <w:rsid w:val="003E5FB1"/>
    <w:rsid w:val="003F4069"/>
    <w:rsid w:val="003F6992"/>
    <w:rsid w:val="003F7622"/>
    <w:rsid w:val="0040399B"/>
    <w:rsid w:val="00403F03"/>
    <w:rsid w:val="004045CE"/>
    <w:rsid w:val="00404C5C"/>
    <w:rsid w:val="00407FB9"/>
    <w:rsid w:val="00410CAE"/>
    <w:rsid w:val="00410E88"/>
    <w:rsid w:val="00412FE3"/>
    <w:rsid w:val="004200FB"/>
    <w:rsid w:val="00423144"/>
    <w:rsid w:val="00423ED1"/>
    <w:rsid w:val="0042651A"/>
    <w:rsid w:val="00427055"/>
    <w:rsid w:val="0043053A"/>
    <w:rsid w:val="00437454"/>
    <w:rsid w:val="004400CB"/>
    <w:rsid w:val="0044055A"/>
    <w:rsid w:val="00441255"/>
    <w:rsid w:val="00442067"/>
    <w:rsid w:val="00445B78"/>
    <w:rsid w:val="00451191"/>
    <w:rsid w:val="00451F61"/>
    <w:rsid w:val="004553C3"/>
    <w:rsid w:val="004608FB"/>
    <w:rsid w:val="00461ACA"/>
    <w:rsid w:val="0046452C"/>
    <w:rsid w:val="00464CDA"/>
    <w:rsid w:val="00471539"/>
    <w:rsid w:val="00471DB4"/>
    <w:rsid w:val="004744E7"/>
    <w:rsid w:val="00474F0E"/>
    <w:rsid w:val="00480709"/>
    <w:rsid w:val="00482C24"/>
    <w:rsid w:val="00487076"/>
    <w:rsid w:val="00490C10"/>
    <w:rsid w:val="00490C97"/>
    <w:rsid w:val="00497373"/>
    <w:rsid w:val="004A26E8"/>
    <w:rsid w:val="004A27C5"/>
    <w:rsid w:val="004A3880"/>
    <w:rsid w:val="004B08C2"/>
    <w:rsid w:val="004B535B"/>
    <w:rsid w:val="004C3B08"/>
    <w:rsid w:val="004C472A"/>
    <w:rsid w:val="004D09DD"/>
    <w:rsid w:val="004D447C"/>
    <w:rsid w:val="004D453F"/>
    <w:rsid w:val="004D6B3A"/>
    <w:rsid w:val="004D6BA5"/>
    <w:rsid w:val="004D75EB"/>
    <w:rsid w:val="004D7DA0"/>
    <w:rsid w:val="004E3545"/>
    <w:rsid w:val="004E3876"/>
    <w:rsid w:val="004E38CE"/>
    <w:rsid w:val="004E7642"/>
    <w:rsid w:val="004F193F"/>
    <w:rsid w:val="004F31AA"/>
    <w:rsid w:val="004F3CEB"/>
    <w:rsid w:val="00505F60"/>
    <w:rsid w:val="005062BC"/>
    <w:rsid w:val="005069E3"/>
    <w:rsid w:val="00507DC8"/>
    <w:rsid w:val="00507E94"/>
    <w:rsid w:val="00511CE1"/>
    <w:rsid w:val="0051384E"/>
    <w:rsid w:val="0051509D"/>
    <w:rsid w:val="00517971"/>
    <w:rsid w:val="00520535"/>
    <w:rsid w:val="00520803"/>
    <w:rsid w:val="0052142D"/>
    <w:rsid w:val="00525D16"/>
    <w:rsid w:val="005260BD"/>
    <w:rsid w:val="0053007E"/>
    <w:rsid w:val="0053103F"/>
    <w:rsid w:val="005401E0"/>
    <w:rsid w:val="005440BF"/>
    <w:rsid w:val="00544DA3"/>
    <w:rsid w:val="005454D9"/>
    <w:rsid w:val="005463CC"/>
    <w:rsid w:val="00546437"/>
    <w:rsid w:val="0055363A"/>
    <w:rsid w:val="0055526C"/>
    <w:rsid w:val="00556545"/>
    <w:rsid w:val="005608E2"/>
    <w:rsid w:val="005636C3"/>
    <w:rsid w:val="00567353"/>
    <w:rsid w:val="00567CF8"/>
    <w:rsid w:val="0057263F"/>
    <w:rsid w:val="00574957"/>
    <w:rsid w:val="00576B7A"/>
    <w:rsid w:val="005842A7"/>
    <w:rsid w:val="005844FD"/>
    <w:rsid w:val="00594AB2"/>
    <w:rsid w:val="00594F58"/>
    <w:rsid w:val="00595BB9"/>
    <w:rsid w:val="005A447A"/>
    <w:rsid w:val="005B098C"/>
    <w:rsid w:val="005B10B3"/>
    <w:rsid w:val="005B4C21"/>
    <w:rsid w:val="005C58A5"/>
    <w:rsid w:val="005E0B0F"/>
    <w:rsid w:val="005E0CCA"/>
    <w:rsid w:val="005E200C"/>
    <w:rsid w:val="005F0413"/>
    <w:rsid w:val="005F1A0F"/>
    <w:rsid w:val="005F27CB"/>
    <w:rsid w:val="005F67A5"/>
    <w:rsid w:val="005F7F11"/>
    <w:rsid w:val="00603578"/>
    <w:rsid w:val="0061174A"/>
    <w:rsid w:val="00611BF5"/>
    <w:rsid w:val="0061408C"/>
    <w:rsid w:val="006141B0"/>
    <w:rsid w:val="00614A32"/>
    <w:rsid w:val="00615D13"/>
    <w:rsid w:val="006203CD"/>
    <w:rsid w:val="006204CA"/>
    <w:rsid w:val="00622270"/>
    <w:rsid w:val="00633581"/>
    <w:rsid w:val="00634C8C"/>
    <w:rsid w:val="00641E91"/>
    <w:rsid w:val="0064728E"/>
    <w:rsid w:val="00661042"/>
    <w:rsid w:val="00663DD4"/>
    <w:rsid w:val="00664C48"/>
    <w:rsid w:val="00664F0A"/>
    <w:rsid w:val="00671FFF"/>
    <w:rsid w:val="006725C8"/>
    <w:rsid w:val="00685326"/>
    <w:rsid w:val="00686CE4"/>
    <w:rsid w:val="00687E78"/>
    <w:rsid w:val="00693830"/>
    <w:rsid w:val="006A3A08"/>
    <w:rsid w:val="006A5086"/>
    <w:rsid w:val="006B2230"/>
    <w:rsid w:val="006B2A8E"/>
    <w:rsid w:val="006B36D1"/>
    <w:rsid w:val="006B41D4"/>
    <w:rsid w:val="006C1581"/>
    <w:rsid w:val="006C1B06"/>
    <w:rsid w:val="006C34C8"/>
    <w:rsid w:val="006C46CC"/>
    <w:rsid w:val="006C5427"/>
    <w:rsid w:val="006C56CD"/>
    <w:rsid w:val="006D4C09"/>
    <w:rsid w:val="006E11BC"/>
    <w:rsid w:val="006E44B3"/>
    <w:rsid w:val="006F02A6"/>
    <w:rsid w:val="006F120F"/>
    <w:rsid w:val="006F2D81"/>
    <w:rsid w:val="006F4881"/>
    <w:rsid w:val="006F4CEE"/>
    <w:rsid w:val="00703C70"/>
    <w:rsid w:val="007061EB"/>
    <w:rsid w:val="00706569"/>
    <w:rsid w:val="00710C61"/>
    <w:rsid w:val="00720F87"/>
    <w:rsid w:val="00721A84"/>
    <w:rsid w:val="00731893"/>
    <w:rsid w:val="007320EC"/>
    <w:rsid w:val="0073641B"/>
    <w:rsid w:val="00741166"/>
    <w:rsid w:val="007411E7"/>
    <w:rsid w:val="00742DAE"/>
    <w:rsid w:val="00751467"/>
    <w:rsid w:val="00753C8D"/>
    <w:rsid w:val="00753EC9"/>
    <w:rsid w:val="007543A1"/>
    <w:rsid w:val="007544FE"/>
    <w:rsid w:val="007555D7"/>
    <w:rsid w:val="007633AE"/>
    <w:rsid w:val="00764E91"/>
    <w:rsid w:val="00765926"/>
    <w:rsid w:val="00766356"/>
    <w:rsid w:val="00772098"/>
    <w:rsid w:val="007817D4"/>
    <w:rsid w:val="00781E8E"/>
    <w:rsid w:val="007855C2"/>
    <w:rsid w:val="00786BCF"/>
    <w:rsid w:val="00792874"/>
    <w:rsid w:val="007931F6"/>
    <w:rsid w:val="007A772F"/>
    <w:rsid w:val="007B14B0"/>
    <w:rsid w:val="007B2564"/>
    <w:rsid w:val="007C08D6"/>
    <w:rsid w:val="007C0CC8"/>
    <w:rsid w:val="007C2293"/>
    <w:rsid w:val="007C5325"/>
    <w:rsid w:val="007D0A2E"/>
    <w:rsid w:val="007D58BD"/>
    <w:rsid w:val="007D65BD"/>
    <w:rsid w:val="007D78DB"/>
    <w:rsid w:val="007E0992"/>
    <w:rsid w:val="007E1AF9"/>
    <w:rsid w:val="007E35B6"/>
    <w:rsid w:val="007E3B79"/>
    <w:rsid w:val="007E3F7E"/>
    <w:rsid w:val="007E7290"/>
    <w:rsid w:val="007E7895"/>
    <w:rsid w:val="007F01CE"/>
    <w:rsid w:val="007F67F4"/>
    <w:rsid w:val="007F766B"/>
    <w:rsid w:val="00802D05"/>
    <w:rsid w:val="0080413B"/>
    <w:rsid w:val="00805ACB"/>
    <w:rsid w:val="00806B24"/>
    <w:rsid w:val="008126CE"/>
    <w:rsid w:val="008138E2"/>
    <w:rsid w:val="00815935"/>
    <w:rsid w:val="00824981"/>
    <w:rsid w:val="00825322"/>
    <w:rsid w:val="00825B05"/>
    <w:rsid w:val="008300E4"/>
    <w:rsid w:val="00832478"/>
    <w:rsid w:val="008412E8"/>
    <w:rsid w:val="00842E1B"/>
    <w:rsid w:val="0084484B"/>
    <w:rsid w:val="00856DAB"/>
    <w:rsid w:val="00857953"/>
    <w:rsid w:val="00861378"/>
    <w:rsid w:val="008622ED"/>
    <w:rsid w:val="00865305"/>
    <w:rsid w:val="008655A5"/>
    <w:rsid w:val="00866B78"/>
    <w:rsid w:val="008731A9"/>
    <w:rsid w:val="00874C87"/>
    <w:rsid w:val="00877EBC"/>
    <w:rsid w:val="00887567"/>
    <w:rsid w:val="008939A1"/>
    <w:rsid w:val="00895596"/>
    <w:rsid w:val="008968B5"/>
    <w:rsid w:val="008A6794"/>
    <w:rsid w:val="008B0464"/>
    <w:rsid w:val="008B12A4"/>
    <w:rsid w:val="008B1A50"/>
    <w:rsid w:val="008B2D37"/>
    <w:rsid w:val="008B3A31"/>
    <w:rsid w:val="008B466B"/>
    <w:rsid w:val="008C191E"/>
    <w:rsid w:val="008C296F"/>
    <w:rsid w:val="008C406A"/>
    <w:rsid w:val="008E55D5"/>
    <w:rsid w:val="008E7515"/>
    <w:rsid w:val="008F12BB"/>
    <w:rsid w:val="008F725E"/>
    <w:rsid w:val="008F72CA"/>
    <w:rsid w:val="008F7CF4"/>
    <w:rsid w:val="00900FD5"/>
    <w:rsid w:val="009017E0"/>
    <w:rsid w:val="009024EA"/>
    <w:rsid w:val="00902A62"/>
    <w:rsid w:val="00904A35"/>
    <w:rsid w:val="0090597B"/>
    <w:rsid w:val="00911E9C"/>
    <w:rsid w:val="00915F32"/>
    <w:rsid w:val="0092021D"/>
    <w:rsid w:val="00920592"/>
    <w:rsid w:val="009209B7"/>
    <w:rsid w:val="00923C75"/>
    <w:rsid w:val="00931A12"/>
    <w:rsid w:val="00937314"/>
    <w:rsid w:val="009376D5"/>
    <w:rsid w:val="009416A9"/>
    <w:rsid w:val="00944E57"/>
    <w:rsid w:val="00945A07"/>
    <w:rsid w:val="00946250"/>
    <w:rsid w:val="0094749E"/>
    <w:rsid w:val="009549BA"/>
    <w:rsid w:val="009556A8"/>
    <w:rsid w:val="00955C81"/>
    <w:rsid w:val="009576E2"/>
    <w:rsid w:val="00960768"/>
    <w:rsid w:val="00963A7B"/>
    <w:rsid w:val="0097055C"/>
    <w:rsid w:val="00972137"/>
    <w:rsid w:val="00973333"/>
    <w:rsid w:val="00975ED3"/>
    <w:rsid w:val="00977481"/>
    <w:rsid w:val="00980029"/>
    <w:rsid w:val="00980440"/>
    <w:rsid w:val="0098055A"/>
    <w:rsid w:val="00992DE6"/>
    <w:rsid w:val="0099381D"/>
    <w:rsid w:val="00995306"/>
    <w:rsid w:val="0099546E"/>
    <w:rsid w:val="009961D0"/>
    <w:rsid w:val="00996A92"/>
    <w:rsid w:val="009A0F6C"/>
    <w:rsid w:val="009A2AB3"/>
    <w:rsid w:val="009A59EA"/>
    <w:rsid w:val="009A5CB2"/>
    <w:rsid w:val="009B049D"/>
    <w:rsid w:val="009B2EED"/>
    <w:rsid w:val="009B36A3"/>
    <w:rsid w:val="009C4D49"/>
    <w:rsid w:val="009C58DF"/>
    <w:rsid w:val="009C68F3"/>
    <w:rsid w:val="009C6AC3"/>
    <w:rsid w:val="009C736A"/>
    <w:rsid w:val="009D53E3"/>
    <w:rsid w:val="009D6A9B"/>
    <w:rsid w:val="009D70AD"/>
    <w:rsid w:val="009E5F4F"/>
    <w:rsid w:val="009F3596"/>
    <w:rsid w:val="009F3DBA"/>
    <w:rsid w:val="009F49CA"/>
    <w:rsid w:val="009F766A"/>
    <w:rsid w:val="00A02488"/>
    <w:rsid w:val="00A033CE"/>
    <w:rsid w:val="00A03F48"/>
    <w:rsid w:val="00A04E80"/>
    <w:rsid w:val="00A150BC"/>
    <w:rsid w:val="00A155E9"/>
    <w:rsid w:val="00A16309"/>
    <w:rsid w:val="00A32DB4"/>
    <w:rsid w:val="00A42E2F"/>
    <w:rsid w:val="00A4662E"/>
    <w:rsid w:val="00A501F9"/>
    <w:rsid w:val="00A534BA"/>
    <w:rsid w:val="00A5422A"/>
    <w:rsid w:val="00A5561B"/>
    <w:rsid w:val="00A647B2"/>
    <w:rsid w:val="00A65007"/>
    <w:rsid w:val="00A65D25"/>
    <w:rsid w:val="00A65FA6"/>
    <w:rsid w:val="00A712E2"/>
    <w:rsid w:val="00A71D94"/>
    <w:rsid w:val="00A7476F"/>
    <w:rsid w:val="00A74F98"/>
    <w:rsid w:val="00A77F97"/>
    <w:rsid w:val="00A80424"/>
    <w:rsid w:val="00A864CF"/>
    <w:rsid w:val="00A9371B"/>
    <w:rsid w:val="00A93947"/>
    <w:rsid w:val="00A93C6D"/>
    <w:rsid w:val="00A95896"/>
    <w:rsid w:val="00A95DE3"/>
    <w:rsid w:val="00AA40E5"/>
    <w:rsid w:val="00AA48B8"/>
    <w:rsid w:val="00AA5289"/>
    <w:rsid w:val="00AA6604"/>
    <w:rsid w:val="00AA6A8F"/>
    <w:rsid w:val="00AB260E"/>
    <w:rsid w:val="00AB6445"/>
    <w:rsid w:val="00AB7A42"/>
    <w:rsid w:val="00AB7B60"/>
    <w:rsid w:val="00AC2F8B"/>
    <w:rsid w:val="00AD2A45"/>
    <w:rsid w:val="00AE010A"/>
    <w:rsid w:val="00AE0D80"/>
    <w:rsid w:val="00AE12C3"/>
    <w:rsid w:val="00AF41F4"/>
    <w:rsid w:val="00AF4775"/>
    <w:rsid w:val="00AF6828"/>
    <w:rsid w:val="00B00AB7"/>
    <w:rsid w:val="00B05021"/>
    <w:rsid w:val="00B13346"/>
    <w:rsid w:val="00B14288"/>
    <w:rsid w:val="00B16A4D"/>
    <w:rsid w:val="00B175A5"/>
    <w:rsid w:val="00B224A0"/>
    <w:rsid w:val="00B24060"/>
    <w:rsid w:val="00B250FA"/>
    <w:rsid w:val="00B324D8"/>
    <w:rsid w:val="00B32E68"/>
    <w:rsid w:val="00B37F29"/>
    <w:rsid w:val="00B40D0A"/>
    <w:rsid w:val="00B434AB"/>
    <w:rsid w:val="00B44188"/>
    <w:rsid w:val="00B4459F"/>
    <w:rsid w:val="00B51AAA"/>
    <w:rsid w:val="00B51BB3"/>
    <w:rsid w:val="00B52CB8"/>
    <w:rsid w:val="00B543F3"/>
    <w:rsid w:val="00B57C10"/>
    <w:rsid w:val="00B615BA"/>
    <w:rsid w:val="00B643A0"/>
    <w:rsid w:val="00B6455B"/>
    <w:rsid w:val="00B65A77"/>
    <w:rsid w:val="00B70FCA"/>
    <w:rsid w:val="00B711EC"/>
    <w:rsid w:val="00B71B13"/>
    <w:rsid w:val="00B753C8"/>
    <w:rsid w:val="00B81232"/>
    <w:rsid w:val="00B87066"/>
    <w:rsid w:val="00B873FB"/>
    <w:rsid w:val="00B91FAA"/>
    <w:rsid w:val="00B9210A"/>
    <w:rsid w:val="00B93F3C"/>
    <w:rsid w:val="00B9465E"/>
    <w:rsid w:val="00BA2E57"/>
    <w:rsid w:val="00BA5DB3"/>
    <w:rsid w:val="00BA5E1D"/>
    <w:rsid w:val="00BA65BE"/>
    <w:rsid w:val="00BB0C27"/>
    <w:rsid w:val="00BC523F"/>
    <w:rsid w:val="00BD1C81"/>
    <w:rsid w:val="00BD5616"/>
    <w:rsid w:val="00BD5A88"/>
    <w:rsid w:val="00BE652A"/>
    <w:rsid w:val="00C025EA"/>
    <w:rsid w:val="00C047F5"/>
    <w:rsid w:val="00C06217"/>
    <w:rsid w:val="00C07CBD"/>
    <w:rsid w:val="00C104AF"/>
    <w:rsid w:val="00C11DED"/>
    <w:rsid w:val="00C12DC5"/>
    <w:rsid w:val="00C13C09"/>
    <w:rsid w:val="00C143A7"/>
    <w:rsid w:val="00C21DE2"/>
    <w:rsid w:val="00C30AB0"/>
    <w:rsid w:val="00C374A0"/>
    <w:rsid w:val="00C51274"/>
    <w:rsid w:val="00C52E3A"/>
    <w:rsid w:val="00C551AB"/>
    <w:rsid w:val="00C5673C"/>
    <w:rsid w:val="00C56826"/>
    <w:rsid w:val="00C67849"/>
    <w:rsid w:val="00C74567"/>
    <w:rsid w:val="00C75646"/>
    <w:rsid w:val="00C809B9"/>
    <w:rsid w:val="00C83902"/>
    <w:rsid w:val="00C848F5"/>
    <w:rsid w:val="00C858BF"/>
    <w:rsid w:val="00C93F55"/>
    <w:rsid w:val="00C94183"/>
    <w:rsid w:val="00C96098"/>
    <w:rsid w:val="00CA4B3C"/>
    <w:rsid w:val="00CA5711"/>
    <w:rsid w:val="00CA5C2A"/>
    <w:rsid w:val="00CA71F7"/>
    <w:rsid w:val="00CC0640"/>
    <w:rsid w:val="00CC48D1"/>
    <w:rsid w:val="00CD48E7"/>
    <w:rsid w:val="00CD6EFF"/>
    <w:rsid w:val="00CD79D1"/>
    <w:rsid w:val="00CE14B7"/>
    <w:rsid w:val="00CE6158"/>
    <w:rsid w:val="00CF44EC"/>
    <w:rsid w:val="00CF59BF"/>
    <w:rsid w:val="00CF6A58"/>
    <w:rsid w:val="00D044DE"/>
    <w:rsid w:val="00D0797A"/>
    <w:rsid w:val="00D10EE4"/>
    <w:rsid w:val="00D11542"/>
    <w:rsid w:val="00D128C3"/>
    <w:rsid w:val="00D14EBF"/>
    <w:rsid w:val="00D152AF"/>
    <w:rsid w:val="00D16227"/>
    <w:rsid w:val="00D17724"/>
    <w:rsid w:val="00D311CE"/>
    <w:rsid w:val="00D32738"/>
    <w:rsid w:val="00D3412E"/>
    <w:rsid w:val="00D40369"/>
    <w:rsid w:val="00D41E5B"/>
    <w:rsid w:val="00D444D7"/>
    <w:rsid w:val="00D469C1"/>
    <w:rsid w:val="00D50272"/>
    <w:rsid w:val="00D5217C"/>
    <w:rsid w:val="00D5473D"/>
    <w:rsid w:val="00D5522C"/>
    <w:rsid w:val="00D604D3"/>
    <w:rsid w:val="00D6234A"/>
    <w:rsid w:val="00D665A3"/>
    <w:rsid w:val="00D72B18"/>
    <w:rsid w:val="00D77445"/>
    <w:rsid w:val="00D90165"/>
    <w:rsid w:val="00D93A32"/>
    <w:rsid w:val="00D9421F"/>
    <w:rsid w:val="00DA2A6A"/>
    <w:rsid w:val="00DA32E7"/>
    <w:rsid w:val="00DB38F0"/>
    <w:rsid w:val="00DB653C"/>
    <w:rsid w:val="00DC1B02"/>
    <w:rsid w:val="00DC2BD5"/>
    <w:rsid w:val="00DC5437"/>
    <w:rsid w:val="00DD22FC"/>
    <w:rsid w:val="00DD38DB"/>
    <w:rsid w:val="00DD45BA"/>
    <w:rsid w:val="00DE00EE"/>
    <w:rsid w:val="00DE2D9D"/>
    <w:rsid w:val="00DE3EC5"/>
    <w:rsid w:val="00DE5DA1"/>
    <w:rsid w:val="00DF3F48"/>
    <w:rsid w:val="00E03C48"/>
    <w:rsid w:val="00E07BEF"/>
    <w:rsid w:val="00E1730A"/>
    <w:rsid w:val="00E21186"/>
    <w:rsid w:val="00E2266A"/>
    <w:rsid w:val="00E244BC"/>
    <w:rsid w:val="00E2744B"/>
    <w:rsid w:val="00E316EE"/>
    <w:rsid w:val="00E3429C"/>
    <w:rsid w:val="00E34707"/>
    <w:rsid w:val="00E3719E"/>
    <w:rsid w:val="00E379A7"/>
    <w:rsid w:val="00E424E1"/>
    <w:rsid w:val="00E43247"/>
    <w:rsid w:val="00E43431"/>
    <w:rsid w:val="00E47068"/>
    <w:rsid w:val="00E53991"/>
    <w:rsid w:val="00E54BAC"/>
    <w:rsid w:val="00E616A5"/>
    <w:rsid w:val="00E6195B"/>
    <w:rsid w:val="00E63EC7"/>
    <w:rsid w:val="00E65136"/>
    <w:rsid w:val="00E7120A"/>
    <w:rsid w:val="00E7257F"/>
    <w:rsid w:val="00E7645B"/>
    <w:rsid w:val="00E775C1"/>
    <w:rsid w:val="00E80C44"/>
    <w:rsid w:val="00E85CF8"/>
    <w:rsid w:val="00E862EF"/>
    <w:rsid w:val="00E91369"/>
    <w:rsid w:val="00E9611E"/>
    <w:rsid w:val="00EA1B1F"/>
    <w:rsid w:val="00EA2D8C"/>
    <w:rsid w:val="00EA3430"/>
    <w:rsid w:val="00EA4385"/>
    <w:rsid w:val="00EA4A84"/>
    <w:rsid w:val="00EA4AB7"/>
    <w:rsid w:val="00EA79BB"/>
    <w:rsid w:val="00EB100E"/>
    <w:rsid w:val="00EB7370"/>
    <w:rsid w:val="00EB7D7B"/>
    <w:rsid w:val="00EC0DE2"/>
    <w:rsid w:val="00EC2878"/>
    <w:rsid w:val="00ED20EB"/>
    <w:rsid w:val="00ED391D"/>
    <w:rsid w:val="00ED647D"/>
    <w:rsid w:val="00EE07F3"/>
    <w:rsid w:val="00EE27AA"/>
    <w:rsid w:val="00EE65E6"/>
    <w:rsid w:val="00EE67EB"/>
    <w:rsid w:val="00EE6B0B"/>
    <w:rsid w:val="00EF1440"/>
    <w:rsid w:val="00EF4C52"/>
    <w:rsid w:val="00EF757A"/>
    <w:rsid w:val="00F009F8"/>
    <w:rsid w:val="00F0195B"/>
    <w:rsid w:val="00F06934"/>
    <w:rsid w:val="00F07CC9"/>
    <w:rsid w:val="00F12998"/>
    <w:rsid w:val="00F1351E"/>
    <w:rsid w:val="00F212FC"/>
    <w:rsid w:val="00F23626"/>
    <w:rsid w:val="00F30B78"/>
    <w:rsid w:val="00F366FF"/>
    <w:rsid w:val="00F40DBE"/>
    <w:rsid w:val="00F427DD"/>
    <w:rsid w:val="00F42EBE"/>
    <w:rsid w:val="00F50535"/>
    <w:rsid w:val="00F50EA9"/>
    <w:rsid w:val="00F53EAB"/>
    <w:rsid w:val="00F54881"/>
    <w:rsid w:val="00F55547"/>
    <w:rsid w:val="00F56998"/>
    <w:rsid w:val="00F57E27"/>
    <w:rsid w:val="00F6030D"/>
    <w:rsid w:val="00F67219"/>
    <w:rsid w:val="00F720EB"/>
    <w:rsid w:val="00F742BD"/>
    <w:rsid w:val="00F7687E"/>
    <w:rsid w:val="00F802C8"/>
    <w:rsid w:val="00F84CF1"/>
    <w:rsid w:val="00F850B1"/>
    <w:rsid w:val="00F92362"/>
    <w:rsid w:val="00F979ED"/>
    <w:rsid w:val="00FA33AF"/>
    <w:rsid w:val="00FA3922"/>
    <w:rsid w:val="00FA3D7D"/>
    <w:rsid w:val="00FA5378"/>
    <w:rsid w:val="00FA7FDE"/>
    <w:rsid w:val="00FB007F"/>
    <w:rsid w:val="00FB36A7"/>
    <w:rsid w:val="00FC14BF"/>
    <w:rsid w:val="00FC2DE2"/>
    <w:rsid w:val="00FC482E"/>
    <w:rsid w:val="00FD07CB"/>
    <w:rsid w:val="00FD23A7"/>
    <w:rsid w:val="00FD295B"/>
    <w:rsid w:val="00FD4D96"/>
    <w:rsid w:val="00FE1654"/>
    <w:rsid w:val="00FE1AD1"/>
    <w:rsid w:val="00FE5109"/>
    <w:rsid w:val="00FF0379"/>
    <w:rsid w:val="00FF1501"/>
    <w:rsid w:val="00FF32C9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  <w14:docId w14:val="6B9783F3"/>
  <w15:chartTrackingRefBased/>
  <w15:docId w15:val="{4FBC3E80-9628-45AA-B957-5DA05F10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57F"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0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qFormat/>
    <w:rsid w:val="00283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186CF4"/>
    <w:pPr>
      <w:keepNext/>
      <w:tabs>
        <w:tab w:val="left" w:pos="284"/>
      </w:tabs>
      <w:jc w:val="both"/>
      <w:outlineLvl w:val="4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50">
    <w:name w:val="Заголовок 5 Знак"/>
    <w:link w:val="5"/>
    <w:locked/>
    <w:rsid w:val="00186CF4"/>
    <w:rPr>
      <w:sz w:val="28"/>
      <w:lang w:val="ru-RU" w:eastAsia="ru-RU" w:bidi="ar-SA"/>
    </w:rPr>
  </w:style>
  <w:style w:type="paragraph" w:styleId="a3">
    <w:name w:val="Body Text"/>
    <w:basedOn w:val="a"/>
    <w:link w:val="a4"/>
    <w:rPr>
      <w:sz w:val="28"/>
    </w:rPr>
  </w:style>
  <w:style w:type="character" w:customStyle="1" w:styleId="a4">
    <w:name w:val="Основной текст Знак"/>
    <w:link w:val="a3"/>
    <w:locked/>
    <w:rsid w:val="00186CF4"/>
    <w:rPr>
      <w:sz w:val="28"/>
      <w:lang w:val="ru-RU" w:eastAsia="ru-RU" w:bidi="ar-SA"/>
    </w:rPr>
  </w:style>
  <w:style w:type="paragraph" w:styleId="a5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link w:val="a6"/>
    <w:locked/>
    <w:rsid w:val="00186CF4"/>
    <w:rPr>
      <w:lang w:val="ru-RU" w:eastAsia="ru-RU" w:bidi="ar-SA"/>
    </w:rPr>
  </w:style>
  <w:style w:type="paragraph" w:styleId="a8">
    <w:name w:val="header"/>
    <w:basedOn w:val="a"/>
    <w:link w:val="a9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link w:val="a8"/>
    <w:locked/>
    <w:rsid w:val="00186CF4"/>
    <w:rPr>
      <w:lang w:val="ru-RU" w:eastAsia="ru-RU" w:bidi="ar-SA"/>
    </w:rPr>
  </w:style>
  <w:style w:type="character" w:styleId="aa">
    <w:name w:val="page number"/>
    <w:basedOn w:val="a0"/>
  </w:style>
  <w:style w:type="character" w:customStyle="1" w:styleId="ab">
    <w:name w:val="Текст сноски Знак"/>
    <w:link w:val="ac"/>
    <w:locked/>
    <w:rsid w:val="00186CF4"/>
    <w:rPr>
      <w:sz w:val="24"/>
      <w:lang w:val="ru-RU" w:eastAsia="ru-RU" w:bidi="ar-SA"/>
    </w:rPr>
  </w:style>
  <w:style w:type="paragraph" w:styleId="ac">
    <w:name w:val="footnote text"/>
    <w:basedOn w:val="a"/>
    <w:link w:val="ab"/>
    <w:rsid w:val="00186CF4"/>
    <w:pPr>
      <w:ind w:firstLine="340"/>
      <w:jc w:val="both"/>
    </w:pPr>
    <w:rPr>
      <w:sz w:val="24"/>
    </w:rPr>
  </w:style>
  <w:style w:type="paragraph" w:styleId="2">
    <w:name w:val="List Bullet 2"/>
    <w:basedOn w:val="a"/>
    <w:autoRedefine/>
    <w:rsid w:val="00186CF4"/>
    <w:pPr>
      <w:numPr>
        <w:numId w:val="1"/>
      </w:numPr>
      <w:ind w:left="283" w:hanging="283"/>
      <w:jc w:val="both"/>
    </w:pPr>
    <w:rPr>
      <w:color w:val="000000"/>
      <w:sz w:val="28"/>
      <w:szCs w:val="28"/>
    </w:rPr>
  </w:style>
  <w:style w:type="character" w:customStyle="1" w:styleId="ad">
    <w:name w:val="Заголовок Знак"/>
    <w:link w:val="ae"/>
    <w:locked/>
    <w:rsid w:val="00186CF4"/>
    <w:rPr>
      <w:b/>
      <w:sz w:val="32"/>
      <w:lang w:val="ru-RU" w:eastAsia="ru-RU" w:bidi="ar-SA"/>
    </w:rPr>
  </w:style>
  <w:style w:type="paragraph" w:styleId="ae">
    <w:name w:val="Title"/>
    <w:basedOn w:val="a"/>
    <w:link w:val="ad"/>
    <w:qFormat/>
    <w:rsid w:val="00186CF4"/>
    <w:pPr>
      <w:ind w:firstLine="720"/>
      <w:jc w:val="center"/>
    </w:pPr>
    <w:rPr>
      <w:b/>
      <w:sz w:val="32"/>
    </w:rPr>
  </w:style>
  <w:style w:type="character" w:customStyle="1" w:styleId="21">
    <w:name w:val="Основной текст 2 Знак"/>
    <w:link w:val="22"/>
    <w:semiHidden/>
    <w:locked/>
    <w:rsid w:val="00186CF4"/>
    <w:rPr>
      <w:lang w:val="ru-RU" w:eastAsia="ru-RU" w:bidi="ar-SA"/>
    </w:rPr>
  </w:style>
  <w:style w:type="paragraph" w:styleId="22">
    <w:name w:val="Body Text 2"/>
    <w:basedOn w:val="a"/>
    <w:link w:val="21"/>
    <w:semiHidden/>
    <w:rsid w:val="00186CF4"/>
    <w:pPr>
      <w:spacing w:after="120" w:line="480" w:lineRule="auto"/>
    </w:pPr>
  </w:style>
  <w:style w:type="character" w:customStyle="1" w:styleId="30">
    <w:name w:val="Основной текст 3 Знак"/>
    <w:link w:val="31"/>
    <w:locked/>
    <w:rsid w:val="00186CF4"/>
    <w:rPr>
      <w:sz w:val="16"/>
      <w:szCs w:val="16"/>
      <w:lang w:val="ru-RU" w:eastAsia="ru-RU" w:bidi="ar-SA"/>
    </w:rPr>
  </w:style>
  <w:style w:type="paragraph" w:styleId="31">
    <w:name w:val="Body Text 3"/>
    <w:basedOn w:val="a"/>
    <w:link w:val="30"/>
    <w:rsid w:val="00186CF4"/>
    <w:pPr>
      <w:spacing w:after="120"/>
    </w:pPr>
    <w:rPr>
      <w:sz w:val="16"/>
      <w:szCs w:val="16"/>
    </w:rPr>
  </w:style>
  <w:style w:type="character" w:customStyle="1" w:styleId="23">
    <w:name w:val="Основной текст с отступом 2 Знак"/>
    <w:link w:val="24"/>
    <w:locked/>
    <w:rsid w:val="00186CF4"/>
    <w:rPr>
      <w:rFonts w:ascii="Calibri" w:hAnsi="Calibri"/>
      <w:sz w:val="22"/>
      <w:szCs w:val="22"/>
      <w:lang w:val="ru-RU" w:eastAsia="ru-RU" w:bidi="ar-SA"/>
    </w:rPr>
  </w:style>
  <w:style w:type="paragraph" w:styleId="24">
    <w:name w:val="Body Text Indent 2"/>
    <w:basedOn w:val="a"/>
    <w:link w:val="23"/>
    <w:rsid w:val="00186CF4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32">
    <w:name w:val="Основной текст с отступом 3 Знак"/>
    <w:link w:val="33"/>
    <w:semiHidden/>
    <w:locked/>
    <w:rsid w:val="00186CF4"/>
    <w:rPr>
      <w:sz w:val="16"/>
      <w:szCs w:val="16"/>
      <w:lang w:val="ru-RU" w:eastAsia="ru-RU" w:bidi="ar-SA"/>
    </w:rPr>
  </w:style>
  <w:style w:type="paragraph" w:styleId="33">
    <w:name w:val="Body Text Indent 3"/>
    <w:basedOn w:val="a"/>
    <w:link w:val="32"/>
    <w:semiHidden/>
    <w:rsid w:val="00186CF4"/>
    <w:pPr>
      <w:spacing w:after="120"/>
      <w:ind w:left="283"/>
    </w:pPr>
    <w:rPr>
      <w:sz w:val="16"/>
      <w:szCs w:val="16"/>
    </w:rPr>
  </w:style>
  <w:style w:type="character" w:customStyle="1" w:styleId="af">
    <w:name w:val="Текст выноски Знак"/>
    <w:link w:val="af0"/>
    <w:locked/>
    <w:rsid w:val="00186CF4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Balloon Text"/>
    <w:basedOn w:val="a"/>
    <w:link w:val="af"/>
    <w:rsid w:val="00186CF4"/>
    <w:rPr>
      <w:rFonts w:ascii="Tahoma" w:hAnsi="Tahoma" w:cs="Tahoma"/>
      <w:sz w:val="16"/>
      <w:szCs w:val="16"/>
    </w:rPr>
  </w:style>
  <w:style w:type="character" w:customStyle="1" w:styleId="af1">
    <w:name w:val="Без интервала Знак"/>
    <w:link w:val="af2"/>
    <w:locked/>
    <w:rsid w:val="00186CF4"/>
    <w:rPr>
      <w:sz w:val="28"/>
      <w:szCs w:val="22"/>
      <w:lang w:val="ru-RU" w:eastAsia="ru-RU" w:bidi="ar-SA"/>
    </w:rPr>
  </w:style>
  <w:style w:type="paragraph" w:styleId="af2">
    <w:name w:val="No Spacing"/>
    <w:link w:val="af1"/>
    <w:qFormat/>
    <w:rsid w:val="00186CF4"/>
    <w:pPr>
      <w:ind w:firstLine="709"/>
      <w:jc w:val="both"/>
    </w:pPr>
    <w:rPr>
      <w:sz w:val="28"/>
      <w:szCs w:val="22"/>
    </w:rPr>
  </w:style>
  <w:style w:type="table" w:styleId="af3">
    <w:name w:val="Table Grid"/>
    <w:basedOn w:val="a1"/>
    <w:rsid w:val="00186C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5844FD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styleId="af5">
    <w:name w:val="FollowedHyperlink"/>
    <w:rsid w:val="005844FD"/>
    <w:rPr>
      <w:color w:val="800080"/>
      <w:u w:val="single"/>
    </w:rPr>
  </w:style>
  <w:style w:type="paragraph" w:styleId="HTML">
    <w:name w:val="HTML Preformatted"/>
    <w:basedOn w:val="a"/>
    <w:link w:val="HTML0"/>
    <w:rsid w:val="005844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rsid w:val="005844FD"/>
    <w:rPr>
      <w:rFonts w:ascii="Courier New" w:hAnsi="Courier New" w:cs="Courier New"/>
    </w:rPr>
  </w:style>
  <w:style w:type="paragraph" w:styleId="af6">
    <w:name w:val="Normal (Web)"/>
    <w:basedOn w:val="a"/>
    <w:uiPriority w:val="99"/>
    <w:rsid w:val="005844FD"/>
    <w:rPr>
      <w:color w:val="000000"/>
      <w:sz w:val="24"/>
      <w:szCs w:val="24"/>
    </w:rPr>
  </w:style>
  <w:style w:type="paragraph" w:styleId="af7">
    <w:name w:val="Plain Text"/>
    <w:basedOn w:val="a"/>
    <w:link w:val="af8"/>
    <w:rsid w:val="005844FD"/>
    <w:rPr>
      <w:rFonts w:ascii="Courier New" w:hAnsi="Courier New"/>
      <w:lang w:val="x-none" w:eastAsia="x-none"/>
    </w:rPr>
  </w:style>
  <w:style w:type="character" w:customStyle="1" w:styleId="af8">
    <w:name w:val="Текст Знак"/>
    <w:link w:val="af7"/>
    <w:rsid w:val="005844FD"/>
    <w:rPr>
      <w:rFonts w:ascii="Courier New" w:hAnsi="Courier New" w:cs="Courier New"/>
    </w:rPr>
  </w:style>
  <w:style w:type="paragraph" w:customStyle="1" w:styleId="af9">
    <w:name w:val="Знак Знак Знак Знак"/>
    <w:basedOn w:val="a"/>
    <w:rsid w:val="005844F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a">
    <w:name w:val="ком"/>
    <w:basedOn w:val="a"/>
    <w:rsid w:val="005844FD"/>
    <w:pPr>
      <w:spacing w:before="80" w:after="80"/>
      <w:jc w:val="center"/>
    </w:pPr>
  </w:style>
  <w:style w:type="paragraph" w:customStyle="1" w:styleId="afb">
    <w:name w:val="Таблицы (моноширинный)"/>
    <w:basedOn w:val="a"/>
    <w:next w:val="a"/>
    <w:rsid w:val="005844F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5844F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5844FD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customStyle="1" w:styleId="ConsPlusNormal">
    <w:name w:val="ConsPlusNormal"/>
    <w:rsid w:val="005844F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844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postan0">
    <w:name w:val="postan"/>
    <w:basedOn w:val="a"/>
    <w:rsid w:val="005844FD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rsid w:val="005844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Web">
    <w:name w:val="Обычный (Web)"/>
    <w:basedOn w:val="a"/>
    <w:rsid w:val="005844FD"/>
    <w:pPr>
      <w:widowControl w:val="0"/>
    </w:pPr>
    <w:rPr>
      <w:sz w:val="24"/>
      <w:szCs w:val="24"/>
      <w:lang w:eastAsia="ar-SA"/>
    </w:rPr>
  </w:style>
  <w:style w:type="paragraph" w:customStyle="1" w:styleId="afc">
    <w:name w:val="Отчетный"/>
    <w:basedOn w:val="a"/>
    <w:rsid w:val="005844FD"/>
    <w:pPr>
      <w:spacing w:after="120" w:line="360" w:lineRule="auto"/>
      <w:ind w:firstLine="720"/>
      <w:jc w:val="both"/>
    </w:pPr>
    <w:rPr>
      <w:sz w:val="26"/>
    </w:rPr>
  </w:style>
  <w:style w:type="paragraph" w:customStyle="1" w:styleId="p2">
    <w:name w:val="p2"/>
    <w:basedOn w:val="a"/>
    <w:rsid w:val="005844FD"/>
    <w:pPr>
      <w:ind w:firstLine="600"/>
      <w:jc w:val="both"/>
    </w:pPr>
    <w:rPr>
      <w:color w:val="000000"/>
      <w:sz w:val="24"/>
      <w:szCs w:val="24"/>
    </w:rPr>
  </w:style>
  <w:style w:type="paragraph" w:customStyle="1" w:styleId="ConsPlusCell">
    <w:name w:val="ConsPlusCell"/>
    <w:rsid w:val="005844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d">
    <w:name w:val="List Paragraph"/>
    <w:basedOn w:val="a"/>
    <w:uiPriority w:val="34"/>
    <w:qFormat/>
    <w:rsid w:val="005844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e">
    <w:name w:val=" Знак"/>
    <w:basedOn w:val="a"/>
    <w:rsid w:val="00856DA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f">
    <w:name w:val="Strong"/>
    <w:qFormat/>
    <w:rsid w:val="00856DAB"/>
    <w:rPr>
      <w:b/>
      <w:bCs/>
    </w:rPr>
  </w:style>
  <w:style w:type="paragraph" w:customStyle="1" w:styleId="NoSpacing">
    <w:name w:val="No Spacing"/>
    <w:rsid w:val="00DF3F48"/>
    <w:rPr>
      <w:rFonts w:ascii="Calibri" w:hAnsi="Calibri"/>
      <w:sz w:val="22"/>
      <w:szCs w:val="22"/>
      <w:lang w:eastAsia="en-US"/>
    </w:rPr>
  </w:style>
  <w:style w:type="paragraph" w:customStyle="1" w:styleId="aff0">
    <w:name w:val="Нормальный (таблица)"/>
    <w:basedOn w:val="a"/>
    <w:next w:val="a"/>
    <w:rsid w:val="00174F9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-%20D\ORST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22D77-6CF1-40F2-9A2D-45FA188F3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АРО.dot</Template>
  <TotalTime>1</TotalTime>
  <Pages>29</Pages>
  <Words>6214</Words>
  <Characters>35422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Ростовская область</Company>
  <LinksUpToDate>false</LinksUpToDate>
  <CharactersWithSpaces>41553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103a</dc:creator>
  <cp:keywords/>
  <cp:lastModifiedBy>User</cp:lastModifiedBy>
  <cp:revision>2</cp:revision>
  <cp:lastPrinted>2024-10-29T10:39:00Z</cp:lastPrinted>
  <dcterms:created xsi:type="dcterms:W3CDTF">2026-03-19T11:43:00Z</dcterms:created>
  <dcterms:modified xsi:type="dcterms:W3CDTF">2026-03-19T11:43:00Z</dcterms:modified>
</cp:coreProperties>
</file>