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AC1" w:rsidRDefault="002D396B" w:rsidP="00920AC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36725" w:rsidRDefault="00920AC1" w:rsidP="00E315F7">
      <w:pPr>
        <w:ind w:right="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C36725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</w:rPr>
        <w:t xml:space="preserve">        </w:t>
      </w:r>
      <w:r w:rsidR="00C36725">
        <w:rPr>
          <w:b/>
          <w:noProof/>
        </w:rPr>
        <w:drawing>
          <wp:inline distT="0" distB="0" distL="0" distR="0">
            <wp:extent cx="498475" cy="866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AC1" w:rsidRPr="009273B9" w:rsidRDefault="00E315F7" w:rsidP="00E315F7">
      <w:pPr>
        <w:ind w:right="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="00C36725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    </w:t>
      </w:r>
      <w:r w:rsidR="00920AC1" w:rsidRPr="009F49D8">
        <w:rPr>
          <w:b/>
          <w:caps/>
          <w:sz w:val="32"/>
          <w:szCs w:val="32"/>
        </w:rPr>
        <w:t>Российская Федерация</w:t>
      </w:r>
    </w:p>
    <w:p w:rsidR="00920AC1" w:rsidRPr="009F49D8" w:rsidRDefault="00920AC1" w:rsidP="00920AC1">
      <w:pPr>
        <w:spacing w:line="360" w:lineRule="auto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Ростовская область</w:t>
      </w:r>
      <w:r w:rsidR="00E315F7">
        <w:rPr>
          <w:b/>
          <w:caps/>
          <w:sz w:val="32"/>
          <w:szCs w:val="32"/>
        </w:rPr>
        <w:t xml:space="preserve">                                                                              </w:t>
      </w:r>
      <w:r>
        <w:rPr>
          <w:b/>
          <w:caps/>
          <w:sz w:val="32"/>
          <w:szCs w:val="32"/>
        </w:rPr>
        <w:t>ОКТЯБРЬСКИЙ РАЙОН</w:t>
      </w:r>
    </w:p>
    <w:p w:rsidR="00920AC1" w:rsidRPr="009F49D8" w:rsidRDefault="00920AC1" w:rsidP="00920AC1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920AC1" w:rsidRPr="009F49D8" w:rsidRDefault="00920AC1" w:rsidP="00920AC1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Администрация Коммунарского сельского поселения</w:t>
      </w:r>
    </w:p>
    <w:p w:rsidR="00920AC1" w:rsidRPr="009F49D8" w:rsidRDefault="00920AC1" w:rsidP="00920AC1">
      <w:pPr>
        <w:jc w:val="center"/>
        <w:rPr>
          <w:sz w:val="28"/>
          <w:szCs w:val="28"/>
        </w:rPr>
      </w:pPr>
      <w:r w:rsidRPr="009F49D8">
        <w:rPr>
          <w:b/>
          <w:sz w:val="28"/>
          <w:szCs w:val="28"/>
        </w:rPr>
        <w:t xml:space="preserve"> </w:t>
      </w:r>
    </w:p>
    <w:p w:rsidR="00920AC1" w:rsidRPr="009F49D8" w:rsidRDefault="00920AC1" w:rsidP="00920AC1">
      <w:pPr>
        <w:jc w:val="center"/>
        <w:rPr>
          <w:b/>
          <w:sz w:val="28"/>
          <w:szCs w:val="28"/>
        </w:rPr>
      </w:pPr>
      <w:r>
        <w:rPr>
          <w:b/>
          <w:caps/>
          <w:sz w:val="46"/>
          <w:szCs w:val="46"/>
        </w:rPr>
        <w:t>рАСПОРЯЖЕНИЕ</w:t>
      </w:r>
    </w:p>
    <w:p w:rsidR="00920AC1" w:rsidRDefault="00920AC1" w:rsidP="00920AC1">
      <w:pPr>
        <w:jc w:val="center"/>
        <w:rPr>
          <w:sz w:val="28"/>
          <w:szCs w:val="28"/>
        </w:rPr>
      </w:pPr>
    </w:p>
    <w:p w:rsidR="00985F64" w:rsidRPr="00920AC1" w:rsidRDefault="00AD2E1A" w:rsidP="00EF150C">
      <w:pPr>
        <w:ind w:left="-284" w:right="850" w:firstLine="284"/>
        <w:rPr>
          <w:b/>
          <w:sz w:val="28"/>
          <w:szCs w:val="28"/>
        </w:rPr>
      </w:pPr>
      <w:r>
        <w:rPr>
          <w:b/>
          <w:sz w:val="28"/>
          <w:szCs w:val="28"/>
        </w:rPr>
        <w:t>18</w:t>
      </w:r>
      <w:r w:rsidR="00F73A53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6</w:t>
      </w:r>
      <w:r w:rsidR="00F73A53">
        <w:rPr>
          <w:b/>
          <w:sz w:val="28"/>
          <w:szCs w:val="28"/>
        </w:rPr>
        <w:t>.202</w:t>
      </w:r>
      <w:r w:rsidR="00373842">
        <w:rPr>
          <w:b/>
          <w:sz w:val="28"/>
          <w:szCs w:val="28"/>
        </w:rPr>
        <w:t>5</w:t>
      </w:r>
      <w:r w:rsidR="00920AC1">
        <w:rPr>
          <w:b/>
          <w:sz w:val="28"/>
          <w:szCs w:val="28"/>
        </w:rPr>
        <w:t xml:space="preserve">г               </w:t>
      </w:r>
      <w:r w:rsidR="007533C9">
        <w:rPr>
          <w:b/>
          <w:sz w:val="28"/>
          <w:szCs w:val="28"/>
        </w:rPr>
        <w:t xml:space="preserve">                        </w:t>
      </w:r>
      <w:r w:rsidR="00F61FF1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>27</w:t>
      </w:r>
      <w:r w:rsidR="000B63E4">
        <w:rPr>
          <w:b/>
          <w:sz w:val="28"/>
          <w:szCs w:val="28"/>
        </w:rPr>
        <w:t xml:space="preserve">    </w:t>
      </w:r>
      <w:r w:rsidR="00920AC1">
        <w:rPr>
          <w:b/>
          <w:sz w:val="28"/>
          <w:szCs w:val="28"/>
        </w:rPr>
        <w:t xml:space="preserve">              </w:t>
      </w:r>
      <w:r w:rsidR="00E315F7">
        <w:rPr>
          <w:b/>
          <w:sz w:val="28"/>
          <w:szCs w:val="28"/>
        </w:rPr>
        <w:t xml:space="preserve"> </w:t>
      </w:r>
      <w:r w:rsidR="00D31C64">
        <w:rPr>
          <w:b/>
          <w:sz w:val="28"/>
          <w:szCs w:val="28"/>
        </w:rPr>
        <w:t xml:space="preserve">  </w:t>
      </w:r>
      <w:r w:rsidR="00E315F7">
        <w:rPr>
          <w:b/>
          <w:sz w:val="28"/>
          <w:szCs w:val="28"/>
        </w:rPr>
        <w:t xml:space="preserve"> </w:t>
      </w:r>
      <w:r w:rsidR="006D0289" w:rsidRPr="00920AC1">
        <w:rPr>
          <w:b/>
          <w:sz w:val="28"/>
          <w:szCs w:val="28"/>
        </w:rPr>
        <w:t>п.</w:t>
      </w:r>
      <w:r w:rsidR="00283217" w:rsidRPr="00920AC1">
        <w:rPr>
          <w:b/>
          <w:sz w:val="28"/>
          <w:szCs w:val="28"/>
        </w:rPr>
        <w:t xml:space="preserve"> </w:t>
      </w:r>
      <w:r w:rsidR="006D0289" w:rsidRPr="00920AC1">
        <w:rPr>
          <w:b/>
          <w:sz w:val="28"/>
          <w:szCs w:val="28"/>
        </w:rPr>
        <w:t>Новосветло</w:t>
      </w:r>
      <w:r w:rsidR="00283217" w:rsidRPr="00920AC1">
        <w:rPr>
          <w:b/>
          <w:sz w:val="28"/>
          <w:szCs w:val="28"/>
        </w:rPr>
        <w:t>в</w:t>
      </w:r>
      <w:r w:rsidR="006D0289" w:rsidRPr="00920AC1">
        <w:rPr>
          <w:b/>
          <w:sz w:val="28"/>
          <w:szCs w:val="28"/>
        </w:rPr>
        <w:t>ский</w:t>
      </w:r>
    </w:p>
    <w:p w:rsidR="004B6DBA" w:rsidRPr="00920AC1" w:rsidRDefault="004B6DBA" w:rsidP="000B63E4">
      <w:pPr>
        <w:rPr>
          <w:b/>
          <w:sz w:val="28"/>
          <w:szCs w:val="28"/>
        </w:rPr>
      </w:pPr>
    </w:p>
    <w:p w:rsidR="00CE3A99" w:rsidRPr="00373842" w:rsidRDefault="001B04FD" w:rsidP="000B63E4">
      <w:pPr>
        <w:ind w:righ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 увольнении </w:t>
      </w:r>
      <w:bookmarkStart w:id="0" w:name="_GoBack"/>
      <w:bookmarkEnd w:id="0"/>
      <w:r w:rsidR="00CE3A99" w:rsidRPr="00373842">
        <w:rPr>
          <w:sz w:val="28"/>
          <w:szCs w:val="28"/>
        </w:rPr>
        <w:t>несоверше</w:t>
      </w:r>
      <w:r>
        <w:rPr>
          <w:sz w:val="28"/>
          <w:szCs w:val="28"/>
        </w:rPr>
        <w:t xml:space="preserve">ннолетних граждан </w:t>
      </w:r>
      <w:r w:rsidR="000B63E4" w:rsidRPr="00373842">
        <w:rPr>
          <w:sz w:val="28"/>
          <w:szCs w:val="28"/>
        </w:rPr>
        <w:t xml:space="preserve">в </w:t>
      </w:r>
      <w:r w:rsidR="00CE3A99" w:rsidRPr="00373842">
        <w:rPr>
          <w:sz w:val="28"/>
          <w:szCs w:val="28"/>
        </w:rPr>
        <w:t>возрасте от 14 до</w:t>
      </w:r>
      <w:r w:rsidR="000B63E4" w:rsidRPr="00373842">
        <w:rPr>
          <w:sz w:val="28"/>
          <w:szCs w:val="28"/>
        </w:rPr>
        <w:t xml:space="preserve"> </w:t>
      </w:r>
      <w:r w:rsidR="00CE3A99" w:rsidRPr="00373842">
        <w:rPr>
          <w:sz w:val="28"/>
          <w:szCs w:val="28"/>
        </w:rPr>
        <w:t xml:space="preserve">18 лет, в </w:t>
      </w:r>
      <w:r w:rsidR="000B63E4" w:rsidRPr="00373842">
        <w:rPr>
          <w:sz w:val="28"/>
          <w:szCs w:val="28"/>
        </w:rPr>
        <w:t>качестве рабочих</w:t>
      </w:r>
      <w:r w:rsidR="00CE3A99" w:rsidRPr="00373842">
        <w:rPr>
          <w:sz w:val="28"/>
          <w:szCs w:val="28"/>
        </w:rPr>
        <w:t xml:space="preserve"> по благоустройству</w:t>
      </w:r>
      <w:r w:rsidR="00373842">
        <w:rPr>
          <w:sz w:val="28"/>
          <w:szCs w:val="28"/>
        </w:rPr>
        <w:t xml:space="preserve"> населенных пунктов</w:t>
      </w:r>
      <w:r w:rsidR="00CE3A99" w:rsidRPr="00373842">
        <w:rPr>
          <w:sz w:val="28"/>
          <w:szCs w:val="28"/>
        </w:rPr>
        <w:t>»</w:t>
      </w:r>
    </w:p>
    <w:p w:rsidR="00CE3A99" w:rsidRPr="00D24B87" w:rsidRDefault="00CE3A99" w:rsidP="00373842">
      <w:pPr>
        <w:shd w:val="clear" w:color="auto" w:fill="FFFFFF"/>
        <w:spacing w:before="346" w:line="326" w:lineRule="exact"/>
        <w:ind w:firstLine="709"/>
        <w:jc w:val="both"/>
        <w:rPr>
          <w:color w:val="000000"/>
          <w:spacing w:val="1"/>
          <w:sz w:val="27"/>
          <w:szCs w:val="27"/>
        </w:rPr>
      </w:pPr>
      <w:r w:rsidRPr="00D24B87">
        <w:rPr>
          <w:color w:val="000000"/>
          <w:spacing w:val="1"/>
          <w:sz w:val="27"/>
          <w:szCs w:val="27"/>
        </w:rPr>
        <w:t>Уволить в связи с окончанием срочного трудового договора с ГКУ РО «Центра занятости населен</w:t>
      </w:r>
      <w:r w:rsidR="00D24B87" w:rsidRPr="00D24B87">
        <w:rPr>
          <w:color w:val="000000"/>
          <w:spacing w:val="1"/>
          <w:sz w:val="27"/>
          <w:szCs w:val="27"/>
        </w:rPr>
        <w:t xml:space="preserve">ия города Новочеркасска» </w:t>
      </w:r>
      <w:r w:rsidR="000B63E4" w:rsidRPr="00D24B87">
        <w:rPr>
          <w:color w:val="000000"/>
          <w:spacing w:val="1"/>
          <w:sz w:val="27"/>
          <w:szCs w:val="27"/>
        </w:rPr>
        <w:t xml:space="preserve">№ </w:t>
      </w:r>
      <w:r w:rsidR="00AD2E1A">
        <w:rPr>
          <w:color w:val="000000"/>
          <w:spacing w:val="1"/>
          <w:sz w:val="27"/>
          <w:szCs w:val="27"/>
        </w:rPr>
        <w:t>53</w:t>
      </w:r>
      <w:r w:rsidR="000B63E4" w:rsidRPr="00D24B87">
        <w:rPr>
          <w:color w:val="000000"/>
          <w:spacing w:val="1"/>
          <w:sz w:val="27"/>
          <w:szCs w:val="27"/>
        </w:rPr>
        <w:t xml:space="preserve"> от </w:t>
      </w:r>
      <w:r w:rsidR="00AD2E1A">
        <w:rPr>
          <w:color w:val="000000"/>
          <w:spacing w:val="1"/>
          <w:sz w:val="27"/>
          <w:szCs w:val="27"/>
        </w:rPr>
        <w:t>02</w:t>
      </w:r>
      <w:r w:rsidR="000B63E4" w:rsidRPr="00D24B87">
        <w:rPr>
          <w:color w:val="000000"/>
          <w:spacing w:val="1"/>
          <w:sz w:val="27"/>
          <w:szCs w:val="27"/>
        </w:rPr>
        <w:t>.0</w:t>
      </w:r>
      <w:r w:rsidR="00AD2E1A">
        <w:rPr>
          <w:color w:val="000000"/>
          <w:spacing w:val="1"/>
          <w:sz w:val="27"/>
          <w:szCs w:val="27"/>
        </w:rPr>
        <w:t>6</w:t>
      </w:r>
      <w:r w:rsidR="000B63E4" w:rsidRPr="00D24B87">
        <w:rPr>
          <w:color w:val="000000"/>
          <w:spacing w:val="1"/>
          <w:sz w:val="27"/>
          <w:szCs w:val="27"/>
        </w:rPr>
        <w:t>.202</w:t>
      </w:r>
      <w:r w:rsidR="00373842">
        <w:rPr>
          <w:color w:val="000000"/>
          <w:spacing w:val="1"/>
          <w:sz w:val="27"/>
          <w:szCs w:val="27"/>
        </w:rPr>
        <w:t>5</w:t>
      </w:r>
      <w:r w:rsidR="00E5397A">
        <w:rPr>
          <w:color w:val="000000"/>
          <w:spacing w:val="1"/>
          <w:sz w:val="27"/>
          <w:szCs w:val="27"/>
        </w:rPr>
        <w:t xml:space="preserve">г </w:t>
      </w:r>
      <w:r w:rsidRPr="00D24B87">
        <w:rPr>
          <w:color w:val="000000"/>
          <w:spacing w:val="1"/>
          <w:sz w:val="27"/>
          <w:szCs w:val="27"/>
        </w:rPr>
        <w:t>о совместной деятельности по организации временного трудоустройства несовершеннолетних граждан в возрасте от 14 до 18 лет в свободное от учебы время.</w:t>
      </w:r>
    </w:p>
    <w:p w:rsidR="00CE3A99" w:rsidRPr="00D24B87" w:rsidRDefault="00CE3A99" w:rsidP="00373842">
      <w:pPr>
        <w:ind w:firstLine="709"/>
        <w:jc w:val="both"/>
        <w:rPr>
          <w:sz w:val="27"/>
          <w:szCs w:val="27"/>
        </w:rPr>
      </w:pPr>
      <w:r w:rsidRPr="00D24B87">
        <w:rPr>
          <w:sz w:val="27"/>
          <w:szCs w:val="27"/>
        </w:rPr>
        <w:t>1. Уволить в соответствии с истечением срока действия</w:t>
      </w:r>
      <w:r w:rsidRPr="00D24B87">
        <w:rPr>
          <w:color w:val="000000"/>
          <w:spacing w:val="1"/>
          <w:sz w:val="27"/>
          <w:szCs w:val="27"/>
        </w:rPr>
        <w:t xml:space="preserve"> срочного трудового договора </w:t>
      </w:r>
      <w:r w:rsidRPr="00D24B87">
        <w:rPr>
          <w:sz w:val="27"/>
          <w:szCs w:val="27"/>
        </w:rPr>
        <w:t xml:space="preserve">несовершеннолетних граждан в количестве 6-ти человек в следующем составе: </w:t>
      </w:r>
    </w:p>
    <w:p w:rsidR="00D24B87" w:rsidRPr="00D24B87" w:rsidRDefault="00D24B87" w:rsidP="00373842">
      <w:pPr>
        <w:ind w:firstLine="709"/>
        <w:jc w:val="both"/>
        <w:rPr>
          <w:sz w:val="27"/>
          <w:szCs w:val="27"/>
        </w:rPr>
      </w:pPr>
      <w:r w:rsidRPr="00D24B87">
        <w:rPr>
          <w:sz w:val="27"/>
          <w:szCs w:val="27"/>
        </w:rPr>
        <w:t>1. Черкесов Сергей Дмитриевич – срочный трудовой договор №</w:t>
      </w:r>
      <w:r w:rsidR="00AD2E1A">
        <w:rPr>
          <w:sz w:val="27"/>
          <w:szCs w:val="27"/>
        </w:rPr>
        <w:t>7</w:t>
      </w:r>
      <w:r w:rsidRPr="00D24B87">
        <w:rPr>
          <w:sz w:val="27"/>
          <w:szCs w:val="27"/>
        </w:rPr>
        <w:t xml:space="preserve"> от </w:t>
      </w:r>
      <w:r w:rsidR="00AD2E1A">
        <w:rPr>
          <w:sz w:val="27"/>
          <w:szCs w:val="27"/>
        </w:rPr>
        <w:t>05.06.2025</w:t>
      </w:r>
      <w:r w:rsidR="00373842" w:rsidRPr="00D24B87">
        <w:rPr>
          <w:sz w:val="27"/>
          <w:szCs w:val="27"/>
        </w:rPr>
        <w:t>г</w:t>
      </w:r>
      <w:r w:rsidR="00373842">
        <w:rPr>
          <w:sz w:val="27"/>
          <w:szCs w:val="27"/>
        </w:rPr>
        <w:t>.</w:t>
      </w:r>
    </w:p>
    <w:p w:rsidR="00D24B87" w:rsidRPr="00D24B87" w:rsidRDefault="00D24B87" w:rsidP="00373842">
      <w:pPr>
        <w:ind w:firstLine="709"/>
        <w:jc w:val="both"/>
        <w:rPr>
          <w:sz w:val="27"/>
          <w:szCs w:val="27"/>
        </w:rPr>
      </w:pPr>
      <w:r w:rsidRPr="00D24B87">
        <w:rPr>
          <w:sz w:val="27"/>
          <w:szCs w:val="27"/>
        </w:rPr>
        <w:t>2. Щукина Кристина Игоревна – срочный трудовой договор №</w:t>
      </w:r>
      <w:r w:rsidR="00AD2E1A">
        <w:rPr>
          <w:sz w:val="27"/>
          <w:szCs w:val="27"/>
        </w:rPr>
        <w:t>8</w:t>
      </w:r>
      <w:r w:rsidRPr="00D24B87">
        <w:rPr>
          <w:sz w:val="27"/>
          <w:szCs w:val="27"/>
        </w:rPr>
        <w:t xml:space="preserve"> от </w:t>
      </w:r>
      <w:r w:rsidR="00AD2E1A">
        <w:rPr>
          <w:sz w:val="27"/>
          <w:szCs w:val="27"/>
        </w:rPr>
        <w:t>05.06.2025</w:t>
      </w:r>
      <w:r w:rsidRPr="00D24B87">
        <w:rPr>
          <w:sz w:val="27"/>
          <w:szCs w:val="27"/>
        </w:rPr>
        <w:t>г</w:t>
      </w:r>
      <w:r w:rsidR="00373842">
        <w:rPr>
          <w:sz w:val="27"/>
          <w:szCs w:val="27"/>
        </w:rPr>
        <w:t>.</w:t>
      </w:r>
    </w:p>
    <w:p w:rsidR="00D24B87" w:rsidRPr="00D24B87" w:rsidRDefault="00D24B87" w:rsidP="00373842">
      <w:pPr>
        <w:ind w:firstLine="709"/>
        <w:jc w:val="both"/>
        <w:rPr>
          <w:sz w:val="27"/>
          <w:szCs w:val="27"/>
        </w:rPr>
      </w:pPr>
      <w:r w:rsidRPr="00D24B87">
        <w:rPr>
          <w:sz w:val="27"/>
          <w:szCs w:val="27"/>
        </w:rPr>
        <w:t xml:space="preserve">3. </w:t>
      </w:r>
      <w:r w:rsidR="00373842">
        <w:rPr>
          <w:sz w:val="27"/>
          <w:szCs w:val="27"/>
        </w:rPr>
        <w:t xml:space="preserve">Аракелян Гаяне Кареновна - </w:t>
      </w:r>
      <w:r w:rsidRPr="00D24B87">
        <w:rPr>
          <w:sz w:val="27"/>
          <w:szCs w:val="27"/>
        </w:rPr>
        <w:t>срочный трудовой договор №</w:t>
      </w:r>
      <w:r w:rsidR="00AD2E1A">
        <w:rPr>
          <w:sz w:val="27"/>
          <w:szCs w:val="27"/>
        </w:rPr>
        <w:t>9</w:t>
      </w:r>
      <w:r w:rsidRPr="00D24B87">
        <w:rPr>
          <w:sz w:val="27"/>
          <w:szCs w:val="27"/>
        </w:rPr>
        <w:t xml:space="preserve"> от </w:t>
      </w:r>
      <w:r w:rsidR="00AD2E1A">
        <w:rPr>
          <w:sz w:val="27"/>
          <w:szCs w:val="27"/>
        </w:rPr>
        <w:t>05.06.2025</w:t>
      </w:r>
      <w:r w:rsidR="00373842" w:rsidRPr="00D24B87">
        <w:rPr>
          <w:sz w:val="27"/>
          <w:szCs w:val="27"/>
        </w:rPr>
        <w:t>г</w:t>
      </w:r>
      <w:r w:rsidR="00373842">
        <w:rPr>
          <w:sz w:val="27"/>
          <w:szCs w:val="27"/>
        </w:rPr>
        <w:t>.</w:t>
      </w:r>
    </w:p>
    <w:p w:rsidR="00D24B87" w:rsidRPr="00D24B87" w:rsidRDefault="00D24B87" w:rsidP="00373842">
      <w:pPr>
        <w:ind w:firstLine="709"/>
        <w:jc w:val="both"/>
        <w:rPr>
          <w:sz w:val="27"/>
          <w:szCs w:val="27"/>
        </w:rPr>
      </w:pPr>
      <w:r w:rsidRPr="00D24B87">
        <w:rPr>
          <w:sz w:val="27"/>
          <w:szCs w:val="27"/>
        </w:rPr>
        <w:t>4.</w:t>
      </w:r>
      <w:r w:rsidR="00373842">
        <w:rPr>
          <w:sz w:val="27"/>
          <w:szCs w:val="27"/>
        </w:rPr>
        <w:t xml:space="preserve"> Безверхова Татьяна Александровна </w:t>
      </w:r>
      <w:r w:rsidRPr="00D24B87">
        <w:rPr>
          <w:sz w:val="27"/>
          <w:szCs w:val="27"/>
        </w:rPr>
        <w:t>– срочный трудовой договор №</w:t>
      </w:r>
      <w:r w:rsidR="00AD2E1A">
        <w:rPr>
          <w:sz w:val="27"/>
          <w:szCs w:val="27"/>
        </w:rPr>
        <w:t>10</w:t>
      </w:r>
      <w:r w:rsidRPr="00D24B87">
        <w:rPr>
          <w:sz w:val="27"/>
          <w:szCs w:val="27"/>
        </w:rPr>
        <w:t xml:space="preserve"> от </w:t>
      </w:r>
      <w:r w:rsidR="00AD2E1A">
        <w:rPr>
          <w:sz w:val="27"/>
          <w:szCs w:val="27"/>
        </w:rPr>
        <w:t>05.06.2025</w:t>
      </w:r>
      <w:r w:rsidR="00373842" w:rsidRPr="00D24B87">
        <w:rPr>
          <w:sz w:val="27"/>
          <w:szCs w:val="27"/>
        </w:rPr>
        <w:t>г</w:t>
      </w:r>
      <w:r w:rsidR="00373842">
        <w:rPr>
          <w:sz w:val="27"/>
          <w:szCs w:val="27"/>
        </w:rPr>
        <w:t>.</w:t>
      </w:r>
    </w:p>
    <w:p w:rsidR="00D24B87" w:rsidRPr="00D24B87" w:rsidRDefault="00373842" w:rsidP="00373842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5. Ивченко Кирилл Алексеевич </w:t>
      </w:r>
      <w:r w:rsidR="00D24B87" w:rsidRPr="00D24B87">
        <w:rPr>
          <w:sz w:val="27"/>
          <w:szCs w:val="27"/>
        </w:rPr>
        <w:t>- срочный трудовой договор №</w:t>
      </w:r>
      <w:r w:rsidR="00AD2E1A">
        <w:rPr>
          <w:sz w:val="27"/>
          <w:szCs w:val="27"/>
        </w:rPr>
        <w:t>11</w:t>
      </w:r>
      <w:r w:rsidR="00D24B87" w:rsidRPr="00D24B87">
        <w:rPr>
          <w:sz w:val="27"/>
          <w:szCs w:val="27"/>
        </w:rPr>
        <w:t xml:space="preserve"> от </w:t>
      </w:r>
      <w:r w:rsidR="00AD2E1A">
        <w:rPr>
          <w:sz w:val="27"/>
          <w:szCs w:val="27"/>
        </w:rPr>
        <w:t>05.06.2025</w:t>
      </w:r>
      <w:r w:rsidRPr="00D24B87">
        <w:rPr>
          <w:sz w:val="27"/>
          <w:szCs w:val="27"/>
        </w:rPr>
        <w:t>г</w:t>
      </w:r>
      <w:r>
        <w:rPr>
          <w:sz w:val="27"/>
          <w:szCs w:val="27"/>
        </w:rPr>
        <w:t>.</w:t>
      </w:r>
    </w:p>
    <w:p w:rsidR="00D24B87" w:rsidRPr="00D24B87" w:rsidRDefault="00AD2E1A" w:rsidP="00373842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6. Слепокуров Сергей Юрьевич</w:t>
      </w:r>
      <w:r w:rsidR="00373842">
        <w:rPr>
          <w:sz w:val="27"/>
          <w:szCs w:val="27"/>
        </w:rPr>
        <w:t xml:space="preserve"> </w:t>
      </w:r>
      <w:r w:rsidR="00D24B87" w:rsidRPr="00D24B87">
        <w:rPr>
          <w:sz w:val="27"/>
          <w:szCs w:val="27"/>
        </w:rPr>
        <w:t>– срочный трудовой договор №</w:t>
      </w:r>
      <w:r>
        <w:rPr>
          <w:sz w:val="27"/>
          <w:szCs w:val="27"/>
        </w:rPr>
        <w:t>12</w:t>
      </w:r>
      <w:r w:rsidR="00D24B87" w:rsidRPr="00D24B87">
        <w:rPr>
          <w:sz w:val="27"/>
          <w:szCs w:val="27"/>
        </w:rPr>
        <w:t xml:space="preserve"> от </w:t>
      </w:r>
      <w:r>
        <w:rPr>
          <w:sz w:val="27"/>
          <w:szCs w:val="27"/>
        </w:rPr>
        <w:t>05.06.2025</w:t>
      </w:r>
      <w:r w:rsidR="00373842" w:rsidRPr="00D24B87">
        <w:rPr>
          <w:sz w:val="27"/>
          <w:szCs w:val="27"/>
        </w:rPr>
        <w:t>г</w:t>
      </w:r>
      <w:r w:rsidR="00373842">
        <w:rPr>
          <w:sz w:val="27"/>
          <w:szCs w:val="27"/>
        </w:rPr>
        <w:t>.</w:t>
      </w:r>
    </w:p>
    <w:p w:rsidR="00373842" w:rsidRDefault="00520103" w:rsidP="00373842">
      <w:pPr>
        <w:ind w:firstLine="709"/>
        <w:jc w:val="both"/>
        <w:rPr>
          <w:sz w:val="27"/>
          <w:szCs w:val="27"/>
        </w:rPr>
      </w:pPr>
      <w:r w:rsidRPr="00D24B87">
        <w:rPr>
          <w:sz w:val="27"/>
          <w:szCs w:val="27"/>
        </w:rPr>
        <w:t>2.</w:t>
      </w:r>
      <w:r w:rsidR="000B7338" w:rsidRPr="00D24B87">
        <w:rPr>
          <w:sz w:val="27"/>
          <w:szCs w:val="27"/>
        </w:rPr>
        <w:t xml:space="preserve"> </w:t>
      </w:r>
      <w:r w:rsidRPr="00D24B87">
        <w:rPr>
          <w:sz w:val="27"/>
          <w:szCs w:val="27"/>
        </w:rPr>
        <w:t xml:space="preserve"> </w:t>
      </w:r>
      <w:r w:rsidR="00A3760E" w:rsidRPr="00D24B87">
        <w:rPr>
          <w:sz w:val="27"/>
          <w:szCs w:val="27"/>
        </w:rPr>
        <w:t xml:space="preserve">Контроль </w:t>
      </w:r>
      <w:r w:rsidR="00410C52" w:rsidRPr="00D24B87">
        <w:rPr>
          <w:sz w:val="27"/>
          <w:szCs w:val="27"/>
        </w:rPr>
        <w:t>по</w:t>
      </w:r>
      <w:r w:rsidR="00A3760E" w:rsidRPr="00D24B87">
        <w:rPr>
          <w:sz w:val="27"/>
          <w:szCs w:val="27"/>
        </w:rPr>
        <w:t xml:space="preserve"> исполнени</w:t>
      </w:r>
      <w:r w:rsidR="00410C52" w:rsidRPr="00D24B87">
        <w:rPr>
          <w:sz w:val="27"/>
          <w:szCs w:val="27"/>
        </w:rPr>
        <w:t>ю</w:t>
      </w:r>
      <w:r w:rsidR="00A3760E" w:rsidRPr="00D24B87">
        <w:rPr>
          <w:sz w:val="27"/>
          <w:szCs w:val="27"/>
        </w:rPr>
        <w:t xml:space="preserve"> настоящего распоряжения возложить на</w:t>
      </w:r>
      <w:r w:rsidR="0089651B" w:rsidRPr="00D24B87">
        <w:rPr>
          <w:sz w:val="27"/>
          <w:szCs w:val="27"/>
        </w:rPr>
        <w:t xml:space="preserve"> старшего инспектора</w:t>
      </w:r>
      <w:r w:rsidR="00E315F7" w:rsidRPr="00D24B87">
        <w:rPr>
          <w:sz w:val="27"/>
          <w:szCs w:val="27"/>
        </w:rPr>
        <w:t xml:space="preserve"> </w:t>
      </w:r>
      <w:r w:rsidR="0089651B" w:rsidRPr="00D24B87">
        <w:rPr>
          <w:sz w:val="27"/>
          <w:szCs w:val="27"/>
        </w:rPr>
        <w:t>по делам молодежи, культуре и спорту</w:t>
      </w:r>
      <w:r w:rsidRPr="00D24B87">
        <w:rPr>
          <w:sz w:val="27"/>
          <w:szCs w:val="27"/>
        </w:rPr>
        <w:t xml:space="preserve"> А</w:t>
      </w:r>
      <w:r w:rsidR="00A3760E" w:rsidRPr="00D24B87">
        <w:rPr>
          <w:sz w:val="27"/>
          <w:szCs w:val="27"/>
        </w:rPr>
        <w:t>дминистрации Коммунарского сельского поселе</w:t>
      </w:r>
      <w:r w:rsidR="0089651B" w:rsidRPr="00D24B87">
        <w:rPr>
          <w:sz w:val="27"/>
          <w:szCs w:val="27"/>
        </w:rPr>
        <w:t xml:space="preserve">ния </w:t>
      </w:r>
      <w:r w:rsidR="00D24B87" w:rsidRPr="00D24B87">
        <w:rPr>
          <w:sz w:val="27"/>
          <w:szCs w:val="27"/>
        </w:rPr>
        <w:t>Щепелеву Е.Е.</w:t>
      </w:r>
    </w:p>
    <w:p w:rsidR="00373842" w:rsidRDefault="00373842" w:rsidP="00373842">
      <w:pPr>
        <w:jc w:val="both"/>
        <w:rPr>
          <w:b/>
          <w:sz w:val="27"/>
          <w:szCs w:val="27"/>
        </w:rPr>
      </w:pPr>
    </w:p>
    <w:p w:rsidR="00373842" w:rsidRDefault="00373842" w:rsidP="00373842">
      <w:pPr>
        <w:jc w:val="both"/>
        <w:rPr>
          <w:b/>
          <w:sz w:val="27"/>
          <w:szCs w:val="27"/>
        </w:rPr>
      </w:pPr>
    </w:p>
    <w:p w:rsidR="00E315F7" w:rsidRPr="00373842" w:rsidRDefault="00373842" w:rsidP="00373842">
      <w:pPr>
        <w:jc w:val="both"/>
        <w:rPr>
          <w:sz w:val="27"/>
          <w:szCs w:val="27"/>
        </w:rPr>
      </w:pPr>
      <w:r w:rsidRPr="00373842">
        <w:rPr>
          <w:b/>
          <w:sz w:val="27"/>
          <w:szCs w:val="27"/>
        </w:rPr>
        <w:t>Г</w:t>
      </w:r>
      <w:r w:rsidR="00410C52" w:rsidRPr="00D24B87">
        <w:rPr>
          <w:b/>
          <w:sz w:val="27"/>
          <w:szCs w:val="27"/>
        </w:rPr>
        <w:t>лав</w:t>
      </w:r>
      <w:r>
        <w:rPr>
          <w:b/>
          <w:sz w:val="27"/>
          <w:szCs w:val="27"/>
        </w:rPr>
        <w:t>а</w:t>
      </w:r>
      <w:r w:rsidR="00CE3A99" w:rsidRPr="00D24B87">
        <w:rPr>
          <w:b/>
          <w:sz w:val="27"/>
          <w:szCs w:val="27"/>
        </w:rPr>
        <w:t xml:space="preserve"> </w:t>
      </w:r>
      <w:r w:rsidR="00410C52" w:rsidRPr="00D24B87">
        <w:rPr>
          <w:b/>
          <w:sz w:val="27"/>
          <w:szCs w:val="27"/>
        </w:rPr>
        <w:t>Администрации</w:t>
      </w:r>
      <w:r w:rsidR="00655252" w:rsidRPr="00D24B87">
        <w:rPr>
          <w:b/>
          <w:sz w:val="27"/>
          <w:szCs w:val="27"/>
        </w:rPr>
        <w:t xml:space="preserve"> </w:t>
      </w:r>
    </w:p>
    <w:p w:rsidR="00F06148" w:rsidRPr="00373842" w:rsidRDefault="008E026A" w:rsidP="00373842">
      <w:pPr>
        <w:ind w:left="-284" w:firstLine="284"/>
        <w:rPr>
          <w:b/>
          <w:sz w:val="27"/>
          <w:szCs w:val="27"/>
        </w:rPr>
      </w:pPr>
      <w:r w:rsidRPr="00D24B87">
        <w:rPr>
          <w:b/>
          <w:sz w:val="27"/>
          <w:szCs w:val="27"/>
        </w:rPr>
        <w:t>Коммунарского</w:t>
      </w:r>
      <w:r w:rsidR="00920AC1" w:rsidRPr="00D24B87">
        <w:rPr>
          <w:b/>
          <w:sz w:val="27"/>
          <w:szCs w:val="27"/>
        </w:rPr>
        <w:t xml:space="preserve"> </w:t>
      </w:r>
      <w:r w:rsidR="00373842" w:rsidRPr="00D24B87">
        <w:rPr>
          <w:b/>
          <w:sz w:val="27"/>
          <w:szCs w:val="27"/>
        </w:rPr>
        <w:t>сельского поселения</w:t>
      </w:r>
      <w:r w:rsidR="00373842">
        <w:rPr>
          <w:b/>
          <w:sz w:val="27"/>
          <w:szCs w:val="27"/>
        </w:rPr>
        <w:t xml:space="preserve"> </w:t>
      </w:r>
      <w:r w:rsidR="00373842">
        <w:rPr>
          <w:b/>
          <w:sz w:val="27"/>
          <w:szCs w:val="27"/>
        </w:rPr>
        <w:tab/>
      </w:r>
      <w:r w:rsidR="00373842">
        <w:rPr>
          <w:b/>
          <w:sz w:val="27"/>
          <w:szCs w:val="27"/>
        </w:rPr>
        <w:tab/>
      </w:r>
      <w:r w:rsidR="00373842">
        <w:rPr>
          <w:b/>
          <w:sz w:val="27"/>
          <w:szCs w:val="27"/>
        </w:rPr>
        <w:tab/>
      </w:r>
      <w:r w:rsidR="00373842">
        <w:rPr>
          <w:b/>
          <w:sz w:val="27"/>
          <w:szCs w:val="27"/>
        </w:rPr>
        <w:tab/>
        <w:t xml:space="preserve">О.В. Безрукавая </w:t>
      </w:r>
    </w:p>
    <w:p w:rsidR="00135939" w:rsidRDefault="006A4D2B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lastRenderedPageBreak/>
        <w:t xml:space="preserve"> </w:t>
      </w:r>
    </w:p>
    <w:p w:rsidR="00E227FC" w:rsidRDefault="00E227FC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t>С распоряжением ознакомлен(а):</w:t>
      </w:r>
    </w:p>
    <w:p w:rsidR="00E227FC" w:rsidRDefault="00E227FC" w:rsidP="00E227FC">
      <w:pPr>
        <w:shd w:val="clear" w:color="auto" w:fill="FFFFFF"/>
        <w:spacing w:before="346" w:line="326" w:lineRule="exact"/>
        <w:jc w:val="center"/>
        <w:rPr>
          <w:b/>
          <w:bCs/>
          <w:color w:val="000000"/>
          <w:spacing w:val="-3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7509"/>
        <w:gridCol w:w="1526"/>
      </w:tblGrid>
      <w:tr w:rsidR="00E227FC" w:rsidRPr="00C82B26" w:rsidTr="00F46CAF">
        <w:trPr>
          <w:trHeight w:val="549"/>
        </w:trPr>
        <w:tc>
          <w:tcPr>
            <w:tcW w:w="594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  <w:r w:rsidRPr="00C82B26">
              <w:rPr>
                <w:sz w:val="28"/>
                <w:szCs w:val="28"/>
              </w:rPr>
              <w:t>№ п/п</w:t>
            </w:r>
          </w:p>
        </w:tc>
        <w:tc>
          <w:tcPr>
            <w:tcW w:w="7711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  <w:r w:rsidRPr="00C82B26">
              <w:rPr>
                <w:sz w:val="28"/>
                <w:szCs w:val="28"/>
              </w:rPr>
              <w:t>Ф.И.О. работника</w:t>
            </w:r>
          </w:p>
        </w:tc>
        <w:tc>
          <w:tcPr>
            <w:tcW w:w="1550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  <w:r w:rsidRPr="00C82B26">
              <w:rPr>
                <w:sz w:val="28"/>
                <w:szCs w:val="28"/>
              </w:rPr>
              <w:t>Роспись</w:t>
            </w:r>
          </w:p>
        </w:tc>
      </w:tr>
      <w:tr w:rsidR="00E227FC" w:rsidRPr="00C82B26" w:rsidTr="00F46CAF">
        <w:tc>
          <w:tcPr>
            <w:tcW w:w="594" w:type="dxa"/>
            <w:shd w:val="clear" w:color="auto" w:fill="auto"/>
          </w:tcPr>
          <w:p w:rsidR="00E227FC" w:rsidRPr="00C82B26" w:rsidRDefault="00E227FC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920AC1" w:rsidRDefault="00920AC1" w:rsidP="00F46CAF">
            <w:pPr>
              <w:snapToGrid w:val="0"/>
              <w:rPr>
                <w:sz w:val="28"/>
                <w:szCs w:val="28"/>
              </w:rPr>
            </w:pPr>
          </w:p>
          <w:p w:rsidR="00E227FC" w:rsidRPr="00920AC1" w:rsidRDefault="00373842" w:rsidP="00126E91">
            <w:pPr>
              <w:snapToGrid w:val="0"/>
              <w:rPr>
                <w:sz w:val="28"/>
                <w:szCs w:val="28"/>
              </w:rPr>
            </w:pPr>
            <w:r w:rsidRPr="00D24B87">
              <w:rPr>
                <w:sz w:val="27"/>
                <w:szCs w:val="27"/>
              </w:rPr>
              <w:t>Черкесов Сергей Дмитриевич</w:t>
            </w:r>
          </w:p>
        </w:tc>
        <w:tc>
          <w:tcPr>
            <w:tcW w:w="1550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E227FC" w:rsidRPr="00C82B26" w:rsidTr="00F46CAF">
        <w:tc>
          <w:tcPr>
            <w:tcW w:w="594" w:type="dxa"/>
            <w:shd w:val="clear" w:color="auto" w:fill="auto"/>
          </w:tcPr>
          <w:p w:rsidR="00E227FC" w:rsidRPr="00C82B26" w:rsidRDefault="00E227FC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E227FC" w:rsidRDefault="00E227FC" w:rsidP="00E0047B">
            <w:pPr>
              <w:snapToGrid w:val="0"/>
              <w:rPr>
                <w:sz w:val="28"/>
                <w:szCs w:val="28"/>
              </w:rPr>
            </w:pPr>
          </w:p>
          <w:p w:rsidR="007467EE" w:rsidRPr="00C36725" w:rsidRDefault="00373842" w:rsidP="00E0047B">
            <w:pPr>
              <w:snapToGrid w:val="0"/>
            </w:pPr>
            <w:r w:rsidRPr="00D24B87">
              <w:rPr>
                <w:sz w:val="27"/>
                <w:szCs w:val="27"/>
              </w:rPr>
              <w:t>Щукина Кристина Игоревна</w:t>
            </w:r>
          </w:p>
        </w:tc>
        <w:tc>
          <w:tcPr>
            <w:tcW w:w="1550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743594" w:rsidRPr="00C82B26" w:rsidTr="00F46CAF">
        <w:tc>
          <w:tcPr>
            <w:tcW w:w="594" w:type="dxa"/>
            <w:shd w:val="clear" w:color="auto" w:fill="auto"/>
          </w:tcPr>
          <w:p w:rsidR="00743594" w:rsidRDefault="00743594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E0047B" w:rsidRDefault="00E0047B" w:rsidP="00F46CAF">
            <w:pPr>
              <w:snapToGrid w:val="0"/>
              <w:rPr>
                <w:sz w:val="28"/>
                <w:szCs w:val="28"/>
              </w:rPr>
            </w:pPr>
          </w:p>
          <w:p w:rsidR="00920AC1" w:rsidRPr="00F46CAF" w:rsidRDefault="00373842" w:rsidP="007467EE">
            <w:pPr>
              <w:snapToGrid w:val="0"/>
              <w:rPr>
                <w:sz w:val="28"/>
                <w:szCs w:val="28"/>
              </w:rPr>
            </w:pPr>
            <w:r>
              <w:rPr>
                <w:sz w:val="27"/>
                <w:szCs w:val="27"/>
              </w:rPr>
              <w:t>Аракелян Гаяне Кареновна</w:t>
            </w:r>
          </w:p>
        </w:tc>
        <w:tc>
          <w:tcPr>
            <w:tcW w:w="1550" w:type="dxa"/>
            <w:shd w:val="clear" w:color="auto" w:fill="auto"/>
          </w:tcPr>
          <w:p w:rsidR="00743594" w:rsidRPr="00C82B26" w:rsidRDefault="00743594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E227FC" w:rsidRPr="00C82B26" w:rsidTr="00F46CAF">
        <w:tc>
          <w:tcPr>
            <w:tcW w:w="594" w:type="dxa"/>
            <w:shd w:val="clear" w:color="auto" w:fill="auto"/>
          </w:tcPr>
          <w:p w:rsidR="00E227FC" w:rsidRPr="00C82B26" w:rsidRDefault="00743594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373842" w:rsidRDefault="00373842" w:rsidP="007467EE">
            <w:pPr>
              <w:snapToGrid w:val="0"/>
              <w:rPr>
                <w:sz w:val="27"/>
                <w:szCs w:val="27"/>
              </w:rPr>
            </w:pPr>
          </w:p>
          <w:p w:rsidR="00920AC1" w:rsidRPr="00F46CAF" w:rsidRDefault="00373842" w:rsidP="007467EE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sz w:val="27"/>
                <w:szCs w:val="27"/>
              </w:rPr>
              <w:t>Безверхова Татьяна Александровна</w:t>
            </w:r>
          </w:p>
        </w:tc>
        <w:tc>
          <w:tcPr>
            <w:tcW w:w="1550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743594" w:rsidRPr="00C82B26" w:rsidTr="00F46CAF">
        <w:tc>
          <w:tcPr>
            <w:tcW w:w="594" w:type="dxa"/>
            <w:shd w:val="clear" w:color="auto" w:fill="auto"/>
          </w:tcPr>
          <w:p w:rsidR="00743594" w:rsidRDefault="00743594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373842" w:rsidRDefault="00373842" w:rsidP="007467EE">
            <w:pPr>
              <w:snapToGrid w:val="0"/>
              <w:rPr>
                <w:sz w:val="27"/>
                <w:szCs w:val="27"/>
              </w:rPr>
            </w:pPr>
          </w:p>
          <w:p w:rsidR="00920AC1" w:rsidRPr="00F46CAF" w:rsidRDefault="00373842" w:rsidP="007467EE">
            <w:pPr>
              <w:snapToGrid w:val="0"/>
              <w:rPr>
                <w:sz w:val="28"/>
                <w:szCs w:val="28"/>
              </w:rPr>
            </w:pPr>
            <w:r>
              <w:rPr>
                <w:sz w:val="27"/>
                <w:szCs w:val="27"/>
              </w:rPr>
              <w:t>Ивченко Кирилл Алексеевич</w:t>
            </w:r>
          </w:p>
        </w:tc>
        <w:tc>
          <w:tcPr>
            <w:tcW w:w="1550" w:type="dxa"/>
            <w:shd w:val="clear" w:color="auto" w:fill="auto"/>
          </w:tcPr>
          <w:p w:rsidR="00743594" w:rsidRPr="00C82B26" w:rsidRDefault="00743594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743594" w:rsidRPr="00C82B26" w:rsidTr="00F73A53">
        <w:trPr>
          <w:trHeight w:val="391"/>
        </w:trPr>
        <w:tc>
          <w:tcPr>
            <w:tcW w:w="594" w:type="dxa"/>
            <w:shd w:val="clear" w:color="auto" w:fill="auto"/>
          </w:tcPr>
          <w:p w:rsidR="00743594" w:rsidRDefault="00743594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A43000" w:rsidRDefault="00A43000" w:rsidP="00E0047B">
            <w:pPr>
              <w:snapToGrid w:val="0"/>
              <w:rPr>
                <w:sz w:val="28"/>
                <w:szCs w:val="28"/>
              </w:rPr>
            </w:pPr>
          </w:p>
          <w:p w:rsidR="00C36725" w:rsidRPr="00F46CAF" w:rsidRDefault="00A43000" w:rsidP="00E0047B">
            <w:pPr>
              <w:snapToGrid w:val="0"/>
              <w:rPr>
                <w:sz w:val="28"/>
                <w:szCs w:val="28"/>
              </w:rPr>
            </w:pPr>
            <w:r w:rsidRPr="00A43000">
              <w:rPr>
                <w:sz w:val="28"/>
                <w:szCs w:val="28"/>
              </w:rPr>
              <w:t>Слепокуров Сергей Юрьевич</w:t>
            </w:r>
          </w:p>
        </w:tc>
        <w:tc>
          <w:tcPr>
            <w:tcW w:w="1550" w:type="dxa"/>
            <w:shd w:val="clear" w:color="auto" w:fill="auto"/>
          </w:tcPr>
          <w:p w:rsidR="00743594" w:rsidRPr="00C82B26" w:rsidRDefault="00743594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</w:tbl>
    <w:p w:rsidR="00E227FC" w:rsidRDefault="00E227FC" w:rsidP="00E227FC">
      <w:pPr>
        <w:shd w:val="clear" w:color="auto" w:fill="FFFFFF"/>
        <w:spacing w:before="346" w:line="326" w:lineRule="exact"/>
        <w:jc w:val="center"/>
        <w:rPr>
          <w:sz w:val="28"/>
          <w:szCs w:val="28"/>
        </w:rPr>
      </w:pPr>
    </w:p>
    <w:p w:rsidR="007B1BF8" w:rsidRPr="00390BC6" w:rsidRDefault="007B1BF8" w:rsidP="00082192">
      <w:pPr>
        <w:rPr>
          <w:b/>
          <w:sz w:val="24"/>
          <w:szCs w:val="24"/>
        </w:rPr>
      </w:pPr>
    </w:p>
    <w:sectPr w:rsidR="007B1BF8" w:rsidRPr="00390BC6" w:rsidSect="00D24B87">
      <w:headerReference w:type="even" r:id="rId9"/>
      <w:pgSz w:w="11907" w:h="16840" w:code="9"/>
      <w:pgMar w:top="709" w:right="567" w:bottom="568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08B" w:rsidRDefault="0078608B">
      <w:r>
        <w:separator/>
      </w:r>
    </w:p>
  </w:endnote>
  <w:endnote w:type="continuationSeparator" w:id="0">
    <w:p w:rsidR="0078608B" w:rsidRDefault="00786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man 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08B" w:rsidRDefault="0078608B">
      <w:r>
        <w:separator/>
      </w:r>
    </w:p>
  </w:footnote>
  <w:footnote w:type="continuationSeparator" w:id="0">
    <w:p w:rsidR="0078608B" w:rsidRDefault="00786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2E0" w:rsidRDefault="003F45A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432E0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432E0">
      <w:rPr>
        <w:rStyle w:val="a4"/>
        <w:noProof/>
      </w:rPr>
      <w:t>4</w:t>
    </w:r>
    <w:r>
      <w:rPr>
        <w:rStyle w:val="a4"/>
      </w:rPr>
      <w:fldChar w:fldCharType="end"/>
    </w:r>
  </w:p>
  <w:p w:rsidR="00C432E0" w:rsidRDefault="00C432E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0E54"/>
    <w:multiLevelType w:val="hybridMultilevel"/>
    <w:tmpl w:val="59B0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0261C"/>
    <w:multiLevelType w:val="singleLevel"/>
    <w:tmpl w:val="0FEAF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2D01094"/>
    <w:multiLevelType w:val="multilevel"/>
    <w:tmpl w:val="7214E40A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08960FCD"/>
    <w:multiLevelType w:val="hybridMultilevel"/>
    <w:tmpl w:val="DC648F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C0D5E"/>
    <w:multiLevelType w:val="multilevel"/>
    <w:tmpl w:val="419213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0AF348D1"/>
    <w:multiLevelType w:val="singleLevel"/>
    <w:tmpl w:val="9474C6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32"/>
      </w:rPr>
    </w:lvl>
  </w:abstractNum>
  <w:abstractNum w:abstractNumId="6" w15:restartNumberingAfterBreak="0">
    <w:nsid w:val="0BCA679A"/>
    <w:multiLevelType w:val="multilevel"/>
    <w:tmpl w:val="7F289A0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7" w15:restartNumberingAfterBreak="0">
    <w:nsid w:val="0C2C1A91"/>
    <w:multiLevelType w:val="hybridMultilevel"/>
    <w:tmpl w:val="E5D0DF88"/>
    <w:lvl w:ilvl="0" w:tplc="21A29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1A780B"/>
    <w:multiLevelType w:val="multilevel"/>
    <w:tmpl w:val="2EFE0BD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11017D24"/>
    <w:multiLevelType w:val="hybridMultilevel"/>
    <w:tmpl w:val="A6521D2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CD6795"/>
    <w:multiLevelType w:val="multilevel"/>
    <w:tmpl w:val="352AE13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3C061F1"/>
    <w:multiLevelType w:val="singleLevel"/>
    <w:tmpl w:val="2774F4D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A20020D"/>
    <w:multiLevelType w:val="multilevel"/>
    <w:tmpl w:val="B6683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</w:abstractNum>
  <w:abstractNum w:abstractNumId="13" w15:restartNumberingAfterBreak="0">
    <w:nsid w:val="23C31C66"/>
    <w:multiLevelType w:val="hybridMultilevel"/>
    <w:tmpl w:val="98F44144"/>
    <w:lvl w:ilvl="0" w:tplc="677ED8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8B77CB"/>
    <w:multiLevelType w:val="multilevel"/>
    <w:tmpl w:val="FC3E8954"/>
    <w:lvl w:ilvl="0">
      <w:start w:val="5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2F27292B"/>
    <w:multiLevelType w:val="multilevel"/>
    <w:tmpl w:val="3FD2EBB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49C0833"/>
    <w:multiLevelType w:val="multilevel"/>
    <w:tmpl w:val="84A4EF4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B196C5E"/>
    <w:multiLevelType w:val="hybridMultilevel"/>
    <w:tmpl w:val="8B88794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C9252B"/>
    <w:multiLevelType w:val="singleLevel"/>
    <w:tmpl w:val="52CE03D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85A79B3"/>
    <w:multiLevelType w:val="multilevel"/>
    <w:tmpl w:val="E688A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 w15:restartNumberingAfterBreak="0">
    <w:nsid w:val="4B4141AB"/>
    <w:multiLevelType w:val="multilevel"/>
    <w:tmpl w:val="F0F2F3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3135421"/>
    <w:multiLevelType w:val="hybridMultilevel"/>
    <w:tmpl w:val="D2626F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764B1D"/>
    <w:multiLevelType w:val="multilevel"/>
    <w:tmpl w:val="AE0A33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33D7168"/>
    <w:multiLevelType w:val="singleLevel"/>
    <w:tmpl w:val="D6EC9AD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80E2043"/>
    <w:multiLevelType w:val="multilevel"/>
    <w:tmpl w:val="DD84B9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</w:abstractNum>
  <w:abstractNum w:abstractNumId="25" w15:restartNumberingAfterBreak="0">
    <w:nsid w:val="6C4F504A"/>
    <w:multiLevelType w:val="multilevel"/>
    <w:tmpl w:val="F34C48BA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E97539B"/>
    <w:multiLevelType w:val="hybridMultilevel"/>
    <w:tmpl w:val="6D3E7F5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B20D33"/>
    <w:multiLevelType w:val="multilevel"/>
    <w:tmpl w:val="33D015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</w:abstractNum>
  <w:abstractNum w:abstractNumId="28" w15:restartNumberingAfterBreak="0">
    <w:nsid w:val="781A4E3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9364E8F"/>
    <w:multiLevelType w:val="multilevel"/>
    <w:tmpl w:val="2A86A2D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 w15:restartNumberingAfterBreak="0">
    <w:nsid w:val="7A0026BB"/>
    <w:multiLevelType w:val="singleLevel"/>
    <w:tmpl w:val="FEA21F7C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1" w15:restartNumberingAfterBreak="0">
    <w:nsid w:val="7B6D68E2"/>
    <w:multiLevelType w:val="multilevel"/>
    <w:tmpl w:val="DF9C10FC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9"/>
  </w:num>
  <w:num w:numId="2">
    <w:abstractNumId w:val="11"/>
  </w:num>
  <w:num w:numId="3">
    <w:abstractNumId w:val="23"/>
  </w:num>
  <w:num w:numId="4">
    <w:abstractNumId w:val="5"/>
  </w:num>
  <w:num w:numId="5">
    <w:abstractNumId w:val="20"/>
  </w:num>
  <w:num w:numId="6">
    <w:abstractNumId w:val="22"/>
  </w:num>
  <w:num w:numId="7">
    <w:abstractNumId w:val="4"/>
  </w:num>
  <w:num w:numId="8">
    <w:abstractNumId w:val="28"/>
  </w:num>
  <w:num w:numId="9">
    <w:abstractNumId w:val="30"/>
  </w:num>
  <w:num w:numId="10">
    <w:abstractNumId w:val="29"/>
  </w:num>
  <w:num w:numId="11">
    <w:abstractNumId w:val="8"/>
  </w:num>
  <w:num w:numId="12">
    <w:abstractNumId w:val="14"/>
  </w:num>
  <w:num w:numId="13">
    <w:abstractNumId w:val="2"/>
  </w:num>
  <w:num w:numId="14">
    <w:abstractNumId w:val="31"/>
  </w:num>
  <w:num w:numId="15">
    <w:abstractNumId w:val="12"/>
  </w:num>
  <w:num w:numId="16">
    <w:abstractNumId w:val="24"/>
  </w:num>
  <w:num w:numId="17">
    <w:abstractNumId w:val="27"/>
  </w:num>
  <w:num w:numId="18">
    <w:abstractNumId w:val="15"/>
  </w:num>
  <w:num w:numId="19">
    <w:abstractNumId w:val="10"/>
  </w:num>
  <w:num w:numId="20">
    <w:abstractNumId w:val="25"/>
  </w:num>
  <w:num w:numId="21">
    <w:abstractNumId w:val="1"/>
  </w:num>
  <w:num w:numId="22">
    <w:abstractNumId w:val="6"/>
  </w:num>
  <w:num w:numId="23">
    <w:abstractNumId w:val="16"/>
  </w:num>
  <w:num w:numId="24">
    <w:abstractNumId w:val="17"/>
  </w:num>
  <w:num w:numId="25">
    <w:abstractNumId w:val="18"/>
  </w:num>
  <w:num w:numId="26">
    <w:abstractNumId w:val="0"/>
  </w:num>
  <w:num w:numId="27">
    <w:abstractNumId w:val="13"/>
  </w:num>
  <w:num w:numId="28">
    <w:abstractNumId w:val="7"/>
  </w:num>
  <w:num w:numId="29">
    <w:abstractNumId w:val="26"/>
  </w:num>
  <w:num w:numId="30">
    <w:abstractNumId w:val="3"/>
  </w:num>
  <w:num w:numId="31">
    <w:abstractNumId w:val="21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intFractionalCharacterWidth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F64"/>
    <w:rsid w:val="00000C83"/>
    <w:rsid w:val="00002C16"/>
    <w:rsid w:val="000107EF"/>
    <w:rsid w:val="000211ED"/>
    <w:rsid w:val="000476B6"/>
    <w:rsid w:val="00053821"/>
    <w:rsid w:val="00057006"/>
    <w:rsid w:val="00082192"/>
    <w:rsid w:val="00090121"/>
    <w:rsid w:val="0009070A"/>
    <w:rsid w:val="00091528"/>
    <w:rsid w:val="000938F7"/>
    <w:rsid w:val="000B4CE2"/>
    <w:rsid w:val="000B63E4"/>
    <w:rsid w:val="000B7338"/>
    <w:rsid w:val="001039AA"/>
    <w:rsid w:val="0011434E"/>
    <w:rsid w:val="00116D8A"/>
    <w:rsid w:val="00117C17"/>
    <w:rsid w:val="001258E7"/>
    <w:rsid w:val="00126E91"/>
    <w:rsid w:val="00127C27"/>
    <w:rsid w:val="00135939"/>
    <w:rsid w:val="00135A4A"/>
    <w:rsid w:val="001424AF"/>
    <w:rsid w:val="00153454"/>
    <w:rsid w:val="001606F1"/>
    <w:rsid w:val="0017062A"/>
    <w:rsid w:val="00181AEE"/>
    <w:rsid w:val="00182ADA"/>
    <w:rsid w:val="00197BF6"/>
    <w:rsid w:val="001B04FD"/>
    <w:rsid w:val="001B7151"/>
    <w:rsid w:val="001F3178"/>
    <w:rsid w:val="001F50C5"/>
    <w:rsid w:val="00200B90"/>
    <w:rsid w:val="00203257"/>
    <w:rsid w:val="00283217"/>
    <w:rsid w:val="0029550A"/>
    <w:rsid w:val="002C00B2"/>
    <w:rsid w:val="002D225F"/>
    <w:rsid w:val="002D396B"/>
    <w:rsid w:val="002D71F6"/>
    <w:rsid w:val="002D7496"/>
    <w:rsid w:val="002E38BC"/>
    <w:rsid w:val="00316B31"/>
    <w:rsid w:val="00323C8A"/>
    <w:rsid w:val="00325B08"/>
    <w:rsid w:val="003303AA"/>
    <w:rsid w:val="00333E2F"/>
    <w:rsid w:val="003474E9"/>
    <w:rsid w:val="00347692"/>
    <w:rsid w:val="003561B0"/>
    <w:rsid w:val="00361EF5"/>
    <w:rsid w:val="00373842"/>
    <w:rsid w:val="00373892"/>
    <w:rsid w:val="00375633"/>
    <w:rsid w:val="00377FD1"/>
    <w:rsid w:val="00390BC6"/>
    <w:rsid w:val="003A0594"/>
    <w:rsid w:val="003A2A11"/>
    <w:rsid w:val="003B1454"/>
    <w:rsid w:val="003B42CE"/>
    <w:rsid w:val="003D44DE"/>
    <w:rsid w:val="003F45A9"/>
    <w:rsid w:val="003F7316"/>
    <w:rsid w:val="004008CA"/>
    <w:rsid w:val="00410C52"/>
    <w:rsid w:val="00411B4D"/>
    <w:rsid w:val="004743D0"/>
    <w:rsid w:val="004851A8"/>
    <w:rsid w:val="004B17BB"/>
    <w:rsid w:val="004B4163"/>
    <w:rsid w:val="004B6DBA"/>
    <w:rsid w:val="004C33E7"/>
    <w:rsid w:val="004E089E"/>
    <w:rsid w:val="004E4BDE"/>
    <w:rsid w:val="004E6142"/>
    <w:rsid w:val="004F497E"/>
    <w:rsid w:val="00505326"/>
    <w:rsid w:val="005135C3"/>
    <w:rsid w:val="00520103"/>
    <w:rsid w:val="005252A5"/>
    <w:rsid w:val="00536FA7"/>
    <w:rsid w:val="005430D7"/>
    <w:rsid w:val="0055676F"/>
    <w:rsid w:val="005602E6"/>
    <w:rsid w:val="00565CB5"/>
    <w:rsid w:val="005804C6"/>
    <w:rsid w:val="005862FD"/>
    <w:rsid w:val="00597F2B"/>
    <w:rsid w:val="005B71B1"/>
    <w:rsid w:val="005C5CD7"/>
    <w:rsid w:val="005D474F"/>
    <w:rsid w:val="005F50C3"/>
    <w:rsid w:val="00623499"/>
    <w:rsid w:val="0064628F"/>
    <w:rsid w:val="00652055"/>
    <w:rsid w:val="00655252"/>
    <w:rsid w:val="00661F1B"/>
    <w:rsid w:val="00663FB4"/>
    <w:rsid w:val="00664279"/>
    <w:rsid w:val="006655BE"/>
    <w:rsid w:val="00666D3F"/>
    <w:rsid w:val="00687D47"/>
    <w:rsid w:val="006A30B0"/>
    <w:rsid w:val="006A4D2B"/>
    <w:rsid w:val="006B56DC"/>
    <w:rsid w:val="006B5AEB"/>
    <w:rsid w:val="006C5E22"/>
    <w:rsid w:val="006D0289"/>
    <w:rsid w:val="006E09C6"/>
    <w:rsid w:val="006E763D"/>
    <w:rsid w:val="00703134"/>
    <w:rsid w:val="00707BD3"/>
    <w:rsid w:val="00715115"/>
    <w:rsid w:val="007412B0"/>
    <w:rsid w:val="00743594"/>
    <w:rsid w:val="00745BEB"/>
    <w:rsid w:val="007467EE"/>
    <w:rsid w:val="007533C9"/>
    <w:rsid w:val="007600F5"/>
    <w:rsid w:val="0076065B"/>
    <w:rsid w:val="00761E6F"/>
    <w:rsid w:val="00772B2A"/>
    <w:rsid w:val="0078608B"/>
    <w:rsid w:val="007916C1"/>
    <w:rsid w:val="007B1BF8"/>
    <w:rsid w:val="007C0055"/>
    <w:rsid w:val="007C110D"/>
    <w:rsid w:val="007F5D5D"/>
    <w:rsid w:val="008027D3"/>
    <w:rsid w:val="0082048D"/>
    <w:rsid w:val="00822B02"/>
    <w:rsid w:val="00822C47"/>
    <w:rsid w:val="0083218D"/>
    <w:rsid w:val="0083232B"/>
    <w:rsid w:val="00846882"/>
    <w:rsid w:val="0086020F"/>
    <w:rsid w:val="00870195"/>
    <w:rsid w:val="00876EC6"/>
    <w:rsid w:val="0089651B"/>
    <w:rsid w:val="00897EB1"/>
    <w:rsid w:val="008A0EA3"/>
    <w:rsid w:val="008C09A1"/>
    <w:rsid w:val="008C6551"/>
    <w:rsid w:val="008C659B"/>
    <w:rsid w:val="008D32BB"/>
    <w:rsid w:val="008E026A"/>
    <w:rsid w:val="00905BC2"/>
    <w:rsid w:val="00906AEF"/>
    <w:rsid w:val="00920AC1"/>
    <w:rsid w:val="0094347A"/>
    <w:rsid w:val="00947B46"/>
    <w:rsid w:val="00953B74"/>
    <w:rsid w:val="00971841"/>
    <w:rsid w:val="00985F64"/>
    <w:rsid w:val="009A114F"/>
    <w:rsid w:val="009B2B31"/>
    <w:rsid w:val="009B40B6"/>
    <w:rsid w:val="009B711D"/>
    <w:rsid w:val="009C39A2"/>
    <w:rsid w:val="009C3D3E"/>
    <w:rsid w:val="009F238C"/>
    <w:rsid w:val="009F7BFB"/>
    <w:rsid w:val="00A02AB9"/>
    <w:rsid w:val="00A35B4B"/>
    <w:rsid w:val="00A3760E"/>
    <w:rsid w:val="00A43000"/>
    <w:rsid w:val="00A65D5D"/>
    <w:rsid w:val="00A908CF"/>
    <w:rsid w:val="00AA54A5"/>
    <w:rsid w:val="00AB3763"/>
    <w:rsid w:val="00AD063C"/>
    <w:rsid w:val="00AD2E1A"/>
    <w:rsid w:val="00AD2F46"/>
    <w:rsid w:val="00AD4444"/>
    <w:rsid w:val="00AE23CB"/>
    <w:rsid w:val="00B126EC"/>
    <w:rsid w:val="00B17346"/>
    <w:rsid w:val="00B23665"/>
    <w:rsid w:val="00B27D03"/>
    <w:rsid w:val="00B4233E"/>
    <w:rsid w:val="00B57EF0"/>
    <w:rsid w:val="00B67A49"/>
    <w:rsid w:val="00BA3F87"/>
    <w:rsid w:val="00BB35D5"/>
    <w:rsid w:val="00BD1CE2"/>
    <w:rsid w:val="00BF2EC8"/>
    <w:rsid w:val="00C0729D"/>
    <w:rsid w:val="00C154D7"/>
    <w:rsid w:val="00C335D3"/>
    <w:rsid w:val="00C344BC"/>
    <w:rsid w:val="00C36725"/>
    <w:rsid w:val="00C432E0"/>
    <w:rsid w:val="00C45898"/>
    <w:rsid w:val="00C53D45"/>
    <w:rsid w:val="00C55A1B"/>
    <w:rsid w:val="00C9103A"/>
    <w:rsid w:val="00CB04A9"/>
    <w:rsid w:val="00CC22E0"/>
    <w:rsid w:val="00CC7C6B"/>
    <w:rsid w:val="00CE3A99"/>
    <w:rsid w:val="00CF2E37"/>
    <w:rsid w:val="00D031B6"/>
    <w:rsid w:val="00D15C86"/>
    <w:rsid w:val="00D21CD0"/>
    <w:rsid w:val="00D24B87"/>
    <w:rsid w:val="00D24CD9"/>
    <w:rsid w:val="00D24EF3"/>
    <w:rsid w:val="00D31C64"/>
    <w:rsid w:val="00D4101F"/>
    <w:rsid w:val="00D421CA"/>
    <w:rsid w:val="00D66C88"/>
    <w:rsid w:val="00D82572"/>
    <w:rsid w:val="00DA06B4"/>
    <w:rsid w:val="00DA0BAD"/>
    <w:rsid w:val="00DA5649"/>
    <w:rsid w:val="00DA5E54"/>
    <w:rsid w:val="00DB60C3"/>
    <w:rsid w:val="00DC11CE"/>
    <w:rsid w:val="00DC3A0E"/>
    <w:rsid w:val="00DD4451"/>
    <w:rsid w:val="00DE1218"/>
    <w:rsid w:val="00DE4C03"/>
    <w:rsid w:val="00E0047B"/>
    <w:rsid w:val="00E14E82"/>
    <w:rsid w:val="00E227FC"/>
    <w:rsid w:val="00E315F7"/>
    <w:rsid w:val="00E330AE"/>
    <w:rsid w:val="00E5397A"/>
    <w:rsid w:val="00E54001"/>
    <w:rsid w:val="00E551BA"/>
    <w:rsid w:val="00E60D85"/>
    <w:rsid w:val="00E65104"/>
    <w:rsid w:val="00E7015D"/>
    <w:rsid w:val="00E747AB"/>
    <w:rsid w:val="00E74F83"/>
    <w:rsid w:val="00E75050"/>
    <w:rsid w:val="00EA23C3"/>
    <w:rsid w:val="00EB0093"/>
    <w:rsid w:val="00EB0732"/>
    <w:rsid w:val="00ED642D"/>
    <w:rsid w:val="00ED6885"/>
    <w:rsid w:val="00EE0618"/>
    <w:rsid w:val="00EE1350"/>
    <w:rsid w:val="00EF150C"/>
    <w:rsid w:val="00EF6BB4"/>
    <w:rsid w:val="00F00ED1"/>
    <w:rsid w:val="00F044C7"/>
    <w:rsid w:val="00F06148"/>
    <w:rsid w:val="00F136EF"/>
    <w:rsid w:val="00F46CAF"/>
    <w:rsid w:val="00F61FF1"/>
    <w:rsid w:val="00F66861"/>
    <w:rsid w:val="00F73A53"/>
    <w:rsid w:val="00F73F93"/>
    <w:rsid w:val="00F7480D"/>
    <w:rsid w:val="00F8561E"/>
    <w:rsid w:val="00FB05AD"/>
    <w:rsid w:val="00FB2267"/>
    <w:rsid w:val="00FB3D7C"/>
    <w:rsid w:val="00FC6D9A"/>
    <w:rsid w:val="00FD03E0"/>
    <w:rsid w:val="00FE38D9"/>
    <w:rsid w:val="00FE40CC"/>
    <w:rsid w:val="00FF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FC66EF"/>
  <w15:docId w15:val="{23C67E82-1F13-4B0C-AAF8-17AAD1E8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Roman PS" w:eastAsia="Times New Roman" w:hAnsi="Roman PS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35939"/>
    <w:rPr>
      <w:rFonts w:ascii="Times New Roman" w:hAnsi="Times New Roman"/>
    </w:rPr>
  </w:style>
  <w:style w:type="paragraph" w:styleId="1">
    <w:name w:val="heading 1"/>
    <w:basedOn w:val="a"/>
    <w:next w:val="a"/>
    <w:qFormat/>
    <w:rsid w:val="00090121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rsid w:val="00090121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090121"/>
    <w:pPr>
      <w:keepNext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rsid w:val="00090121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090121"/>
    <w:pPr>
      <w:keepNext/>
      <w:jc w:val="center"/>
      <w:outlineLvl w:val="4"/>
    </w:pPr>
    <w:rPr>
      <w:sz w:val="32"/>
    </w:rPr>
  </w:style>
  <w:style w:type="paragraph" w:styleId="6">
    <w:name w:val="heading 6"/>
    <w:basedOn w:val="a"/>
    <w:next w:val="a"/>
    <w:qFormat/>
    <w:rsid w:val="00090121"/>
    <w:pPr>
      <w:keepNext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090121"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090121"/>
    <w:pPr>
      <w:keepNext/>
      <w:outlineLvl w:val="7"/>
    </w:pPr>
    <w:rPr>
      <w:b/>
    </w:rPr>
  </w:style>
  <w:style w:type="paragraph" w:styleId="9">
    <w:name w:val="heading 9"/>
    <w:basedOn w:val="a"/>
    <w:next w:val="a"/>
    <w:qFormat/>
    <w:rsid w:val="00090121"/>
    <w:pPr>
      <w:keepNext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90121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090121"/>
  </w:style>
  <w:style w:type="paragraph" w:styleId="20">
    <w:name w:val="Body Text 2"/>
    <w:basedOn w:val="a"/>
    <w:rsid w:val="00090121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090121"/>
    <w:pPr>
      <w:jc w:val="both"/>
    </w:pPr>
    <w:rPr>
      <w:sz w:val="24"/>
    </w:rPr>
  </w:style>
  <w:style w:type="paragraph" w:styleId="a6">
    <w:name w:val="footer"/>
    <w:basedOn w:val="a"/>
    <w:rsid w:val="00090121"/>
    <w:pPr>
      <w:tabs>
        <w:tab w:val="center" w:pos="4703"/>
        <w:tab w:val="right" w:pos="9406"/>
      </w:tabs>
    </w:pPr>
  </w:style>
  <w:style w:type="paragraph" w:styleId="a7">
    <w:name w:val="Body Text Indent"/>
    <w:basedOn w:val="a"/>
    <w:rsid w:val="00090121"/>
    <w:pPr>
      <w:ind w:left="360"/>
      <w:jc w:val="both"/>
    </w:pPr>
    <w:rPr>
      <w:sz w:val="28"/>
    </w:rPr>
  </w:style>
  <w:style w:type="paragraph" w:styleId="30">
    <w:name w:val="Body Text 3"/>
    <w:basedOn w:val="a"/>
    <w:rsid w:val="00090121"/>
    <w:pPr>
      <w:jc w:val="both"/>
    </w:pPr>
    <w:rPr>
      <w:sz w:val="26"/>
    </w:rPr>
  </w:style>
  <w:style w:type="paragraph" w:styleId="21">
    <w:name w:val="Body Text Indent 2"/>
    <w:basedOn w:val="a"/>
    <w:rsid w:val="00090121"/>
    <w:pPr>
      <w:tabs>
        <w:tab w:val="num" w:pos="142"/>
      </w:tabs>
      <w:ind w:firstLine="567"/>
      <w:jc w:val="both"/>
    </w:pPr>
    <w:rPr>
      <w:sz w:val="26"/>
    </w:rPr>
  </w:style>
  <w:style w:type="paragraph" w:styleId="31">
    <w:name w:val="Body Text Indent 3"/>
    <w:basedOn w:val="a"/>
    <w:rsid w:val="00090121"/>
    <w:pPr>
      <w:tabs>
        <w:tab w:val="num" w:pos="142"/>
      </w:tabs>
      <w:ind w:firstLine="567"/>
      <w:jc w:val="both"/>
    </w:pPr>
    <w:rPr>
      <w:b/>
      <w:sz w:val="26"/>
    </w:rPr>
  </w:style>
  <w:style w:type="paragraph" w:styleId="a8">
    <w:name w:val="Balloon Text"/>
    <w:basedOn w:val="a"/>
    <w:link w:val="a9"/>
    <w:semiHidden/>
    <w:unhideWhenUsed/>
    <w:rsid w:val="00333E2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333E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07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55;&#1086;&#1089;&#1090;&#1072;&#1085;&#1086;&#1074;&#1083;&#1077;&#1085;&#1080;&#1077;%20&#1043;&#1040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CE1C5B-AE53-4D6D-BD8D-B70ACEACB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ГАР</Template>
  <TotalTime>1</TotalTime>
  <Pages>2</Pages>
  <Words>222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MultiDVD Team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Наташа К.</dc:creator>
  <cp:lastModifiedBy>RePack by Diakov</cp:lastModifiedBy>
  <cp:revision>3</cp:revision>
  <cp:lastPrinted>2025-06-18T06:02:00Z</cp:lastPrinted>
  <dcterms:created xsi:type="dcterms:W3CDTF">2025-06-18T06:04:00Z</dcterms:created>
  <dcterms:modified xsi:type="dcterms:W3CDTF">2025-06-19T06:47:00Z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933298019</vt:i4>
  </property>
</Properties>
</file>