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7D0" w:rsidRPr="00BB4E22" w:rsidRDefault="007B47D0" w:rsidP="00FF1607">
      <w:pPr>
        <w:spacing w:line="240" w:lineRule="auto"/>
        <w:contextualSpacing/>
        <w:jc w:val="center"/>
        <w:rPr>
          <w:rFonts w:ascii="Times New Roman" w:hAnsi="Times New Roman"/>
        </w:rPr>
      </w:pPr>
      <w:r w:rsidRPr="004564FF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i1025" type="#_x0000_t75" style="width:45pt;height:71.25pt;visibility:visible">
            <v:imagedata r:id="rId7" o:title=""/>
          </v:shape>
        </w:pict>
      </w:r>
    </w:p>
    <w:p w:rsidR="007B47D0" w:rsidRPr="00BB4E22" w:rsidRDefault="007B47D0" w:rsidP="00FF1607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32"/>
          <w:szCs w:val="32"/>
        </w:rPr>
      </w:pPr>
      <w:r w:rsidRPr="00BB4E22">
        <w:rPr>
          <w:rFonts w:ascii="Times New Roman" w:hAnsi="Times New Roman"/>
          <w:b/>
          <w:caps/>
          <w:sz w:val="32"/>
          <w:szCs w:val="32"/>
        </w:rPr>
        <w:t xml:space="preserve">Российская Федерация </w:t>
      </w:r>
    </w:p>
    <w:p w:rsidR="007B47D0" w:rsidRPr="00BB4E22" w:rsidRDefault="007B47D0" w:rsidP="00FF1607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32"/>
          <w:szCs w:val="32"/>
        </w:rPr>
      </w:pPr>
      <w:r w:rsidRPr="00BB4E22">
        <w:rPr>
          <w:rFonts w:ascii="Times New Roman" w:hAnsi="Times New Roman"/>
          <w:b/>
          <w:caps/>
          <w:sz w:val="32"/>
          <w:szCs w:val="32"/>
        </w:rPr>
        <w:t>Ростовская область</w:t>
      </w:r>
    </w:p>
    <w:p w:rsidR="007B47D0" w:rsidRPr="00BB4E22" w:rsidRDefault="007B47D0" w:rsidP="00A100CD">
      <w:pPr>
        <w:spacing w:line="360" w:lineRule="auto"/>
        <w:contextualSpacing/>
        <w:jc w:val="center"/>
        <w:rPr>
          <w:rFonts w:ascii="Times New Roman" w:hAnsi="Times New Roman"/>
          <w:b/>
          <w:caps/>
          <w:sz w:val="32"/>
          <w:szCs w:val="32"/>
        </w:rPr>
      </w:pPr>
      <w:r w:rsidRPr="00BB4E22">
        <w:rPr>
          <w:rFonts w:ascii="Times New Roman" w:hAnsi="Times New Roman"/>
          <w:b/>
          <w:caps/>
          <w:sz w:val="32"/>
          <w:szCs w:val="32"/>
        </w:rPr>
        <w:t>октябрьский район</w:t>
      </w:r>
    </w:p>
    <w:p w:rsidR="007B47D0" w:rsidRPr="00BB4E22" w:rsidRDefault="007B47D0" w:rsidP="00FF1607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B4E22">
        <w:rPr>
          <w:rFonts w:ascii="Times New Roman" w:hAnsi="Times New Roman"/>
          <w:b/>
          <w:sz w:val="28"/>
          <w:szCs w:val="28"/>
        </w:rPr>
        <w:t>Муниципальное образование «</w:t>
      </w:r>
      <w:r>
        <w:rPr>
          <w:rFonts w:ascii="Times New Roman" w:hAnsi="Times New Roman"/>
          <w:b/>
          <w:sz w:val="28"/>
          <w:szCs w:val="28"/>
        </w:rPr>
        <w:t xml:space="preserve">Коммунарское сельское </w:t>
      </w:r>
      <w:r w:rsidRPr="00BB4E22">
        <w:rPr>
          <w:rFonts w:ascii="Times New Roman" w:hAnsi="Times New Roman"/>
          <w:b/>
          <w:sz w:val="28"/>
          <w:szCs w:val="28"/>
        </w:rPr>
        <w:t xml:space="preserve"> поселение»</w:t>
      </w:r>
    </w:p>
    <w:p w:rsidR="007B47D0" w:rsidRPr="00BB4E22" w:rsidRDefault="007B47D0" w:rsidP="00FF1607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B4E22">
        <w:rPr>
          <w:rFonts w:ascii="Times New Roman" w:hAnsi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/>
          <w:b/>
          <w:sz w:val="28"/>
          <w:szCs w:val="28"/>
        </w:rPr>
        <w:t xml:space="preserve">Коммунарского сельского </w:t>
      </w:r>
      <w:r w:rsidRPr="00BB4E22">
        <w:rPr>
          <w:rFonts w:ascii="Times New Roman" w:hAnsi="Times New Roman"/>
          <w:b/>
          <w:sz w:val="28"/>
          <w:szCs w:val="28"/>
        </w:rPr>
        <w:t xml:space="preserve"> поселения </w:t>
      </w:r>
    </w:p>
    <w:p w:rsidR="007B47D0" w:rsidRDefault="007B47D0" w:rsidP="00FF1607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B47D0" w:rsidRPr="008812E9" w:rsidRDefault="007B47D0" w:rsidP="00FF1607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40"/>
          <w:szCs w:val="40"/>
        </w:rPr>
      </w:pPr>
      <w:r w:rsidRPr="008812E9">
        <w:rPr>
          <w:rFonts w:ascii="Times New Roman" w:hAnsi="Times New Roman"/>
          <w:b/>
          <w:caps/>
          <w:sz w:val="40"/>
          <w:szCs w:val="40"/>
        </w:rPr>
        <w:t>постановление</w:t>
      </w:r>
    </w:p>
    <w:p w:rsidR="007B47D0" w:rsidRPr="00BB4E22" w:rsidRDefault="007B47D0" w:rsidP="00FF1607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7B47D0" w:rsidRPr="00BE04FC" w:rsidTr="00BE04FC">
        <w:tc>
          <w:tcPr>
            <w:tcW w:w="3115" w:type="dxa"/>
            <w:vAlign w:val="center"/>
          </w:tcPr>
          <w:p w:rsidR="007B47D0" w:rsidRPr="00BE04FC" w:rsidRDefault="007B47D0" w:rsidP="00BE04F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smartTag w:uri="urn:schemas-microsoft-com:office:smarttags" w:element="date">
              <w:smartTagPr>
                <w:attr w:name="Year" w:val="2022"/>
                <w:attr w:name="Day" w:val="13"/>
                <w:attr w:name="Month" w:val="09"/>
                <w:attr w:name="ls" w:val="trans"/>
              </w:smartTagPr>
              <w:r w:rsidRPr="00BE04FC">
                <w:rPr>
                  <w:rFonts w:ascii="Times New Roman" w:hAnsi="Times New Roman"/>
                  <w:b/>
                  <w:sz w:val="28"/>
                  <w:szCs w:val="28"/>
                </w:rPr>
                <w:t>13.09.2022</w:t>
              </w:r>
            </w:smartTag>
            <w:r w:rsidRPr="00BE04FC">
              <w:rPr>
                <w:rFonts w:ascii="Times New Roman" w:hAnsi="Times New Roman"/>
                <w:b/>
                <w:sz w:val="28"/>
                <w:szCs w:val="28"/>
              </w:rPr>
              <w:t>г</w:t>
            </w:r>
          </w:p>
        </w:tc>
        <w:tc>
          <w:tcPr>
            <w:tcW w:w="3115" w:type="dxa"/>
            <w:vAlign w:val="center"/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04FC">
              <w:rPr>
                <w:rFonts w:ascii="Times New Roman" w:hAnsi="Times New Roman"/>
                <w:b/>
                <w:sz w:val="28"/>
              </w:rPr>
              <w:t>№ 131</w:t>
            </w:r>
          </w:p>
        </w:tc>
        <w:tc>
          <w:tcPr>
            <w:tcW w:w="3546" w:type="dxa"/>
            <w:vAlign w:val="center"/>
          </w:tcPr>
          <w:p w:rsidR="007B47D0" w:rsidRPr="00BE04FC" w:rsidRDefault="007B47D0" w:rsidP="00BE04FC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BE04FC">
              <w:rPr>
                <w:rFonts w:ascii="Times New Roman" w:hAnsi="Times New Roman"/>
                <w:b/>
                <w:sz w:val="28"/>
              </w:rPr>
              <w:t>п. Новосветловский</w:t>
            </w:r>
          </w:p>
        </w:tc>
      </w:tr>
    </w:tbl>
    <w:p w:rsidR="007B47D0" w:rsidRPr="00A100CD" w:rsidRDefault="007B47D0" w:rsidP="00FF1607">
      <w:pPr>
        <w:spacing w:line="240" w:lineRule="auto"/>
        <w:contextualSpacing/>
        <w:jc w:val="both"/>
        <w:rPr>
          <w:rFonts w:ascii="Times New Roman" w:hAnsi="Times New Roman"/>
          <w:b/>
          <w:sz w:val="16"/>
          <w:szCs w:val="16"/>
        </w:rPr>
      </w:pPr>
    </w:p>
    <w:tbl>
      <w:tblPr>
        <w:tblW w:w="0" w:type="auto"/>
        <w:tblLook w:val="01E0"/>
      </w:tblPr>
      <w:tblGrid>
        <w:gridCol w:w="4928"/>
      </w:tblGrid>
      <w:tr w:rsidR="007B47D0" w:rsidRPr="00BE04FC" w:rsidTr="008812E9">
        <w:trPr>
          <w:trHeight w:val="1137"/>
        </w:trPr>
        <w:tc>
          <w:tcPr>
            <w:tcW w:w="4928" w:type="dxa"/>
          </w:tcPr>
          <w:p w:rsidR="007B47D0" w:rsidRPr="00BB4E22" w:rsidRDefault="007B47D0" w:rsidP="00240D81">
            <w:pPr>
              <w:pStyle w:val="124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Об   утверждении  </w:t>
            </w:r>
            <w:r w:rsidRPr="00BB4E22">
              <w:rPr>
                <w:szCs w:val="28"/>
              </w:rPr>
              <w:t>административного регламента по предоставлению муниципальной услуги «</w:t>
            </w:r>
            <w:r>
              <w:rPr>
                <w:szCs w:val="28"/>
              </w:rPr>
              <w:t xml:space="preserve">Постановка граждан на учет в </w:t>
            </w:r>
            <w:r w:rsidRPr="00BB4E22">
              <w:rPr>
                <w:szCs w:val="28"/>
              </w:rPr>
              <w:t xml:space="preserve">качестве нуждающихся в </w:t>
            </w:r>
            <w:r>
              <w:rPr>
                <w:szCs w:val="28"/>
              </w:rPr>
              <w:t>жилых помещениях,</w:t>
            </w:r>
            <w:r w:rsidRPr="00BB4E22">
              <w:rPr>
                <w:szCs w:val="28"/>
              </w:rPr>
              <w:t xml:space="preserve"> предоставляемых по договорам социального найма»</w:t>
            </w:r>
          </w:p>
          <w:p w:rsidR="007B47D0" w:rsidRPr="00BB4E22" w:rsidRDefault="007B47D0" w:rsidP="00FF1607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B47D0" w:rsidRPr="00BB4E22" w:rsidRDefault="007B47D0" w:rsidP="009461D3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z w:val="28"/>
          <w:szCs w:val="28"/>
        </w:rPr>
        <w:t xml:space="preserve">В соответствии с Конституцией Российской Федерации, Земельным кодексом Российской Федерации,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BB4E22">
          <w:rPr>
            <w:rFonts w:ascii="Times New Roman" w:hAnsi="Times New Roman"/>
            <w:sz w:val="28"/>
            <w:szCs w:val="28"/>
          </w:rPr>
          <w:t>06 октября 2003 года</w:t>
        </w:r>
      </w:smartTag>
      <w:r w:rsidRPr="00BB4E22">
        <w:rPr>
          <w:rFonts w:ascii="Times New Roman" w:hAnsi="Times New Roman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Федеральным законом от </w:t>
      </w:r>
      <w:smartTag w:uri="urn:schemas-microsoft-com:office:smarttags" w:element="date">
        <w:smartTagPr>
          <w:attr w:name="Year" w:val="2010"/>
          <w:attr w:name="Day" w:val="27"/>
          <w:attr w:name="Month" w:val="7"/>
          <w:attr w:name="ls" w:val="trans"/>
        </w:smartTagPr>
        <w:r w:rsidRPr="00BB4E22">
          <w:rPr>
            <w:rFonts w:ascii="Times New Roman" w:hAnsi="Times New Roman"/>
            <w:sz w:val="28"/>
            <w:szCs w:val="28"/>
          </w:rPr>
          <w:t>27 июля 2010 года</w:t>
        </w:r>
      </w:smartTag>
      <w:r w:rsidRPr="00BB4E22">
        <w:rPr>
          <w:rFonts w:ascii="Times New Roman" w:hAnsi="Times New Roman"/>
          <w:sz w:val="28"/>
          <w:szCs w:val="28"/>
        </w:rPr>
        <w:t xml:space="preserve"> №210-ФЗ «Об организации предоставления государственных и муниципальных услуг», руководствуясь Уставом муниципального образования «</w:t>
      </w:r>
      <w:r>
        <w:rPr>
          <w:rFonts w:ascii="Times New Roman" w:hAnsi="Times New Roman"/>
          <w:sz w:val="28"/>
          <w:szCs w:val="28"/>
        </w:rPr>
        <w:t>Коммунарское сельское поселение»</w:t>
      </w:r>
    </w:p>
    <w:p w:rsidR="007B47D0" w:rsidRPr="00BB4E22" w:rsidRDefault="007B47D0" w:rsidP="009461D3">
      <w:pPr>
        <w:spacing w:before="240"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B4E22">
        <w:rPr>
          <w:rFonts w:ascii="Times New Roman" w:hAnsi="Times New Roman"/>
          <w:b/>
          <w:sz w:val="28"/>
          <w:szCs w:val="28"/>
        </w:rPr>
        <w:t>ПОСТАНОВЛЯ</w:t>
      </w:r>
      <w:r>
        <w:rPr>
          <w:rFonts w:ascii="Times New Roman" w:hAnsi="Times New Roman"/>
          <w:b/>
          <w:sz w:val="28"/>
          <w:szCs w:val="28"/>
        </w:rPr>
        <w:t>Ю</w:t>
      </w:r>
      <w:r w:rsidRPr="00BB4E22">
        <w:rPr>
          <w:rFonts w:ascii="Times New Roman" w:hAnsi="Times New Roman"/>
          <w:b/>
          <w:sz w:val="28"/>
          <w:szCs w:val="28"/>
        </w:rPr>
        <w:t>:</w:t>
      </w:r>
    </w:p>
    <w:p w:rsidR="007B47D0" w:rsidRPr="00A100CD" w:rsidRDefault="007B47D0" w:rsidP="00A100CD">
      <w:pPr>
        <w:pStyle w:val="124"/>
        <w:numPr>
          <w:ilvl w:val="0"/>
          <w:numId w:val="2"/>
        </w:numPr>
        <w:ind w:left="0" w:firstLine="426"/>
        <w:rPr>
          <w:szCs w:val="28"/>
        </w:rPr>
      </w:pPr>
      <w:r w:rsidRPr="00BB4E22">
        <w:t>Утвердить административный регламент по предоставлению муниципальной услуги</w:t>
      </w:r>
      <w:r>
        <w:t xml:space="preserve"> </w:t>
      </w:r>
      <w:r w:rsidRPr="00BB4E22">
        <w:rPr>
          <w:szCs w:val="28"/>
        </w:rPr>
        <w:t>«</w:t>
      </w:r>
      <w:r>
        <w:rPr>
          <w:szCs w:val="28"/>
        </w:rPr>
        <w:t xml:space="preserve">Постановка граждан на учет в </w:t>
      </w:r>
      <w:r w:rsidRPr="00BB4E22">
        <w:rPr>
          <w:szCs w:val="28"/>
        </w:rPr>
        <w:t xml:space="preserve">качестве нуждающихся в </w:t>
      </w:r>
      <w:r>
        <w:rPr>
          <w:szCs w:val="28"/>
        </w:rPr>
        <w:t>жилых помещениях,</w:t>
      </w:r>
      <w:r w:rsidRPr="00240D81">
        <w:rPr>
          <w:szCs w:val="28"/>
        </w:rPr>
        <w:t xml:space="preserve"> </w:t>
      </w:r>
      <w:r w:rsidRPr="00BB4E22">
        <w:rPr>
          <w:szCs w:val="28"/>
        </w:rPr>
        <w:t>предоставляемых по договорам социального найма»</w:t>
      </w:r>
      <w:r w:rsidRPr="00240D81">
        <w:rPr>
          <w:szCs w:val="28"/>
        </w:rPr>
        <w:t xml:space="preserve"> </w:t>
      </w:r>
      <w:r w:rsidRPr="00BB4E22">
        <w:t>согласно приложению к настоящему постановлению.</w:t>
      </w:r>
    </w:p>
    <w:p w:rsidR="007B47D0" w:rsidRPr="00074CB5" w:rsidRDefault="007B47D0" w:rsidP="009461D3">
      <w:pPr>
        <w:pStyle w:val="124"/>
        <w:ind w:firstLine="426"/>
      </w:pPr>
      <w:r>
        <w:t xml:space="preserve">2. </w:t>
      </w:r>
      <w:r w:rsidRPr="00BB4E22">
        <w:t>Постановление  №</w:t>
      </w:r>
      <w:r>
        <w:t xml:space="preserve"> 119 от </w:t>
      </w:r>
      <w:smartTag w:uri="urn:schemas-microsoft-com:office:smarttags" w:element="date">
        <w:smartTagPr>
          <w:attr w:name="Year" w:val="2017"/>
          <w:attr w:name="Day" w:val="27"/>
          <w:attr w:name="Month" w:val="04"/>
          <w:attr w:name="ls" w:val="trans"/>
        </w:smartTagPr>
        <w:r>
          <w:t>27.04.2017</w:t>
        </w:r>
      </w:smartTag>
      <w:r>
        <w:t>г «</w:t>
      </w:r>
      <w:r w:rsidRPr="00BB4E22">
        <w:t>Об утверждении</w:t>
      </w:r>
      <w:r>
        <w:rPr>
          <w:szCs w:val="28"/>
        </w:rPr>
        <w:t xml:space="preserve"> административного</w:t>
      </w:r>
      <w:r w:rsidRPr="00BB4E22">
        <w:rPr>
          <w:szCs w:val="28"/>
        </w:rPr>
        <w:t xml:space="preserve"> регламента по предоставлению муниципальной </w:t>
      </w:r>
      <w:r>
        <w:rPr>
          <w:szCs w:val="28"/>
        </w:rPr>
        <w:t xml:space="preserve">        </w:t>
      </w:r>
      <w:r w:rsidRPr="00BB4E22">
        <w:rPr>
          <w:szCs w:val="28"/>
        </w:rPr>
        <w:t>услуги «</w:t>
      </w:r>
      <w:r>
        <w:rPr>
          <w:szCs w:val="28"/>
        </w:rPr>
        <w:t xml:space="preserve">Постановка граждан на учет в </w:t>
      </w:r>
      <w:r w:rsidRPr="00BB4E22">
        <w:rPr>
          <w:szCs w:val="28"/>
        </w:rPr>
        <w:t xml:space="preserve">качестве нуждающихся в </w:t>
      </w:r>
      <w:r>
        <w:rPr>
          <w:szCs w:val="28"/>
        </w:rPr>
        <w:t>жилых помещениях,</w:t>
      </w:r>
      <w:r w:rsidRPr="00BB4E22">
        <w:rPr>
          <w:szCs w:val="28"/>
        </w:rPr>
        <w:t xml:space="preserve"> предоставляемых по договорам социального найма»</w:t>
      </w:r>
      <w:r>
        <w:rPr>
          <w:szCs w:val="28"/>
        </w:rPr>
        <w:t xml:space="preserve"> </w:t>
      </w:r>
      <w:r>
        <w:t>считать утратившим силу.</w:t>
      </w:r>
    </w:p>
    <w:p w:rsidR="007B47D0" w:rsidRDefault="007B47D0" w:rsidP="00A100CD">
      <w:pPr>
        <w:pStyle w:val="ListParagraph"/>
        <w:spacing w:before="0" w:beforeAutospacing="0" w:after="0" w:afterAutospacing="0"/>
        <w:ind w:left="0" w:firstLine="425"/>
        <w:jc w:val="both"/>
      </w:pPr>
      <w:r>
        <w:t xml:space="preserve">3.   </w:t>
      </w:r>
      <w:r w:rsidRPr="00BB4E22">
        <w:t xml:space="preserve">Настоящее постановление вступает в силу со дня его </w:t>
      </w:r>
      <w:r>
        <w:t xml:space="preserve">официального </w:t>
      </w:r>
    </w:p>
    <w:p w:rsidR="007B47D0" w:rsidRDefault="007B47D0" w:rsidP="009461D3">
      <w:pPr>
        <w:pStyle w:val="ListParagraph"/>
        <w:ind w:left="0" w:firstLine="426"/>
        <w:jc w:val="both"/>
      </w:pPr>
      <w:r>
        <w:t>обнародования.</w:t>
      </w:r>
    </w:p>
    <w:p w:rsidR="007B47D0" w:rsidRPr="00BB4E22" w:rsidRDefault="007B47D0" w:rsidP="00A100CD">
      <w:pPr>
        <w:pStyle w:val="ListParagraph"/>
        <w:ind w:left="0" w:firstLine="426"/>
        <w:jc w:val="both"/>
      </w:pPr>
      <w:r>
        <w:t xml:space="preserve">4. </w:t>
      </w:r>
      <w:r w:rsidRPr="00BB4E22">
        <w:t xml:space="preserve">Контроль </w:t>
      </w:r>
      <w:r>
        <w:t>по</w:t>
      </w:r>
      <w:r w:rsidRPr="00BB4E22">
        <w:t xml:space="preserve"> исполнени</w:t>
      </w:r>
      <w:r>
        <w:t>ю</w:t>
      </w:r>
      <w:r w:rsidRPr="00BB4E22">
        <w:t xml:space="preserve"> </w:t>
      </w:r>
      <w:r>
        <w:t xml:space="preserve">данного </w:t>
      </w:r>
      <w:r w:rsidRPr="00BB4E22">
        <w:t xml:space="preserve">постановления </w:t>
      </w:r>
      <w:r>
        <w:t>возложить на заместителя Главы Администрации Коммунарского сельского поселения.</w:t>
      </w:r>
    </w:p>
    <w:p w:rsidR="007B47D0" w:rsidRDefault="007B47D0" w:rsidP="00EF6335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И.о. </w:t>
      </w:r>
      <w:r w:rsidRPr="00BB4E22">
        <w:rPr>
          <w:rFonts w:ascii="Times New Roman" w:hAnsi="Times New Roman"/>
          <w:b/>
          <w:sz w:val="28"/>
          <w:szCs w:val="28"/>
        </w:rPr>
        <w:t>Глав</w:t>
      </w:r>
      <w:r>
        <w:rPr>
          <w:rFonts w:ascii="Times New Roman" w:hAnsi="Times New Roman"/>
          <w:b/>
          <w:sz w:val="28"/>
          <w:szCs w:val="28"/>
        </w:rPr>
        <w:t>ы</w:t>
      </w:r>
      <w:r w:rsidRPr="00BB4E2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Администрации</w:t>
      </w:r>
    </w:p>
    <w:p w:rsidR="007B47D0" w:rsidRPr="00BB4E22" w:rsidRDefault="007B47D0" w:rsidP="00CF4FDA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Коммунарского сельского поселения                                              А.Ю. Точеный</w:t>
      </w:r>
      <w:bookmarkStart w:id="0" w:name="_GoBack"/>
      <w:bookmarkEnd w:id="0"/>
    </w:p>
    <w:p w:rsidR="007B47D0" w:rsidRPr="00BB4E22" w:rsidRDefault="007B47D0" w:rsidP="00FF1607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0A0"/>
      </w:tblPr>
      <w:tblGrid>
        <w:gridCol w:w="3209"/>
        <w:gridCol w:w="3209"/>
        <w:gridCol w:w="3209"/>
      </w:tblGrid>
      <w:tr w:rsidR="007B47D0" w:rsidRPr="00BE04FC" w:rsidTr="00BE04FC">
        <w:tc>
          <w:tcPr>
            <w:tcW w:w="3209" w:type="dxa"/>
          </w:tcPr>
          <w:p w:rsidR="007B47D0" w:rsidRPr="00BE04FC" w:rsidRDefault="007B47D0" w:rsidP="00BE04FC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9" w:type="dxa"/>
          </w:tcPr>
          <w:p w:rsidR="007B47D0" w:rsidRPr="00BE04FC" w:rsidRDefault="007B47D0" w:rsidP="00BE04FC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9" w:type="dxa"/>
          </w:tcPr>
          <w:p w:rsidR="007B47D0" w:rsidRPr="00A100CD" w:rsidRDefault="007B47D0" w:rsidP="00BE04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0CD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</w:p>
          <w:p w:rsidR="007B47D0" w:rsidRPr="00A100CD" w:rsidRDefault="007B47D0" w:rsidP="00BE04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0CD">
              <w:rPr>
                <w:rFonts w:ascii="Times New Roman" w:hAnsi="Times New Roman"/>
                <w:sz w:val="24"/>
                <w:szCs w:val="24"/>
              </w:rPr>
              <w:t>к постановлению</w:t>
            </w:r>
          </w:p>
          <w:p w:rsidR="007B47D0" w:rsidRPr="00BE04FC" w:rsidRDefault="007B47D0" w:rsidP="00BE04FC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00C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от </w:t>
            </w:r>
            <w:smartTag w:uri="urn:schemas-microsoft-com:office:smarttags" w:element="date">
              <w:smartTagPr>
                <w:attr w:name="Year" w:val="2022"/>
                <w:attr w:name="Day" w:val="13"/>
                <w:attr w:name="Month" w:val="09"/>
                <w:attr w:name="ls" w:val="trans"/>
              </w:smartTagPr>
              <w:r w:rsidRPr="00A100CD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13.09.2022</w:t>
              </w:r>
            </w:smartTag>
            <w:r w:rsidRPr="00A100C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 № 131</w:t>
            </w:r>
          </w:p>
        </w:tc>
      </w:tr>
    </w:tbl>
    <w:p w:rsidR="007B47D0" w:rsidRPr="00BB4E22" w:rsidRDefault="007B47D0" w:rsidP="00FF1607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B47D0" w:rsidRPr="00A100CD" w:rsidRDefault="007B47D0" w:rsidP="00A100CD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6"/>
          <w:szCs w:val="28"/>
        </w:rPr>
      </w:pPr>
      <w:r w:rsidRPr="00A100CD">
        <w:rPr>
          <w:rFonts w:ascii="Times New Roman" w:hAnsi="Times New Roman" w:cs="Times New Roman"/>
          <w:sz w:val="26"/>
          <w:szCs w:val="28"/>
        </w:rPr>
        <w:t>АДМИНИСТРАТИВНЫЙ РЕГЛАМЕНТ</w:t>
      </w:r>
    </w:p>
    <w:p w:rsidR="007B47D0" w:rsidRPr="00A100CD" w:rsidRDefault="007B47D0" w:rsidP="00A100CD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Администрации Коммунарского сельского поселения</w:t>
      </w:r>
    </w:p>
    <w:p w:rsidR="007B47D0" w:rsidRPr="00A100CD" w:rsidRDefault="007B47D0" w:rsidP="00A100CD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по предоставлению муниципальной услуги</w:t>
      </w:r>
    </w:p>
    <w:p w:rsidR="007B47D0" w:rsidRPr="00A100CD" w:rsidRDefault="007B47D0" w:rsidP="00A100CD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«Постановка на учет граждан в качестве нуждающихся в жилых помещениях, предоставляемых по договорам социального найма»</w:t>
      </w:r>
    </w:p>
    <w:p w:rsidR="007B47D0" w:rsidRPr="00A100CD" w:rsidRDefault="007B47D0" w:rsidP="00A100CD">
      <w:pPr>
        <w:pStyle w:val="Heading1"/>
        <w:spacing w:before="0" w:line="240" w:lineRule="auto"/>
        <w:rPr>
          <w:sz w:val="26"/>
        </w:rPr>
      </w:pPr>
      <w:r w:rsidRPr="00A100CD">
        <w:rPr>
          <w:sz w:val="26"/>
        </w:rPr>
        <w:t>1. Общие положения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1.1. Административный регламент по предоставлению муниципальной услуги </w:t>
      </w:r>
      <w:r w:rsidRPr="00A100CD">
        <w:rPr>
          <w:rFonts w:ascii="Times New Roman" w:hAnsi="Times New Roman"/>
          <w:b/>
          <w:sz w:val="26"/>
          <w:szCs w:val="28"/>
        </w:rPr>
        <w:t>«</w:t>
      </w:r>
      <w:r w:rsidRPr="00A100CD">
        <w:rPr>
          <w:rFonts w:ascii="Times New Roman" w:hAnsi="Times New Roman"/>
          <w:sz w:val="26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найма» 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услуг.</w:t>
      </w:r>
    </w:p>
    <w:p w:rsidR="007B47D0" w:rsidRPr="00A100CD" w:rsidRDefault="007B47D0" w:rsidP="00A100C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1.2. Получателями муниципальной услуги «Постановка на учет граждан в качестве нуждающихся в жилых помещениях, предоставляемых по договорам социального найма» являются:</w:t>
      </w:r>
    </w:p>
    <w:p w:rsidR="007B47D0" w:rsidRPr="00A100CD" w:rsidRDefault="007B47D0" w:rsidP="00A100C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физические лица;</w:t>
      </w:r>
    </w:p>
    <w:p w:rsidR="007B47D0" w:rsidRPr="00A100CD" w:rsidRDefault="007B47D0" w:rsidP="00A100C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юридические лица.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1.3. Требования к порядку информирования о предоставлении муниципальной услуги.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Информация о муниципальной услуге  предоставляется непосредственно в помещениях Администрации Коммунарского сельского поселения (далее - Администрация) или Муниципального автономного учреждения «Многофункциональный центр предоставления государственных и муниципальных услуг» (далее –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издания информационных материалов.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Информация о местонахождении, графике работы и справочных телефонах работников Администрации Коммунарского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- на официальном сайте Администрации Коммунарского сельского поселения, </w:t>
      </w:r>
      <w:hyperlink r:id="rId8" w:history="1">
        <w:r w:rsidRPr="00A100CD">
          <w:rPr>
            <w:rStyle w:val="Hyperlink"/>
            <w:rFonts w:ascii="Times New Roman" w:hAnsi="Times New Roman"/>
            <w:sz w:val="26"/>
            <w:szCs w:val="28"/>
            <w:lang w:val="en-US"/>
          </w:rPr>
          <w:t>www</w:t>
        </w:r>
        <w:r w:rsidRPr="00A100CD">
          <w:rPr>
            <w:rStyle w:val="Hyperlink"/>
            <w:rFonts w:ascii="Times New Roman" w:hAnsi="Times New Roman"/>
            <w:sz w:val="26"/>
            <w:szCs w:val="28"/>
          </w:rPr>
          <w:t>.</w:t>
        </w:r>
        <w:r w:rsidRPr="00A100CD">
          <w:rPr>
            <w:rStyle w:val="Hyperlink"/>
            <w:rFonts w:ascii="Times New Roman" w:hAnsi="Times New Roman"/>
            <w:sz w:val="26"/>
            <w:szCs w:val="28"/>
            <w:lang w:val="en-US"/>
          </w:rPr>
          <w:t>kommunarskoe</w:t>
        </w:r>
        <w:r w:rsidRPr="00A100CD">
          <w:rPr>
            <w:rStyle w:val="Hyperlink"/>
            <w:rFonts w:ascii="Times New Roman" w:hAnsi="Times New Roman"/>
            <w:sz w:val="26"/>
            <w:szCs w:val="28"/>
          </w:rPr>
          <w:t>.</w:t>
        </w:r>
        <w:r w:rsidRPr="00A100CD">
          <w:rPr>
            <w:rStyle w:val="Hyperlink"/>
            <w:rFonts w:ascii="Times New Roman" w:hAnsi="Times New Roman"/>
            <w:sz w:val="26"/>
            <w:szCs w:val="28"/>
            <w:lang w:val="en-US"/>
          </w:rPr>
          <w:t>ru</w:t>
        </w:r>
      </w:hyperlink>
      <w:r w:rsidRPr="00A100CD">
        <w:rPr>
          <w:rFonts w:ascii="Times New Roman" w:hAnsi="Times New Roman"/>
          <w:sz w:val="26"/>
          <w:szCs w:val="28"/>
        </w:rPr>
        <w:t xml:space="preserve"> 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- на Едином портале государственных и муниципальных услуг (функций) </w:t>
      </w:r>
      <w:hyperlink r:id="rId9" w:history="1">
        <w:r w:rsidRPr="00A100CD">
          <w:rPr>
            <w:rStyle w:val="Hyperlink"/>
            <w:rFonts w:ascii="Times New Roman" w:hAnsi="Times New Roman"/>
            <w:color w:val="auto"/>
            <w:sz w:val="26"/>
            <w:szCs w:val="28"/>
          </w:rPr>
          <w:t>www.gosuslugi.ru</w:t>
        </w:r>
      </w:hyperlink>
      <w:r w:rsidRPr="00A100CD">
        <w:rPr>
          <w:rFonts w:ascii="Times New Roman" w:hAnsi="Times New Roman"/>
          <w:sz w:val="26"/>
          <w:szCs w:val="28"/>
        </w:rPr>
        <w:t xml:space="preserve"> (далее – Единый портал госуслуг).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Информация на ЕПГУ и официальном сайте органа местного самоуправления   о порядке и сроках предоставления муниципальной услуги предоставляется заявителю бесплатно.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Адрес местонахождения: 346481, Ростовская область, Октябрьский район, п.Новосветловский, ул.Мокроусова, 251, Администрация Коммунарского сельского поселения.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Почтовый адрес: 346481, Ростовская область, Октябрьский район, 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п. Новосветловский, ул.Мокроусова, 251, Адрес электронной почты:</w:t>
      </w:r>
      <w:r w:rsidRPr="00A100CD">
        <w:rPr>
          <w:rFonts w:ascii="Times New Roman" w:hAnsi="Times New Roman"/>
          <w:sz w:val="26"/>
          <w:szCs w:val="28"/>
          <w:lang w:val="fi-FI"/>
        </w:rPr>
        <w:t xml:space="preserve"> </w:t>
      </w:r>
      <w:hyperlink r:id="rId10" w:history="1">
        <w:r w:rsidRPr="00A100CD">
          <w:rPr>
            <w:rStyle w:val="Hyperlink"/>
            <w:rFonts w:ascii="Times New Roman" w:hAnsi="Times New Roman"/>
            <w:sz w:val="26"/>
            <w:szCs w:val="28"/>
            <w:lang w:val="en-US"/>
          </w:rPr>
          <w:t>sp</w:t>
        </w:r>
        <w:r w:rsidRPr="00A100CD">
          <w:rPr>
            <w:rStyle w:val="Hyperlink"/>
            <w:rFonts w:ascii="Times New Roman" w:hAnsi="Times New Roman"/>
            <w:sz w:val="26"/>
            <w:szCs w:val="28"/>
          </w:rPr>
          <w:t>28297@</w:t>
        </w:r>
        <w:r w:rsidRPr="00A100CD">
          <w:rPr>
            <w:rStyle w:val="Hyperlink"/>
            <w:rFonts w:ascii="Times New Roman" w:hAnsi="Times New Roman"/>
            <w:sz w:val="26"/>
            <w:szCs w:val="28"/>
            <w:lang w:val="en-US"/>
          </w:rPr>
          <w:t>mail</w:t>
        </w:r>
        <w:r w:rsidRPr="00A100CD">
          <w:rPr>
            <w:rStyle w:val="Hyperlink"/>
            <w:rFonts w:ascii="Times New Roman" w:hAnsi="Times New Roman"/>
            <w:sz w:val="26"/>
            <w:szCs w:val="28"/>
          </w:rPr>
          <w:t>.</w:t>
        </w:r>
        <w:r w:rsidRPr="00A100CD">
          <w:rPr>
            <w:rStyle w:val="Hyperlink"/>
            <w:rFonts w:ascii="Times New Roman" w:hAnsi="Times New Roman"/>
            <w:sz w:val="26"/>
            <w:szCs w:val="28"/>
            <w:lang w:val="en-US"/>
          </w:rPr>
          <w:t>ru</w:t>
        </w:r>
      </w:hyperlink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Страница на официальном сайте Администрации Коммунарского сельского поселения (ссылка):</w:t>
      </w:r>
      <w:r w:rsidRPr="00A100CD">
        <w:rPr>
          <w:sz w:val="26"/>
        </w:rPr>
        <w:t xml:space="preserve"> </w:t>
      </w:r>
      <w:hyperlink r:id="rId11" w:history="1">
        <w:r w:rsidRPr="00A100CD">
          <w:rPr>
            <w:rStyle w:val="Hyperlink"/>
            <w:rFonts w:ascii="Times New Roman" w:hAnsi="Times New Roman"/>
            <w:sz w:val="26"/>
            <w:szCs w:val="28"/>
            <w:lang w:val="en-US"/>
          </w:rPr>
          <w:t>www</w:t>
        </w:r>
        <w:r w:rsidRPr="00A100CD">
          <w:rPr>
            <w:rStyle w:val="Hyperlink"/>
            <w:rFonts w:ascii="Times New Roman" w:hAnsi="Times New Roman"/>
            <w:sz w:val="26"/>
            <w:szCs w:val="28"/>
          </w:rPr>
          <w:t>.</w:t>
        </w:r>
        <w:r w:rsidRPr="00A100CD">
          <w:rPr>
            <w:rStyle w:val="Hyperlink"/>
            <w:rFonts w:ascii="Times New Roman" w:hAnsi="Times New Roman"/>
            <w:sz w:val="26"/>
            <w:szCs w:val="28"/>
            <w:lang w:val="en-US"/>
          </w:rPr>
          <w:t>kommunarskoe</w:t>
        </w:r>
        <w:r w:rsidRPr="00A100CD">
          <w:rPr>
            <w:rStyle w:val="Hyperlink"/>
            <w:rFonts w:ascii="Times New Roman" w:hAnsi="Times New Roman"/>
            <w:sz w:val="26"/>
            <w:szCs w:val="28"/>
          </w:rPr>
          <w:t>.</w:t>
        </w:r>
        <w:r w:rsidRPr="00A100CD">
          <w:rPr>
            <w:rStyle w:val="Hyperlink"/>
            <w:rFonts w:ascii="Times New Roman" w:hAnsi="Times New Roman"/>
            <w:sz w:val="26"/>
            <w:szCs w:val="28"/>
            <w:lang w:val="en-US"/>
          </w:rPr>
          <w:t>ru</w:t>
        </w:r>
      </w:hyperlink>
      <w:r w:rsidRPr="00A100CD">
        <w:rPr>
          <w:rFonts w:ascii="Times New Roman" w:hAnsi="Times New Roman"/>
          <w:sz w:val="26"/>
          <w:szCs w:val="28"/>
        </w:rPr>
        <w:t xml:space="preserve"> 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Телефон индивидуального устного информирования по процедуре предоставления услуги: 8(86360) </w:t>
      </w:r>
      <w:smartTag w:uri="urn:schemas-microsoft-com:office:smarttags" w:element="date">
        <w:smartTagPr>
          <w:attr w:name="Year" w:val="55"/>
          <w:attr w:name="Day" w:val="2"/>
          <w:attr w:name="Month" w:val="03"/>
          <w:attr w:name="ls" w:val="trans"/>
        </w:smartTagPr>
        <w:r w:rsidRPr="00A100CD">
          <w:rPr>
            <w:rFonts w:ascii="Times New Roman" w:hAnsi="Times New Roman"/>
            <w:sz w:val="26"/>
            <w:szCs w:val="28"/>
          </w:rPr>
          <w:t>2-03-55</w:t>
        </w:r>
      </w:smartTag>
      <w:r w:rsidRPr="00A100CD">
        <w:rPr>
          <w:rFonts w:ascii="Times New Roman" w:hAnsi="Times New Roman"/>
          <w:sz w:val="26"/>
          <w:szCs w:val="28"/>
        </w:rPr>
        <w:t xml:space="preserve">, факс: 8(86360) 2-30-88. 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Приемные дни и время приема: 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Понедельник - четверг с </w:t>
      </w:r>
      <w:smartTag w:uri="urn:schemas-microsoft-com:office:smarttags" w:element="time">
        <w:smartTagPr>
          <w:attr w:name="Minute" w:val="00"/>
          <w:attr w:name="Hour" w:val="8"/>
        </w:smartTagPr>
        <w:r w:rsidRPr="00A100CD">
          <w:rPr>
            <w:rFonts w:ascii="Times New Roman" w:hAnsi="Times New Roman"/>
            <w:sz w:val="26"/>
            <w:szCs w:val="28"/>
          </w:rPr>
          <w:t>8.00</w:t>
        </w:r>
      </w:smartTag>
      <w:r w:rsidRPr="00A100CD">
        <w:rPr>
          <w:rFonts w:ascii="Times New Roman" w:hAnsi="Times New Roman"/>
          <w:sz w:val="26"/>
          <w:szCs w:val="28"/>
        </w:rPr>
        <w:t xml:space="preserve"> до </w:t>
      </w:r>
      <w:smartTag w:uri="urn:schemas-microsoft-com:office:smarttags" w:element="time">
        <w:smartTagPr>
          <w:attr w:name="Minute" w:val="00"/>
          <w:attr w:name="Hour" w:val="17"/>
        </w:smartTagPr>
        <w:smartTag w:uri="urn:schemas-microsoft-com:office:smarttags" w:element="time">
          <w:smartTagPr>
            <w:attr w:name="Minute" w:val="00"/>
            <w:attr w:name="Hour" w:val="17"/>
          </w:smartTagPr>
          <w:r w:rsidRPr="00A100CD">
            <w:rPr>
              <w:rFonts w:ascii="Times New Roman" w:hAnsi="Times New Roman"/>
              <w:sz w:val="26"/>
              <w:szCs w:val="28"/>
            </w:rPr>
            <w:t>17.00</w:t>
          </w:r>
        </w:smartTag>
      </w:smartTag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Пятница с </w:t>
      </w:r>
      <w:smartTag w:uri="urn:schemas-microsoft-com:office:smarttags" w:element="time">
        <w:smartTagPr>
          <w:attr w:name="Minute" w:val="00"/>
          <w:attr w:name="Hour" w:val="8"/>
        </w:smartTagPr>
        <w:r w:rsidRPr="00A100CD">
          <w:rPr>
            <w:rFonts w:ascii="Times New Roman" w:hAnsi="Times New Roman"/>
            <w:sz w:val="26"/>
            <w:szCs w:val="28"/>
          </w:rPr>
          <w:t>8.00</w:t>
        </w:r>
      </w:smartTag>
      <w:r w:rsidRPr="00A100CD">
        <w:rPr>
          <w:rFonts w:ascii="Times New Roman" w:hAnsi="Times New Roman"/>
          <w:sz w:val="26"/>
          <w:szCs w:val="28"/>
        </w:rPr>
        <w:t xml:space="preserve"> до </w:t>
      </w:r>
      <w:smartTag w:uri="urn:schemas-microsoft-com:office:smarttags" w:element="time">
        <w:smartTagPr>
          <w:attr w:name="Minute" w:val="00"/>
          <w:attr w:name="Hour" w:val="16"/>
        </w:smartTagPr>
        <w:smartTag w:uri="urn:schemas-microsoft-com:office:smarttags" w:element="time">
          <w:smartTagPr>
            <w:attr w:name="Minute" w:val="00"/>
            <w:attr w:name="Hour" w:val="16"/>
          </w:smartTagPr>
          <w:r w:rsidRPr="00A100CD">
            <w:rPr>
              <w:rFonts w:ascii="Times New Roman" w:hAnsi="Times New Roman"/>
              <w:sz w:val="26"/>
              <w:szCs w:val="28"/>
            </w:rPr>
            <w:t>16.00</w:t>
          </w:r>
        </w:smartTag>
      </w:smartTag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Перерыв с </w:t>
      </w:r>
      <w:smartTag w:uri="urn:schemas-microsoft-com:office:smarttags" w:element="time">
        <w:smartTagPr>
          <w:attr w:name="Minute" w:val="00"/>
          <w:attr w:name="Hour" w:val="12"/>
        </w:smartTagPr>
        <w:r w:rsidRPr="00A100CD">
          <w:rPr>
            <w:rFonts w:ascii="Times New Roman" w:hAnsi="Times New Roman"/>
            <w:sz w:val="26"/>
            <w:szCs w:val="28"/>
          </w:rPr>
          <w:t>12.00</w:t>
        </w:r>
      </w:smartTag>
      <w:r w:rsidRPr="00A100CD">
        <w:rPr>
          <w:rFonts w:ascii="Times New Roman" w:hAnsi="Times New Roman"/>
          <w:sz w:val="26"/>
          <w:szCs w:val="28"/>
        </w:rPr>
        <w:t xml:space="preserve"> до </w:t>
      </w:r>
      <w:smartTag w:uri="urn:schemas-microsoft-com:office:smarttags" w:element="time">
        <w:smartTagPr>
          <w:attr w:name="Minute" w:val="48"/>
          <w:attr w:name="Hour" w:val="12"/>
        </w:smartTagPr>
        <w:smartTag w:uri="urn:schemas-microsoft-com:office:smarttags" w:element="time">
          <w:smartTagPr>
            <w:attr w:name="Minute" w:val="48"/>
            <w:attr w:name="Hour" w:val="12"/>
          </w:smartTagPr>
          <w:r w:rsidRPr="00A100CD">
            <w:rPr>
              <w:rFonts w:ascii="Times New Roman" w:hAnsi="Times New Roman"/>
              <w:sz w:val="26"/>
              <w:szCs w:val="28"/>
            </w:rPr>
            <w:t>12.48</w:t>
          </w:r>
        </w:smartTag>
      </w:smartTag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Выходные дни – суббота, воскресение.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МАУ «МФЦ». 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Адрес местонахождения МАУ «МФЦ» Октябрьского района: 346480, Ростовская область, Октябрьский район, р.п. Каменоломни, ул. Дзержинского, 67. 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Почтовый адрес: 346480 Ростовская область, Октябрьский район, р.п. Каменоломни, ул. Дзержинского, 67. 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Телефон индивидуального устного информирования по процедуре предоставления услуги: 8(86360)</w:t>
      </w:r>
      <w:smartTag w:uri="urn:schemas-microsoft-com:office:smarttags" w:element="date">
        <w:smartTagPr>
          <w:attr w:name="Year" w:val="27"/>
          <w:attr w:name="Day" w:val="2"/>
          <w:attr w:name="Month" w:val="12"/>
          <w:attr w:name="ls" w:val="trans"/>
        </w:smartTagPr>
        <w:r w:rsidRPr="00A100CD">
          <w:rPr>
            <w:rFonts w:ascii="Times New Roman" w:hAnsi="Times New Roman"/>
            <w:sz w:val="26"/>
            <w:szCs w:val="28"/>
          </w:rPr>
          <w:t>2-12-27.</w:t>
        </w:r>
      </w:smartTag>
      <w:r w:rsidRPr="00A100CD">
        <w:rPr>
          <w:rFonts w:ascii="Times New Roman" w:hAnsi="Times New Roman"/>
          <w:sz w:val="26"/>
          <w:szCs w:val="28"/>
        </w:rPr>
        <w:t xml:space="preserve"> 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Приемные дни и время приема: вторник – суббота с </w:t>
      </w:r>
      <w:smartTag w:uri="urn:schemas-microsoft-com:office:smarttags" w:element="time">
        <w:smartTagPr>
          <w:attr w:name="Minute" w:val="00"/>
          <w:attr w:name="Hour" w:val="8"/>
        </w:smartTagPr>
        <w:r w:rsidRPr="00A100CD">
          <w:rPr>
            <w:rFonts w:ascii="Times New Roman" w:hAnsi="Times New Roman"/>
            <w:sz w:val="26"/>
            <w:szCs w:val="28"/>
          </w:rPr>
          <w:t>8:00</w:t>
        </w:r>
      </w:smartTag>
      <w:r w:rsidRPr="00A100CD">
        <w:rPr>
          <w:rFonts w:ascii="Times New Roman" w:hAnsi="Times New Roman"/>
          <w:sz w:val="26"/>
          <w:szCs w:val="28"/>
        </w:rPr>
        <w:t xml:space="preserve"> до </w:t>
      </w:r>
      <w:smartTag w:uri="urn:schemas-microsoft-com:office:smarttags" w:element="time">
        <w:smartTagPr>
          <w:attr w:name="Minute" w:val="00"/>
          <w:attr w:name="Hour" w:val="17"/>
        </w:smartTagPr>
        <w:r w:rsidRPr="00A100CD">
          <w:rPr>
            <w:rFonts w:ascii="Times New Roman" w:hAnsi="Times New Roman"/>
            <w:sz w:val="26"/>
            <w:szCs w:val="28"/>
          </w:rPr>
          <w:t>17:00</w:t>
        </w:r>
      </w:smartTag>
      <w:r w:rsidRPr="00A100CD">
        <w:rPr>
          <w:rFonts w:ascii="Times New Roman" w:hAnsi="Times New Roman"/>
          <w:sz w:val="26"/>
          <w:szCs w:val="28"/>
        </w:rPr>
        <w:t xml:space="preserve"> часов (без перерыва) воскресенье – понедельник выходные дни.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подразделения Администрации, сотрудниками МФЦ, с учетом времени подготовки ответа заявителю, в срок, не превышающий 30 рабочих дней с момента получения обращения.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На информационных стендах содержится следующая информация: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график (режим) работы, номера телефонов, адрес Интернет-сайта и электронной почты;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перечень документов, необходимых для получения муниципальной услуги;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 - образцы заполнения заявлений заявителем.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На Интернет-сайте, а также на Портале государственных и муниципальных услуг Ростовской области содержится следующая информация: 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схема проезда, график (режим) работы, номера телефонов, адрес электронной почты;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процедура предоставления муниципальной услуги;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перечень документов, необходимых для получения муниципальной услуги.</w:t>
      </w:r>
    </w:p>
    <w:p w:rsidR="007B47D0" w:rsidRPr="00A100CD" w:rsidRDefault="007B47D0" w:rsidP="00A100CD">
      <w:pPr>
        <w:pStyle w:val="Heading1"/>
        <w:spacing w:before="0" w:line="240" w:lineRule="auto"/>
        <w:rPr>
          <w:sz w:val="26"/>
        </w:rPr>
      </w:pPr>
      <w:r w:rsidRPr="00A100CD">
        <w:rPr>
          <w:sz w:val="26"/>
        </w:rPr>
        <w:t>2. Стандарт предоставления муниципальной услуги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2.1. Наименование муниципальной услуги: «Постановка на учет граждан в качестве нуждающихся в жилых помещениях, предоставляемых по договорам социального найма» </w:t>
      </w:r>
      <w:r w:rsidRPr="00A100CD">
        <w:rPr>
          <w:rFonts w:ascii="Times New Roman" w:hAnsi="Times New Roman"/>
          <w:sz w:val="26"/>
          <w:szCs w:val="28"/>
          <w:lang w:eastAsia="en-US"/>
        </w:rPr>
        <w:t>(далее - муниципальная услуга).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2.2. Наименование органа, предоставляющего муниципальную услугу: Администрация Коммунарского сельского  поселения. 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Адрес местонахождения и почтовый адрес: 346481, ул. Мокроусова, 251 п.Новосветловский, Октябрьский район, Ростовской обл.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Адрес официального сайта: </w:t>
      </w:r>
      <w:hyperlink r:id="rId12" w:history="1">
        <w:r w:rsidRPr="00A100CD">
          <w:rPr>
            <w:rStyle w:val="Hyperlink"/>
            <w:rFonts w:ascii="Times New Roman" w:hAnsi="Times New Roman"/>
            <w:sz w:val="26"/>
            <w:szCs w:val="28"/>
            <w:lang w:val="en-US" w:eastAsia="en-US"/>
          </w:rPr>
          <w:t>www</w:t>
        </w:r>
        <w:r w:rsidRPr="00A100CD">
          <w:rPr>
            <w:rStyle w:val="Hyperlink"/>
            <w:rFonts w:ascii="Times New Roman" w:hAnsi="Times New Roman"/>
            <w:sz w:val="26"/>
            <w:szCs w:val="28"/>
            <w:lang w:eastAsia="en-US"/>
          </w:rPr>
          <w:t>.</w:t>
        </w:r>
        <w:r w:rsidRPr="00A100CD">
          <w:rPr>
            <w:rStyle w:val="Hyperlink"/>
            <w:rFonts w:ascii="Times New Roman" w:hAnsi="Times New Roman"/>
            <w:sz w:val="26"/>
            <w:szCs w:val="28"/>
            <w:lang w:val="en-US" w:eastAsia="en-US"/>
          </w:rPr>
          <w:t>kommunarskoe</w:t>
        </w:r>
        <w:r w:rsidRPr="00A100CD">
          <w:rPr>
            <w:rStyle w:val="Hyperlink"/>
            <w:rFonts w:ascii="Times New Roman" w:hAnsi="Times New Roman"/>
            <w:sz w:val="26"/>
            <w:szCs w:val="28"/>
            <w:lang w:eastAsia="en-US"/>
          </w:rPr>
          <w:t>.</w:t>
        </w:r>
        <w:r w:rsidRPr="00A100CD">
          <w:rPr>
            <w:rStyle w:val="Hyperlink"/>
            <w:rFonts w:ascii="Times New Roman" w:hAnsi="Times New Roman"/>
            <w:sz w:val="26"/>
            <w:szCs w:val="28"/>
            <w:lang w:val="en-US" w:eastAsia="en-US"/>
          </w:rPr>
          <w:t>ru</w:t>
        </w:r>
      </w:hyperlink>
      <w:r w:rsidRPr="00A100CD">
        <w:rPr>
          <w:rFonts w:ascii="Times New Roman" w:hAnsi="Times New Roman"/>
          <w:sz w:val="26"/>
          <w:szCs w:val="28"/>
          <w:lang w:eastAsia="en-US"/>
        </w:rPr>
        <w:t xml:space="preserve"> </w:t>
      </w:r>
      <w:r w:rsidRPr="00A100CD">
        <w:rPr>
          <w:rFonts w:ascii="Times New Roman" w:hAnsi="Times New Roman"/>
          <w:sz w:val="26"/>
          <w:szCs w:val="28"/>
        </w:rPr>
        <w:t>где размещен административный регламент. Адрес электронной почты: Е-</w:t>
      </w:r>
      <w:r w:rsidRPr="00A100CD">
        <w:rPr>
          <w:rFonts w:ascii="Times New Roman" w:hAnsi="Times New Roman"/>
          <w:sz w:val="26"/>
          <w:szCs w:val="28"/>
          <w:lang w:val="en-US"/>
        </w:rPr>
        <w:t>mail</w:t>
      </w:r>
      <w:r w:rsidRPr="00A100CD">
        <w:rPr>
          <w:rFonts w:ascii="Times New Roman" w:hAnsi="Times New Roman"/>
          <w:sz w:val="26"/>
          <w:szCs w:val="28"/>
        </w:rPr>
        <w:t xml:space="preserve">: </w:t>
      </w:r>
      <w:hyperlink r:id="rId13" w:history="1">
        <w:r w:rsidRPr="00A100CD">
          <w:rPr>
            <w:rStyle w:val="Hyperlink"/>
            <w:rFonts w:ascii="Times New Roman" w:hAnsi="Times New Roman"/>
            <w:sz w:val="26"/>
            <w:szCs w:val="28"/>
          </w:rPr>
          <w:t>sp28297@</w:t>
        </w:r>
        <w:r w:rsidRPr="00A100CD">
          <w:rPr>
            <w:rStyle w:val="Hyperlink"/>
            <w:rFonts w:ascii="Times New Roman" w:hAnsi="Times New Roman"/>
            <w:sz w:val="26"/>
            <w:szCs w:val="28"/>
            <w:lang w:val="en-US"/>
          </w:rPr>
          <w:t>mail</w:t>
        </w:r>
        <w:r w:rsidRPr="00A100CD">
          <w:rPr>
            <w:rStyle w:val="Hyperlink"/>
            <w:rFonts w:ascii="Times New Roman" w:hAnsi="Times New Roman"/>
            <w:sz w:val="26"/>
            <w:szCs w:val="28"/>
          </w:rPr>
          <w:t>.ru</w:t>
        </w:r>
      </w:hyperlink>
      <w:r w:rsidRPr="00A100CD">
        <w:rPr>
          <w:rFonts w:ascii="Times New Roman" w:hAnsi="Times New Roman"/>
          <w:sz w:val="26"/>
          <w:szCs w:val="28"/>
        </w:rPr>
        <w:t xml:space="preserve"> 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Телефоны: 8 (86360) 2-03-55, факс: 8 (86360) 2-30-88.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Заявитель, обратившийся с целью получения муниципальной услуги, принимается Администрацией Коммунарского сельского поселения в соответствии с графиком приема:</w:t>
      </w:r>
    </w:p>
    <w:tbl>
      <w:tblPr>
        <w:tblW w:w="0" w:type="auto"/>
        <w:jc w:val="center"/>
        <w:tblLook w:val="0000"/>
      </w:tblPr>
      <w:tblGrid>
        <w:gridCol w:w="4050"/>
        <w:gridCol w:w="3771"/>
      </w:tblGrid>
      <w:tr w:rsidR="007B47D0" w:rsidRPr="00A100CD" w:rsidTr="003763F9">
        <w:trPr>
          <w:jc w:val="center"/>
        </w:trPr>
        <w:tc>
          <w:tcPr>
            <w:tcW w:w="4050" w:type="dxa"/>
          </w:tcPr>
          <w:p w:rsidR="007B47D0" w:rsidRPr="00A100CD" w:rsidRDefault="007B47D0" w:rsidP="00A100C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A100CD">
              <w:rPr>
                <w:rFonts w:ascii="Times New Roman" w:hAnsi="Times New Roman"/>
                <w:sz w:val="26"/>
                <w:szCs w:val="28"/>
              </w:rPr>
              <w:t>Дни недели</w:t>
            </w:r>
          </w:p>
        </w:tc>
        <w:tc>
          <w:tcPr>
            <w:tcW w:w="3771" w:type="dxa"/>
          </w:tcPr>
          <w:p w:rsidR="007B47D0" w:rsidRPr="00A100CD" w:rsidRDefault="007B47D0" w:rsidP="00A100C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A100CD">
              <w:rPr>
                <w:rFonts w:ascii="Times New Roman" w:hAnsi="Times New Roman"/>
                <w:sz w:val="26"/>
                <w:szCs w:val="28"/>
              </w:rPr>
              <w:t>Время приема (ч.)</w:t>
            </w:r>
          </w:p>
        </w:tc>
      </w:tr>
      <w:tr w:rsidR="007B47D0" w:rsidRPr="00A100CD" w:rsidTr="003763F9">
        <w:trPr>
          <w:jc w:val="center"/>
        </w:trPr>
        <w:tc>
          <w:tcPr>
            <w:tcW w:w="4050" w:type="dxa"/>
          </w:tcPr>
          <w:p w:rsidR="007B47D0" w:rsidRPr="00A100CD" w:rsidRDefault="007B47D0" w:rsidP="00A100CD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A100CD">
              <w:rPr>
                <w:rFonts w:ascii="Times New Roman" w:hAnsi="Times New Roman"/>
                <w:sz w:val="26"/>
                <w:szCs w:val="28"/>
              </w:rPr>
              <w:t>Понедельник</w:t>
            </w:r>
          </w:p>
        </w:tc>
        <w:tc>
          <w:tcPr>
            <w:tcW w:w="3771" w:type="dxa"/>
          </w:tcPr>
          <w:p w:rsidR="007B47D0" w:rsidRPr="00A100CD" w:rsidRDefault="007B47D0" w:rsidP="00A100CD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A100CD">
              <w:rPr>
                <w:rFonts w:ascii="Times New Roman" w:hAnsi="Times New Roman"/>
                <w:sz w:val="26"/>
                <w:szCs w:val="28"/>
              </w:rPr>
              <w:t>08.00 – 12.00</w:t>
            </w:r>
          </w:p>
        </w:tc>
      </w:tr>
      <w:tr w:rsidR="007B47D0" w:rsidRPr="00A100CD" w:rsidTr="003763F9">
        <w:trPr>
          <w:jc w:val="center"/>
        </w:trPr>
        <w:tc>
          <w:tcPr>
            <w:tcW w:w="4050" w:type="dxa"/>
          </w:tcPr>
          <w:p w:rsidR="007B47D0" w:rsidRPr="00A100CD" w:rsidRDefault="007B47D0" w:rsidP="00A100CD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A100CD">
              <w:rPr>
                <w:rFonts w:ascii="Times New Roman" w:hAnsi="Times New Roman"/>
                <w:sz w:val="26"/>
                <w:szCs w:val="28"/>
              </w:rPr>
              <w:t>Среда</w:t>
            </w:r>
          </w:p>
        </w:tc>
        <w:tc>
          <w:tcPr>
            <w:tcW w:w="3771" w:type="dxa"/>
          </w:tcPr>
          <w:p w:rsidR="007B47D0" w:rsidRPr="00A100CD" w:rsidRDefault="007B47D0" w:rsidP="00A100CD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A100CD">
              <w:rPr>
                <w:rFonts w:ascii="Times New Roman" w:hAnsi="Times New Roman"/>
                <w:sz w:val="26"/>
                <w:szCs w:val="28"/>
              </w:rPr>
              <w:t>08.00 – 12.00</w:t>
            </w:r>
          </w:p>
        </w:tc>
      </w:tr>
      <w:tr w:rsidR="007B47D0" w:rsidRPr="00A100CD" w:rsidTr="003763F9">
        <w:trPr>
          <w:jc w:val="center"/>
        </w:trPr>
        <w:tc>
          <w:tcPr>
            <w:tcW w:w="4050" w:type="dxa"/>
          </w:tcPr>
          <w:p w:rsidR="007B47D0" w:rsidRPr="00A100CD" w:rsidRDefault="007B47D0" w:rsidP="00A100CD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A100CD">
              <w:rPr>
                <w:rFonts w:ascii="Times New Roman" w:hAnsi="Times New Roman"/>
                <w:sz w:val="26"/>
                <w:szCs w:val="28"/>
              </w:rPr>
              <w:t>Пятница</w:t>
            </w:r>
          </w:p>
        </w:tc>
        <w:tc>
          <w:tcPr>
            <w:tcW w:w="3771" w:type="dxa"/>
          </w:tcPr>
          <w:p w:rsidR="007B47D0" w:rsidRPr="00A100CD" w:rsidRDefault="007B47D0" w:rsidP="00A100CD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A100CD">
              <w:rPr>
                <w:rFonts w:ascii="Times New Roman" w:hAnsi="Times New Roman"/>
                <w:sz w:val="26"/>
                <w:szCs w:val="28"/>
              </w:rPr>
              <w:t>08.00 – 12.00</w:t>
            </w:r>
          </w:p>
        </w:tc>
      </w:tr>
      <w:tr w:rsidR="007B47D0" w:rsidRPr="00A100CD" w:rsidTr="003763F9">
        <w:trPr>
          <w:jc w:val="center"/>
        </w:trPr>
        <w:tc>
          <w:tcPr>
            <w:tcW w:w="4050" w:type="dxa"/>
          </w:tcPr>
          <w:p w:rsidR="007B47D0" w:rsidRPr="00A100CD" w:rsidRDefault="007B47D0" w:rsidP="00A100CD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A100CD">
              <w:rPr>
                <w:rFonts w:ascii="Times New Roman" w:hAnsi="Times New Roman"/>
                <w:sz w:val="26"/>
                <w:szCs w:val="28"/>
              </w:rPr>
              <w:t>Суббота, воскресенье</w:t>
            </w:r>
          </w:p>
        </w:tc>
        <w:tc>
          <w:tcPr>
            <w:tcW w:w="3771" w:type="dxa"/>
          </w:tcPr>
          <w:p w:rsidR="007B47D0" w:rsidRPr="00A100CD" w:rsidRDefault="007B47D0" w:rsidP="00A100CD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A100CD">
              <w:rPr>
                <w:rFonts w:ascii="Times New Roman" w:hAnsi="Times New Roman"/>
                <w:sz w:val="26"/>
                <w:szCs w:val="28"/>
              </w:rPr>
              <w:t>Выходной</w:t>
            </w:r>
          </w:p>
        </w:tc>
      </w:tr>
    </w:tbl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Орган исполнительной власти,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 июля 2010 г. N 210-ФЗ «Об организации предоставления государственных и муниципальных услуг».</w:t>
      </w:r>
    </w:p>
    <w:p w:rsidR="007B47D0" w:rsidRPr="00A100CD" w:rsidRDefault="007B47D0" w:rsidP="00A100CD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Администрации Коммунарского сельского поселения.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Результатом предоставления муниципальной услуги является решение о принятии гражданина на учет в качестве нуждающегося в жилых помещениях, предоставляемых по договорам социального найма или уведомление об отказе в предоставлении муниципальной услуги.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Процедура предоставления услуги завершается путем получения заявителем: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решение о принятии гражданина на учет в качестве нуждающегося в жилых помещениях, предоставляемых по договорам социального найма;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уведомления об отказе в предоставлении услуги.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2.4. Максимально допустимый срок предоставления муниципальной услуги не должен превышать 30 рабочих дней. 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kern w:val="28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2.5. Правовые основания для предоставления муниципальной услуги: </w:t>
      </w:r>
      <w:r w:rsidRPr="00A100CD">
        <w:rPr>
          <w:rFonts w:ascii="Times New Roman" w:hAnsi="Times New Roman"/>
          <w:kern w:val="28"/>
          <w:sz w:val="26"/>
          <w:szCs w:val="28"/>
        </w:rPr>
        <w:t xml:space="preserve">     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kern w:val="28"/>
          <w:sz w:val="26"/>
          <w:szCs w:val="28"/>
        </w:rPr>
        <w:t>Жилищный кодекс РФ от 29.12.2004 № 188-ФЗ (ст. 60,61, 93-96) (первоначальный текст документа опубликован в издании «Российская газета» от 12.01.2005 №1);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Федеральный закон от 06.10.2003 № 131-ФЗ «Об общих принципах организации местного самоуправления в </w:t>
      </w:r>
      <w:r>
        <w:rPr>
          <w:rFonts w:ascii="Times New Roman" w:hAnsi="Times New Roman"/>
          <w:sz w:val="26"/>
          <w:szCs w:val="28"/>
        </w:rPr>
        <w:t>РФ</w:t>
      </w:r>
      <w:r w:rsidRPr="00A100CD">
        <w:rPr>
          <w:rFonts w:ascii="Times New Roman" w:hAnsi="Times New Roman"/>
          <w:sz w:val="26"/>
          <w:szCs w:val="28"/>
        </w:rPr>
        <w:t>» (ст.14, 16) («Российская газета» № 202, от 08.10.2003);</w:t>
      </w:r>
    </w:p>
    <w:p w:rsidR="007B47D0" w:rsidRDefault="007B47D0" w:rsidP="002A2F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Федеральный закон от 24.11.1995 №181-ФЗ «О социальной защите инвалидов в </w:t>
      </w:r>
      <w:r>
        <w:rPr>
          <w:rFonts w:ascii="Times New Roman" w:hAnsi="Times New Roman"/>
          <w:sz w:val="26"/>
          <w:szCs w:val="28"/>
        </w:rPr>
        <w:t>РФ</w:t>
      </w:r>
      <w:r w:rsidRPr="00A100CD">
        <w:rPr>
          <w:rFonts w:ascii="Times New Roman" w:hAnsi="Times New Roman"/>
          <w:sz w:val="26"/>
          <w:szCs w:val="28"/>
        </w:rPr>
        <w:t>» («</w:t>
      </w:r>
      <w:r>
        <w:rPr>
          <w:rFonts w:ascii="Times New Roman" w:hAnsi="Times New Roman"/>
          <w:sz w:val="26"/>
          <w:szCs w:val="28"/>
        </w:rPr>
        <w:t>Собрание законодательства РФ»</w:t>
      </w:r>
      <w:r w:rsidRPr="00A100CD">
        <w:rPr>
          <w:rFonts w:ascii="Times New Roman" w:hAnsi="Times New Roman"/>
          <w:sz w:val="26"/>
          <w:szCs w:val="28"/>
        </w:rPr>
        <w:t xml:space="preserve">,1995 №48);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6"/>
          <w:szCs w:val="28"/>
        </w:rPr>
        <w:t xml:space="preserve">                           - </w:t>
      </w:r>
      <w:r w:rsidRPr="00A100CD">
        <w:rPr>
          <w:rFonts w:ascii="Times New Roman" w:hAnsi="Times New Roman"/>
          <w:sz w:val="26"/>
          <w:szCs w:val="28"/>
        </w:rPr>
        <w:t xml:space="preserve">Федеральный закон от 27.07.2010 № 210-ФЗ «Об организации предоставления государственных и муниципальных услуг» («Российская газета», 30.07.2010 № 168);                                                                                                                               </w:t>
      </w:r>
      <w:r>
        <w:rPr>
          <w:rFonts w:ascii="Times New Roman" w:hAnsi="Times New Roman"/>
          <w:sz w:val="26"/>
          <w:szCs w:val="28"/>
        </w:rPr>
        <w:t xml:space="preserve">- </w:t>
      </w:r>
      <w:r w:rsidRPr="00A100CD">
        <w:rPr>
          <w:rFonts w:ascii="Times New Roman" w:hAnsi="Times New Roman"/>
          <w:sz w:val="26"/>
          <w:szCs w:val="28"/>
        </w:rPr>
        <w:t>Областной закон Ростовской области от 07.10.2005 № 363-ЗС «Об учете граждан в качестве нуждающихся в жилых помещениях, предоставляемых по договору социального найма на территории Ростовской области» ("Наше время",№259,18.10.2005</w:t>
      </w:r>
    </w:p>
    <w:p w:rsidR="007B47D0" w:rsidRDefault="007B47D0" w:rsidP="002A2F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  <w:r>
        <w:rPr>
          <w:rFonts w:ascii="Times New Roman" w:hAnsi="Times New Roman"/>
          <w:sz w:val="26"/>
          <w:szCs w:val="28"/>
        </w:rPr>
        <w:t xml:space="preserve">- </w:t>
      </w:r>
      <w:r w:rsidRPr="00A100CD">
        <w:rPr>
          <w:rFonts w:ascii="Times New Roman" w:hAnsi="Times New Roman"/>
          <w:sz w:val="26"/>
          <w:szCs w:val="28"/>
        </w:rPr>
        <w:t>Постановление Правительства Ростовской области от 04.05.2012 № 354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помещениях» (</w:t>
      </w:r>
      <w:r w:rsidRPr="00A100CD">
        <w:rPr>
          <w:rFonts w:ascii="Times New Roman" w:hAnsi="Times New Roman"/>
          <w:color w:val="000000"/>
          <w:kern w:val="28"/>
          <w:sz w:val="26"/>
          <w:szCs w:val="28"/>
        </w:rPr>
        <w:t>"Наше время", N 248-249, 16.05.2012);</w:t>
      </w:r>
      <w:r w:rsidRPr="00A100CD">
        <w:rPr>
          <w:rFonts w:ascii="Times New Roman" w:hAnsi="Times New Roman"/>
          <w:sz w:val="26"/>
          <w:szCs w:val="28"/>
        </w:rPr>
        <w:t xml:space="preserve">                                                                                 </w:t>
      </w:r>
    </w:p>
    <w:p w:rsidR="007B47D0" w:rsidRPr="00A100CD" w:rsidRDefault="007B47D0" w:rsidP="002A2F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  <w:r>
        <w:rPr>
          <w:rFonts w:ascii="Times New Roman" w:hAnsi="Times New Roman"/>
          <w:sz w:val="26"/>
          <w:szCs w:val="28"/>
        </w:rPr>
        <w:t xml:space="preserve">- </w:t>
      </w:r>
      <w:r w:rsidRPr="00A100CD">
        <w:rPr>
          <w:rFonts w:ascii="Times New Roman" w:hAnsi="Times New Roman"/>
          <w:sz w:val="26"/>
          <w:szCs w:val="28"/>
        </w:rPr>
        <w:t>Постановление Правительства Ростовской области от 04.05.2012 № 354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помещениях» (первоначальный текст документа опубликован в издании «Наше время», № 248-249, от 16.05.2012);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28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Устав муниципального образования «Коммунарское сельское поселение</w:t>
      </w:r>
      <w:r w:rsidRPr="00A100CD">
        <w:rPr>
          <w:rFonts w:ascii="Times New Roman" w:hAnsi="Times New Roman"/>
          <w:kern w:val="28"/>
          <w:sz w:val="26"/>
          <w:szCs w:val="28"/>
        </w:rPr>
        <w:t>»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8"/>
          <w:sz w:val="26"/>
          <w:szCs w:val="28"/>
        </w:rPr>
      </w:pPr>
      <w:r w:rsidRPr="00A100CD">
        <w:rPr>
          <w:rFonts w:ascii="Times New Roman" w:hAnsi="Times New Roman"/>
          <w:kern w:val="28"/>
          <w:sz w:val="26"/>
          <w:szCs w:val="28"/>
        </w:rPr>
        <w:t>Настоящий Административный регламент.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8"/>
          <w:sz w:val="26"/>
          <w:szCs w:val="28"/>
        </w:rPr>
      </w:pPr>
      <w:r w:rsidRPr="00A100CD">
        <w:rPr>
          <w:rFonts w:ascii="Times New Roman" w:hAnsi="Times New Roman"/>
          <w:kern w:val="28"/>
          <w:sz w:val="26"/>
          <w:szCs w:val="28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приведен в Приложении</w:t>
      </w:r>
      <w:r>
        <w:rPr>
          <w:rFonts w:ascii="Times New Roman" w:hAnsi="Times New Roman"/>
          <w:kern w:val="28"/>
          <w:sz w:val="26"/>
          <w:szCs w:val="28"/>
        </w:rPr>
        <w:t xml:space="preserve"> </w:t>
      </w:r>
      <w:r w:rsidRPr="00A100CD">
        <w:rPr>
          <w:rFonts w:ascii="Times New Roman" w:hAnsi="Times New Roman"/>
          <w:kern w:val="28"/>
          <w:sz w:val="26"/>
          <w:szCs w:val="28"/>
        </w:rPr>
        <w:t xml:space="preserve">№ 1 </w:t>
      </w:r>
      <w:r w:rsidRPr="00A100CD">
        <w:rPr>
          <w:rFonts w:ascii="Times New Roman" w:hAnsi="Times New Roman"/>
          <w:sz w:val="26"/>
          <w:szCs w:val="28"/>
        </w:rPr>
        <w:t>к настоящему Административному регламенту</w:t>
      </w:r>
      <w:r w:rsidRPr="00A100CD">
        <w:rPr>
          <w:rFonts w:ascii="Times New Roman" w:hAnsi="Times New Roman"/>
          <w:kern w:val="28"/>
          <w:sz w:val="26"/>
          <w:szCs w:val="28"/>
        </w:rPr>
        <w:t>.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color w:val="000000"/>
          <w:sz w:val="26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7B47D0" w:rsidRPr="00A100CD" w:rsidRDefault="007B47D0" w:rsidP="00A100CD">
      <w:pPr>
        <w:spacing w:after="0" w:line="240" w:lineRule="auto"/>
        <w:rPr>
          <w:sz w:val="26"/>
        </w:rPr>
      </w:pPr>
      <w:r w:rsidRPr="00A100CD">
        <w:rPr>
          <w:rFonts w:ascii="Times New Roman" w:hAnsi="Times New Roman"/>
          <w:color w:val="000000"/>
          <w:sz w:val="26"/>
        </w:rPr>
        <w:t>В случае направления заявления посредством ЕПГУ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идентификации и аутентификации (далее -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Документ, подтверждающий полномочия представителя заявителя, выданный юридическим лицом, должен быть подписан усиленной квалификационной электронной подписью уполномоченного лица, выдавшего документ.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Документ, подтверждающий полномочия представителя заявителя, выданный индивидуальным предпринимателем, должен быть подписан усиленной квалификационной электронной подписью индивидуального предпринимателя.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Документ, подтверждающий полномочия представителя, выданный нотариусом, должен быть подписан усиленной квалификационной подписью нотариуса, в иных случаях – простой электронной подписью.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8"/>
          <w:sz w:val="26"/>
          <w:szCs w:val="28"/>
        </w:rPr>
      </w:pP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2.7. 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4" w:history="1">
        <w:r w:rsidRPr="00A100CD">
          <w:rPr>
            <w:rFonts w:ascii="Times New Roman" w:hAnsi="Times New Roman"/>
            <w:sz w:val="26"/>
            <w:szCs w:val="28"/>
          </w:rPr>
          <w:t>части 6 статьи 7</w:t>
        </w:r>
      </w:hyperlink>
      <w:r w:rsidRPr="00A100CD">
        <w:rPr>
          <w:rFonts w:ascii="Times New Roman" w:hAnsi="Times New Roman"/>
          <w:sz w:val="26"/>
          <w:szCs w:val="28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2.8. Основания для отказа в приёме документов.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>Основаниями для отказа в приёме документов являются: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>- отсутствие хотя бы одного из документов, указанных в Приложении № 1 к Административному регламенту (с учётом п. 2.10 Административного регламента);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>- несоответствие представленных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>- обращение за получением муниципальной услуги ненадлежащего лица.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Решение об отказе в приеме документов может быть обжаловано в суде, в порядке предусмотренном гл. 24 Арбитражного процессуального кодекса РФ.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2.9. Основания для отказа в предоставлении муниципальной услуги.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>Основаниями для отказа в предоставлении муниципальной услуги являются: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>- отсутствие хотя бы одного из документов, указанных в Приложении 1 к Административному регламенту;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>- несоответствие представленных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>- обращение за получением муниципальной услуги ненадлежащего лица.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- некорректное заполнение обязательных полей в форме заявления о предоставлении муниципальной услуги на ЕПГУ (недостоверное, неправильное либо неполное заполнение);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- подача запроса о предоставлении муниципальной услуги и документов, необходимых для предоставления услуги, в электронной форме с нарушением установленных требований</w:t>
      </w:r>
      <w:r w:rsidRPr="00A100CD">
        <w:rPr>
          <w:color w:val="000000"/>
          <w:sz w:val="26"/>
        </w:rPr>
        <w:t>;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- представленные электронные образы документов не позволяют в полном объеме прочитать текст документа и (или) распознать реквизиты документа;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- несоблюдение установленных статьей 11 Федерального закона от 06.04.2011 № 63-ФЗ «Об электронной подписи» условий признания действительности усиленной квалифицированной электронной подписи.</w:t>
      </w:r>
    </w:p>
    <w:p w:rsidR="007B47D0" w:rsidRPr="00A100CD" w:rsidRDefault="007B47D0" w:rsidP="002A2F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Решение об отказе в приеме документов может быть обжаловано в суде, в порядке предусмотренном гл. 24 Арбитражного процессуального кодекса РФ.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2.10. Перечень услуг, которые являются необходимыми и обязательными для предоставления муниципальной услуги.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Для предоставления муниципальной услуги необходимыми и обязательными являются следующие государственные услуги: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по предоставлению сведений из Единого государственного реестра прав на недвижимое имущество и сделок с ним (выписка из ЕГРП). Услуга предоставляется органами Росреестра РФ.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2.11. Порядок взимания платы за предоставление муниципальной услуги.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Услуга предоставляется бесплатно. 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2.12.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 За предоставление услуг, которые являются необходимыми и обязательными для предоставления муниципальной услуги, плата не взимается.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Оплата взимается в случае обращения заявителя непосредственно в соответствующий государственный орган.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2.13. Максимальный срок ожидания в очереди.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Максимальный срок ожидания в очереди составляет 15 минут.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2.14. Срок и порядок регистрации запроса заявителя о предоставлении муниципальной услуги 5 минут.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2.15. Требования к помещениям, в которых предоставляется муниципальная услуга.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2.15.1.Помещения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2.15.2.В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2.15.3.Места ожидания предоставления муниципальной услуги оборудуются стульями, кресельными секциями.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2.15.4.Места получения информации оборудуются информационными стендами, стульями и столами.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2.15.5.В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2.15.6.Помещения,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условиями для беспрепятственного доступа к объектам и предоставляемым в них услугам;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2.15.7.Так же должны быть обеспечены следующие показатели доступности услуги для инвалидов: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допуск на объекты сурдопереводчика и тифлосурдопереводчика;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2.16. Показатели доступности и качества муниципальной услуги.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>Критериями доступности и качества оказания муниципальной услуги являются: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>удовлетворенность заявителей качеством услуги;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>доступность услуги;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>доступность информации;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>соблюдение сроков предоставления муниципальной услуги;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>отсутствие обоснованных жалоб со стороны заявителей по результатам муниципальной услуги.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>Основными требованиями к качеству предоставления муниципальной услуги являются: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>а) достоверность предоставляемой заявителям информации о ходе предоставления муниципальной услуги;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>б) наглядность форм предоставляемой информации об административных процедурах;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Приём заявителя и выдачу документов заявителю осуществляет должностное лицо Администрации или МФЦ. 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Время приёма документов не может превышать 30 минут.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color w:val="000000"/>
          <w:sz w:val="26"/>
        </w:rPr>
        <w:t>2.17. </w:t>
      </w:r>
      <w:r w:rsidRPr="00A100CD">
        <w:rPr>
          <w:rFonts w:ascii="Times New Roman CYR" w:hAnsi="Times New Roman CYR"/>
          <w:sz w:val="26"/>
        </w:rPr>
        <w:t xml:space="preserve">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                             и в электронной форме</w:t>
      </w:r>
      <w:r w:rsidRPr="00A100CD">
        <w:rPr>
          <w:color w:val="000000"/>
          <w:sz w:val="26"/>
        </w:rPr>
        <w:t>: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color w:val="000000"/>
          <w:sz w:val="26"/>
        </w:rPr>
        <w:t xml:space="preserve"> </w:t>
      </w:r>
      <w:r w:rsidRPr="00A100CD">
        <w:rPr>
          <w:sz w:val="26"/>
        </w:rPr>
        <w:t>Заявителям обеспечивается возможность представления заявления                               и прилагаемых документов в форме электронных документов посредством ЕПГУ.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В этом случае Заявитель или его представитель авторизуется на ЕПГУ</w:t>
      </w:r>
      <w:r w:rsidRPr="00A100CD">
        <w:rPr>
          <w:sz w:val="26"/>
        </w:rPr>
        <w:br/>
        <w:t>посредством подтвержденной учетной записи в ЕСИА, заполняет заявление</w:t>
      </w:r>
      <w:r w:rsidRPr="00A100CD">
        <w:rPr>
          <w:sz w:val="26"/>
        </w:rPr>
        <w:br/>
        <w:t>о предоставлении муниципальной услуги с использованием интерактивной формы  в электронном виде.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Заполненное заявление о предоставлении муниципальной услуги направляется заявителем вместе с прикрепленными электронными образами документов, необходимыми для предоставления муниципальной услуги, в орган местного самоуправления.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Результаты предоставления муниципальной услуги, указанные в пункте 3 Раздела 3 административного регламента, направляются заявителю или его представителю в личный кабинет на ЕПГУ в форме электронного документа, подписанного усиленной квалифицированной электронной подписью руководителя органа местного самоуправления.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Электронные документы представляются в следующих форматах: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а) xml - для формализованных документов;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б) doc, docx, odt - для документов с текстовым содержанием, не включающим формулы (за исключением документов, указанных в подпункте «в» настоящего пункта);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в) xls, xlsx, ods - для документов, содержащих расчеты;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г) pdf, jpg, jpeg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настоящего пункта), а также документов с графическим содержанием.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Допускается формирование электронного документа путем сканирования непосредственно с оригинала документа (использование копий не допускается), которое осуществляется с сохранением ориентации оригинала документа                            в разрешении 300 - 500 dpi (масштаб 1:1) с использованием следующих режимов: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«черно-белый» (при отсутствии в документе графических изображений и (или) цветного текста);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«цветной» или «режим полной цветопередачи» (при наличии в документе цветных графических изображений либо цветного текста);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сохранением всех аутентичных признаков подлинности, а именно: графической подписи лица, печати, углового штампа бланка;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Электронные документы должны обеспечивать: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- возможность идентифицировать документ и количество листов                              в документе;</w:t>
      </w:r>
    </w:p>
    <w:p w:rsidR="007B47D0" w:rsidRPr="00A100CD" w:rsidRDefault="007B47D0" w:rsidP="00A100CD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A100CD">
        <w:rPr>
          <w:sz w:val="26"/>
        </w:rPr>
        <w:t>- 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7B47D0" w:rsidRPr="002A2F93" w:rsidRDefault="007B47D0" w:rsidP="002A2F93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2A2F93">
        <w:rPr>
          <w:sz w:val="26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2.18. Время приёма заявителей.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Часы приема заявителей сотрудниками Администрации Коммунарского сельского поселения указаны в п. 2.2 Административного регламента .</w:t>
      </w:r>
    </w:p>
    <w:p w:rsidR="007B47D0" w:rsidRPr="00A100CD" w:rsidRDefault="007B47D0" w:rsidP="00A100CD">
      <w:pPr>
        <w:pStyle w:val="Heading1"/>
        <w:spacing w:before="0" w:line="240" w:lineRule="auto"/>
        <w:rPr>
          <w:sz w:val="26"/>
        </w:rPr>
      </w:pPr>
      <w:r w:rsidRPr="00A100CD">
        <w:rPr>
          <w:sz w:val="26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3.1. Состав административных процедур:</w:t>
      </w:r>
    </w:p>
    <w:p w:rsidR="007B47D0" w:rsidRPr="00A100CD" w:rsidRDefault="007B47D0" w:rsidP="002A2F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3.1.1. Прием, регистрация, проверка полноты и правильности оформления заявления и прилагаемых к нему документов (далее - документы).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3.1.2.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3.1.3. Принятие решения о предоставлении муниципальной услуги.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3.1.4. Оформление документов.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3.1.5. Предоставление результата муниципальной услуги заявителю.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3.2. Критериями принятия решений являются полнота и достоверность предоставленных заявителем документов, а так же факт обращения за предоставлением муниципальной услуги надлежащего лица.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3.3. Последовательность и сроки выполнения административных процедур, требования к порядку их выполнения: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3.3.1. Заявитель предоставляет в Администрацию поселения заявление и полный пакет документов, указанных в приложении №1 к настоящему Административному регламенту.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Должностное лицо, уполномоченное на прием, регистрацию, проверку полноты и правильности оформления документов: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устанавливает личность заявителя либо его представителя, проверяет полномочия обратившегося лица;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сверяет оригиналы документов с представленными копиями, проставляет отметку на копиях документов о соответствии копий документов представленным подлинникам (кроме копий документов, заверенных в соответствии с законодательством Российской Федерации) и возвращает оригиналы документов заявителю (за исключением документов, которые должны быть представлены в оригинале);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регистрирует заявление;</w:t>
      </w:r>
    </w:p>
    <w:p w:rsidR="007B47D0" w:rsidRPr="00A100CD" w:rsidRDefault="007B47D0" w:rsidP="002A2F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информирует заявителя о сроках рассмотрения заявления.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При наличии оснований для отказа в приеме документов, необходимых для предоставления муниципальной услуги, должностное лицо, уполномоченное на прием, регистрацию, проверку полноты и правильности оформления документов, уведомляет заявителя о наличии препятствий для дальнейшей регистрации, объясняет содержание выявленных недостатков, предлагает принять меры по их устранению и возвращает документы заявителю.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При отсутствии оснований для отказа в приеме документов, необходимых для предоставления муниципальной услуги, заявителю, должностным лицом, уполномоченным на прием, регистрацию, проверку полноты и правильности оформления документов, выдается расписка в получении этих документов с указанием их перечня и даты получения.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Результатом выполнения данной административной процедуры является зарегистрированное заявление и принятые документы, либо отказ в приеме документов.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Должностное лицо, уполномоченное на прием, регистрацию, проверку полноты и правильности оформления документов, передает документы в течение 1 рабочего дня Главе Администрации поселения для назначения ответственного исполнителя.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3.3.2. Заявитель вправе представить по собственной инициативе документы, указанные в приложении №2 к настоящему Административному регламенту, которые могут быть получены в рамках межведомственного информационного взаимодействия. Если данные документы заявителем представлены не были, ответственный исполнитель в течение 7 рабочих дней запрашивает документы самостоятельно в рамках межведомственного информационного взаимодействия. 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Результатом выполнения данной административной процедуры является окончательный сбор документов, указанных в приложении №1 к настоящему Административному регламенту.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3.3.3. По результатам рассмотрения и проверки полученных документов, в том числе полученных в результате межведомственного информационного взаимодействия, ответственный исполнитель в течение 3 рабочих дней проверяет наличие или отсутствие оснований для отказа в предоставлении муниципальной услуги.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3.3.4.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услуги. 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Отказ в предоставлении муниципальной услуги в форме письма подписывается Главой Администрации поселения.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При отсутствии оснований для отказа в предоставлении муниципальной услуги ответственный исполнитель: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осуществляет подготовку проекта нормативного правового акта о прекращении права постоянного (бессрочного) пользования земельным участком или права пожизненного наследуемого владения земельным участком;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направляет данный проект нормативного правового акта на правовую экспертизу специалисту по правовой и кадровой работе Администрации поселения;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Результатом выполнения данной административной процедуры является подписанный нормативный правовой акт о прекращении права постоянного (бессрочного) пользования земельным участком или права пожизненного наследуемого владения земельным участком либо подписанное Главой Администрации поселения письмо об отказе в предоставлении муниципальной услуги.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Максимальный срок выполнения данной административной процедуры – 10 рабочих дней.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3.3.5. Ответственный исполнитель выдает заверенный должным образом нормативный правовой акт заявителю, способом, указанным в заявлении о предоставлении муниципальной услуги.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Результатом выполнения данной административной процедуры является выдача заявителю заверенного должным образом нормативного правового акта, либо подписанного Главой Администрации поселения письма об отказе в предоставлении муниципальной услуги.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Выдача заявителю заверенного должным образом нормативного правового акта либо письма об отказе в предоставлении муниципальной услуги, в случае его личного обращения, производится в порядке живой очереди в течение не более 15 минут.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</w:rPr>
      </w:pPr>
      <w:r w:rsidRPr="00A100CD">
        <w:rPr>
          <w:rFonts w:ascii="Times New Roman" w:hAnsi="Times New Roman"/>
          <w:sz w:val="26"/>
          <w:szCs w:val="28"/>
        </w:rPr>
        <w:t xml:space="preserve">3.3.6. </w:t>
      </w:r>
      <w:r w:rsidRPr="00A100CD">
        <w:rPr>
          <w:rFonts w:ascii="Times New Roman" w:hAnsi="Times New Roman"/>
          <w:sz w:val="26"/>
        </w:rPr>
        <w:t>Исчерпывающий перечень административных процедур, осуществляемых в электронной форме</w:t>
      </w:r>
      <w:r w:rsidRPr="00A100CD">
        <w:rPr>
          <w:rFonts w:ascii="Times New Roman" w:hAnsi="Times New Roman"/>
          <w:color w:val="000000"/>
          <w:sz w:val="26"/>
        </w:rPr>
        <w:t>: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- предоставление информации о порядке и сроках предоставления услуги;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- запись на прием в орган местного самоуправления (МФЦ) для подачи заявления;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- формирование запроса о предоставлении услуги;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- прием и регистрация органом местного самоуправления документов;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 xml:space="preserve">- получение результата предоставления муниципальной услуги; 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- получение заявителем сведений о ходе предоставления муниципальной услуги;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- осуществление оценки качества предоставления муниципальной услуги;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- досудебное (внесудебное) обжалование решений и действий (бездействия) органа, предоставляющего муниципальную услугу, его должностных лиц,  муниципальных служащих.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</w:rPr>
      </w:pPr>
      <w:r w:rsidRPr="00A100CD">
        <w:rPr>
          <w:rFonts w:ascii="Times New Roman" w:hAnsi="Times New Roman"/>
          <w:color w:val="000000"/>
          <w:sz w:val="26"/>
        </w:rPr>
        <w:t>3.4.</w:t>
      </w:r>
      <w:r w:rsidRPr="00A100CD">
        <w:rPr>
          <w:rFonts w:ascii="Times New Roman" w:hAnsi="Times New Roman"/>
          <w:sz w:val="26"/>
        </w:rPr>
        <w:t>Порядок осуществления административных процедур в электронной форме, в том числе с использованием ЕПГУ (</w:t>
      </w:r>
      <w:hyperlink r:id="rId15" w:history="1">
        <w:r w:rsidRPr="00A100CD">
          <w:rPr>
            <w:rFonts w:ascii="Times New Roman" w:hAnsi="Times New Roman"/>
            <w:sz w:val="26"/>
          </w:rPr>
          <w:t>www.gosuslugi.ru</w:t>
        </w:r>
      </w:hyperlink>
      <w:r w:rsidRPr="00A100CD">
        <w:rPr>
          <w:rFonts w:ascii="Times New Roman" w:hAnsi="Times New Roman"/>
          <w:sz w:val="26"/>
        </w:rPr>
        <w:t>):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color w:val="000000"/>
          <w:sz w:val="26"/>
        </w:rPr>
        <w:t>3.4.1</w:t>
      </w:r>
      <w:r w:rsidRPr="00A100CD">
        <w:rPr>
          <w:rFonts w:ascii="Times New Roman" w:hAnsi="Times New Roman"/>
          <w:sz w:val="26"/>
        </w:rPr>
        <w:t>. Предоставление информации о порядке и сроках предоставления услуги.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Предоставление в электронной форме заявителям информации о порядке                    и сроках предоставления муниципальной услуги осуществляется: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</w:rPr>
      </w:pPr>
      <w:r w:rsidRPr="00A100CD">
        <w:rPr>
          <w:rFonts w:ascii="Times New Roman" w:hAnsi="Times New Roman"/>
          <w:sz w:val="26"/>
        </w:rPr>
        <w:t>посредством</w:t>
      </w:r>
      <w:r w:rsidRPr="00A100CD">
        <w:rPr>
          <w:rFonts w:ascii="Times New Roman" w:hAnsi="Times New Roman"/>
          <w:b/>
          <w:sz w:val="26"/>
        </w:rPr>
        <w:t xml:space="preserve"> </w:t>
      </w:r>
      <w:r w:rsidRPr="00A100CD">
        <w:rPr>
          <w:rFonts w:ascii="Times New Roman" w:hAnsi="Times New Roman"/>
          <w:sz w:val="26"/>
        </w:rPr>
        <w:t>ЕПГУ (</w:t>
      </w:r>
      <w:hyperlink r:id="rId16" w:history="1">
        <w:r w:rsidRPr="00A100CD">
          <w:rPr>
            <w:rFonts w:ascii="Times New Roman" w:hAnsi="Times New Roman"/>
            <w:sz w:val="26"/>
          </w:rPr>
          <w:t>www.gosuslugi.ru</w:t>
        </w:r>
      </w:hyperlink>
      <w:r w:rsidRPr="00A100CD">
        <w:rPr>
          <w:rFonts w:ascii="Times New Roman" w:hAnsi="Times New Roman"/>
          <w:sz w:val="26"/>
        </w:rPr>
        <w:t>);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на официальном сайте органа местного самоуправления в порядке, установленном в Раздел</w:t>
      </w:r>
      <w:r w:rsidRPr="00A100CD">
        <w:rPr>
          <w:rFonts w:ascii="Times New Roman" w:hAnsi="Times New Roman"/>
          <w:color w:val="000000"/>
          <w:sz w:val="26"/>
        </w:rPr>
        <w:t>е</w:t>
      </w:r>
      <w:r w:rsidRPr="00A100CD">
        <w:rPr>
          <w:rFonts w:ascii="Times New Roman" w:hAnsi="Times New Roman"/>
          <w:sz w:val="26"/>
        </w:rPr>
        <w:t xml:space="preserve"> I административного регламента.</w:t>
      </w:r>
    </w:p>
    <w:p w:rsidR="007B47D0" w:rsidRPr="00A100CD" w:rsidRDefault="007B47D0" w:rsidP="00A100CD">
      <w:pPr>
        <w:spacing w:after="0" w:line="240" w:lineRule="auto"/>
        <w:ind w:firstLine="709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На ЕПГУ в обязательном порядке размещаются следующие сведения:</w:t>
      </w:r>
    </w:p>
    <w:p w:rsidR="007B47D0" w:rsidRPr="00A100CD" w:rsidRDefault="007B47D0" w:rsidP="00A100CD">
      <w:pPr>
        <w:spacing w:after="0" w:line="240" w:lineRule="auto"/>
        <w:ind w:firstLine="709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круг заявителей;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 также перечень документов, которые заявитель вправе представить по собственной инициативе;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7B47D0" w:rsidRPr="00A100CD" w:rsidRDefault="007B47D0" w:rsidP="00A100CD">
      <w:pPr>
        <w:spacing w:after="0" w:line="240" w:lineRule="auto"/>
        <w:ind w:firstLine="709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срок предоставления муниципальной услуги;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исчерпывающий перечень оснований для приостановления или отказа в предоставлении муниципальной услуги;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формы заявлений (уведомлений), используемые при предоставлении муниципальной услуги.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3.4.2. Запись на прием в орган местного самоуправления (МФЦ) для подачи документов.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В целях предоставления муниципальной услуги осуществляется прием заявителей по предварительной записи.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При организации записи на прием в орган местного самоуправления (МФЦ) заявителю обеспечивается возможность: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ознакомления с расписанием работы органа местного самоуправления или МФЦ либо уполномоченного сотрудника органа местного самоуправления, а также   с доступными для записи на прием датами и интервалами времени приема;</w:t>
      </w:r>
    </w:p>
    <w:p w:rsidR="007B47D0" w:rsidRPr="00A100CD" w:rsidRDefault="007B47D0" w:rsidP="00A100C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записи в любые свободные для приема дату и время в пределах установленного в органе местного самоуправления или МФЦ графика приема заявителей.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 xml:space="preserve">Запись на прием может осуществляться посредством информационной системы органа местного самоуправления или МФЦ, которая обеспечивает возможность интеграции с ЕПГУ и официальными сайтами органов местного самоуправления и МФЦ. 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В целях записи на прием в орган (организацию) или МФЦ заявителю может обеспечиваться возможность одновременно с такой записью направить запрос                 о предоставлении услуги и приложенные к нему электронные документы, необходимые для предоставления услуги.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3.4.3. Формирование запроса о предоставлении услуги.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Формирование запроса заявителем осуществляется посредством заполнения электронной формы заявления на ЕПГУ без необходимости дополнительной подачи документов в какой-либо иной форме.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При формировании заявления заявителю обеспечивается: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анкетирование заявителя (предъявление заявителю перечня вопросов                          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услуги;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 xml:space="preserve">возможность копирования и сохранения заявления и иных документов, указанных в подразделе 6 раздела </w:t>
      </w:r>
      <w:r w:rsidRPr="00A100CD">
        <w:rPr>
          <w:rFonts w:ascii="Times New Roman" w:hAnsi="Times New Roman"/>
          <w:sz w:val="26"/>
          <w:lang w:val="en-US"/>
        </w:rPr>
        <w:t>II</w:t>
      </w:r>
      <w:r w:rsidRPr="00A100CD">
        <w:rPr>
          <w:rFonts w:ascii="Times New Roman" w:hAnsi="Times New Roman"/>
          <w:sz w:val="26"/>
        </w:rPr>
        <w:t xml:space="preserve"> Административного регламента, необходимых для предоставления услуги;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возможность печати на бумажном носителе копии электронной формы заявления;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сохранение ранее введенных в электронную форму заявления значений в любой момент по желанию пользователя, в том числе при возникновении ошибок ввода                и возврате для повторного ввода значений в электронную форму заявления;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заполнение полей электронной формы заявления до начала ввода сведений заявителем с использованием данных, размещенных в ЕСИА, и сведений, опубликованных на ЕПГУ, официальном сайте, в части, касающейся сведений, отсутствующих в ЕСИА;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 xml:space="preserve">возможность доступа заявителя на ЕПГУ к ранее поданным им заявлениям                 в течение не менее одного года, а также частично сформированных заявлениям -               в течение не менее 3 месяцев. 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Сформированное и подписанное заявление направляется в орган местного самоуправления посредством ЕПГУ.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3.4.4. Прием и регистрация органом местного самоуправления документов.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Орган местного самоуправления обеспечивает: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а) прием документов, необходимых для предоставления муниципальной  услуги, и направление заявителю электронного сообщения о поступлении заявления;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 xml:space="preserve">б) регистрацию заявления и направление заявителю уведомления о регистрации заявления либо об отказе в приеме документов, необходимых для предоставления муниципальной услуги. 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После регистрации заявление направляется в структурные подразделения органа местного самоуправления.</w:t>
      </w:r>
    </w:p>
    <w:p w:rsidR="007B47D0" w:rsidRPr="00A100CD" w:rsidRDefault="007B47D0" w:rsidP="002A2F93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 xml:space="preserve">После принятия заявления структурными подразделениями органа местного самоуправления статус заявления в личном кабинете на ЕПГУ обновляется                      до статуса «принято». 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 xml:space="preserve">3.4.5. Получение результата предоставления муниципальной услуги. </w:t>
      </w:r>
    </w:p>
    <w:p w:rsidR="007B47D0" w:rsidRPr="00A100CD" w:rsidRDefault="007B47D0" w:rsidP="00A100CD">
      <w:pPr>
        <w:spacing w:after="0" w:line="240" w:lineRule="auto"/>
        <w:ind w:left="62" w:firstLine="647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 xml:space="preserve">Заявителю в качестве результата предоставления муниципальной услуги обеспечивается возможность получения документа в форме электронного документа, подписанного усиленной квалифицированной ЭП уполномоченного должностного лица органа местного самоуправления, направленного заявителю                 в личный кабинет на ЕПГУ. 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ЭП, на своих технических средствах, а также возможность направления такого электронного документа в иные органы (организации).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При получении результата предоставления услуги на ЕПГУ в форме электронного документа дополнительно обеспечивается возможность получения             по желанию заявителя документа на бумажном носителе, подтверждающего содержание электронного документа, являющегося результатом предоставления услуги в других организациях, обладающих правом создания (замены) и выдачи ключа простой электронной подписи в целях предоставления услуг, информационная система которых интегрирована с ЕПГУ в установленном порядке (при наличии                 у них технической возможности).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пятым настоящего пункта, размещается в личном кабинете на ЕПГУ                             или в электронной форме запроса.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3.4.6. Получение заявителем сведений о ходе предоставления муниципальной услуги.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Предоставление в электронной форме заявителям информации о ходе предоставления муниципальной услуги осуществляется посредством ЕПГУ в порядке, установленном в разделе I Административного регламента. Заявитель имеет возможность просматривать статус электронного заявления, а также информацию о дальнейших действиях в личном кабинете по собственной инициативе, в любое время.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При предоставлении услуги в электронной форме заявителю направляется: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уведомление о записи на прием в орган местного самоуправления или МФЦ, содержащее сведения о дате, времени и месте приема;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уведомление о приеме и регистрации заявления, содержащее сведения о 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заявления;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уведомление о факте получения информации, подтверждающей оплату услуги (указывается в случае платности услуги);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 xml:space="preserve">уведомление о результатах рассмотрения документов, необходимых для предоставления муниципальной услуги, содержащее сведения о принятии положительного решения о предоставлении муниципальной услуги </w:t>
      </w:r>
      <w:r w:rsidRPr="00A100CD">
        <w:rPr>
          <w:rFonts w:ascii="Times New Roman" w:hAnsi="Times New Roman"/>
          <w:sz w:val="26"/>
        </w:rPr>
        <w:br/>
        <w:t>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3.4.7 Осуществление оценки качества предоставления муниципальной услуги.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Заявитель вправе оценить качество предоставления муниципальной услуги                  с помощью устройств подвижной радиотелефонной связи, с использованием ЕПГУ, терминальных устройств в соответствии с постановлением Правительства Российской Федерации от 12.12.2012 № 1284 «Об оценке гражданами эффективности деятельности руководителей территориальных органов федеральных органов исполнительной власти (их структурных подразделений) и территориальных органов государственных внебюджетных фондов (их региональных отделений) с учетом качества предоставления  государственных услуг, руководителей многофункциональных центров предоставления государственных услуг с учетом качества организации предоставления государственных и муниципальных услуг, а также о 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7B47D0" w:rsidRPr="00A100CD" w:rsidRDefault="007B47D0" w:rsidP="00A100CD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3.4.8. Досудебное (внесудебное) обжалование решений и действий (бездействия) органа, предоставляющего муниципальную услугу, его должностных лиц, муниципальных служащих.</w:t>
      </w:r>
    </w:p>
    <w:p w:rsidR="007B47D0" w:rsidRPr="002A2F93" w:rsidRDefault="007B47D0" w:rsidP="002A2F93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100CD">
        <w:rPr>
          <w:rFonts w:ascii="Times New Roman" w:hAnsi="Times New Roman"/>
          <w:sz w:val="26"/>
        </w:rPr>
        <w:t>Заявитель вправе направить жалобу в электронной форме в соответствии                   с порядком, определенным в Разделе 5 Административного регламента.</w:t>
      </w:r>
    </w:p>
    <w:p w:rsidR="007B47D0" w:rsidRPr="00A100CD" w:rsidRDefault="007B47D0" w:rsidP="00A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3.5. Блок-схема предоставления муниципальной услуги указана в Приложении № 6 Административного регламента.</w:t>
      </w:r>
    </w:p>
    <w:p w:rsidR="007B47D0" w:rsidRPr="00A100CD" w:rsidRDefault="007B47D0" w:rsidP="00A100CD">
      <w:pPr>
        <w:pStyle w:val="Heading1"/>
        <w:spacing w:before="0" w:line="240" w:lineRule="auto"/>
        <w:rPr>
          <w:sz w:val="26"/>
        </w:rPr>
      </w:pPr>
      <w:r w:rsidRPr="00A100CD">
        <w:rPr>
          <w:sz w:val="26"/>
        </w:rPr>
        <w:t>4. Формы контроля за предоставлением муниципальной услуги</w:t>
      </w:r>
    </w:p>
    <w:p w:rsidR="007B47D0" w:rsidRPr="00A100CD" w:rsidRDefault="007B47D0" w:rsidP="00A100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Администрации Коммунарского сельского поселения (далее - Глава).</w:t>
      </w:r>
    </w:p>
    <w:p w:rsidR="007B47D0" w:rsidRPr="00A100CD" w:rsidRDefault="007B47D0" w:rsidP="00A100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 xml:space="preserve">4.2. Глава определяет порядок и планирует периодичность осуществления плановых и внеплановых проверок, контролирует полноту и качество предоставления муниципальной услуги. </w:t>
      </w:r>
    </w:p>
    <w:p w:rsidR="007B47D0" w:rsidRPr="00A100CD" w:rsidRDefault="007B47D0" w:rsidP="00A100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>Плановые проверки полноты и качества предоставленных муниципальных услуг осуществляются ежемесячно. Внеплановые проверки проводятся по результатам выявленных в ходе предоставления муниципальных услуг нарушений.</w:t>
      </w:r>
    </w:p>
    <w:p w:rsidR="007B47D0" w:rsidRPr="00A100CD" w:rsidRDefault="007B47D0" w:rsidP="00A100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>Контроль за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должностных лиц территориальных органов.</w:t>
      </w:r>
    </w:p>
    <w:p w:rsidR="007B47D0" w:rsidRPr="00A100CD" w:rsidRDefault="007B47D0" w:rsidP="00A100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>4.3. Должностные лица, ответственные за исполнение муниципальной услуги, несут персональную ответственность за решения и действия (бездействия), принимаемые ими в ходе предоставления муниципальной услуги, в соответствии с действующим законодательством.</w:t>
      </w:r>
    </w:p>
    <w:p w:rsidR="007B47D0" w:rsidRPr="00A100CD" w:rsidRDefault="007B47D0" w:rsidP="00A100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6"/>
          <w:szCs w:val="28"/>
        </w:rPr>
      </w:pPr>
      <w:r w:rsidRPr="00A100CD">
        <w:rPr>
          <w:rFonts w:ascii="Times New Roman" w:hAnsi="Times New Roman"/>
          <w:bCs/>
          <w:sz w:val="26"/>
          <w:szCs w:val="28"/>
        </w:rPr>
        <w:t xml:space="preserve">4.4. Контроль за соблюдением последовательности действий, определенных административными процедурами по предоставлению муниципальной услуги осуществляется гражданами, их объединениями и организациями в соответствии с действующим законодательством. </w:t>
      </w:r>
    </w:p>
    <w:p w:rsidR="007B47D0" w:rsidRPr="00A100CD" w:rsidRDefault="007B47D0" w:rsidP="00A100CD">
      <w:pPr>
        <w:pStyle w:val="Heading1"/>
        <w:spacing w:before="0" w:line="240" w:lineRule="auto"/>
        <w:rPr>
          <w:sz w:val="26"/>
        </w:rPr>
      </w:pPr>
      <w:r w:rsidRPr="00A100CD">
        <w:rPr>
          <w:sz w:val="26"/>
        </w:rPr>
        <w:t>5. Досудебный (внесудебный) порядок обжалования решения и действий (бездействия) должностных лиц территориальных управлений, предоставляющих муниципальную услугу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5.1. Заявитель праве подать жалобу на решение и (или) действие (бездействие) органа исполнительной власти, предоставляющего муниципальную услугу и (или) его должностных лиц (далее – жалоба)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5.2. Предметом жалобы может быть: 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5.2.1. Нарушение срока регистрации заявления заявителя о предоставлении муниципальной услуги. 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5.2.2. Нарушение срока предоставления муниципальной услуги.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5.2.3.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5.2.4.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5.2.5.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5.2.6.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5.2.7. Отказ Администрации Коммунарского сельского поселения, должностного лица Администрации Коммунарского сельского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5.3. Жалоба на действия, указанные в пункте 5.2., может быть направлена в адрес Администрации Коммунарского сельского поселения на имя Главы Коммунарского сельского поселения или его заместителя.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5.4. Жалоба подается в письменной форме на бумажном носителе либо в электронной форме в Администрацию Коммунарского сельского поселения, так же жалоба может быть подана через многофункциональный центр и с использованием единого портала государственных и муниципальных услуг либо регионального портала государственных и муниципальных услуг.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Жалоба может быть направлена по почте, с использованием информационно-телекоммуникационной сети «Интернет», официального сайта Администрации, а также может быть принята при личном приеме заявителя.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Жалоба должна содержать: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Наименование Администрации, предоставляющей муниципальную услугу, должностного лица Администрации Коммунарского сельского поселения, решения и действия (бездействие) которых обжалуются.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Сведения об обжалуемых решениях и действиях (бездействии) должностного лица.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- Доводы, на основании которых заявитель не согласен с решением и действием (бездействием)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 xml:space="preserve">5.5. Жалоба, поступившая в Администрацию Коммунарского сельского поселения, подлежит рассмотрению Главой Коммунарского сельского поселения в течение 15 рабочих дней со дня ее регистрации, а в случае обжалования отказа должностного лица в приеме документов у заявителя либо в исправлении допущенных опечаток и ошибок, или в случае обжалования нарушения установленного срока таких исправлений - в течение 5 рабочих дней со дня ее регистрации. 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5.6. Рассмотрение жалобы, поступившей в установленном порядке, может быть приостановлено в случаях, предусмотренных действующим законодательством.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5.7. По результатам рассмотрения жалобы принимает одно из следующих решений: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5.7.1.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формах.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5.7.2. Отказывает в удовлетворении жалобы.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5.8. Не позднее дня, следующего за днем принятия решения, указанного в п.5.7.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5.9. В случае если заявитель не удовлетворен решением, принятым в ходе рассмотрения жалобы, то он вправе обратиться в суд.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5.10. Заявитель вправе получить от органа исполнительной власти, предоставляющего муниципальную услугу, информацию и документы, необходимые для обоснования и рассмотрения жалобы.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A100CD">
        <w:rPr>
          <w:rFonts w:ascii="Times New Roman" w:hAnsi="Times New Roman"/>
          <w:sz w:val="26"/>
          <w:szCs w:val="28"/>
        </w:rPr>
        <w:t>5.11. Информирование заявителя о порядке подачи и рассмотрения жалобы, по его заявлению, может быть осуществлено в письменной форме при личном обращении заявителя, в письменной форме почтовым отправлением, в электронном виде на электронный адрес заявителя либо в телефонном режиме.</w:t>
      </w:r>
    </w:p>
    <w:p w:rsidR="007B47D0" w:rsidRPr="00A100CD" w:rsidRDefault="007B47D0" w:rsidP="00A100C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</w:p>
    <w:p w:rsidR="007B47D0" w:rsidRPr="00A100CD" w:rsidRDefault="007B47D0" w:rsidP="00A100CD">
      <w:pPr>
        <w:shd w:val="clear" w:color="auto" w:fill="FFFFFF"/>
        <w:spacing w:after="0" w:line="240" w:lineRule="auto"/>
        <w:contextualSpacing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   </w:t>
      </w:r>
      <w:r w:rsidRPr="00A100CD">
        <w:rPr>
          <w:rFonts w:ascii="Times New Roman" w:hAnsi="Times New Roman"/>
          <w:b/>
          <w:sz w:val="26"/>
          <w:szCs w:val="28"/>
        </w:rPr>
        <w:t>Специалист  по делопроизводству</w:t>
      </w:r>
    </w:p>
    <w:p w:rsidR="007B47D0" w:rsidRPr="00A100CD" w:rsidRDefault="007B47D0" w:rsidP="00A100CD">
      <w:pPr>
        <w:shd w:val="clear" w:color="auto" w:fill="FFFFFF"/>
        <w:spacing w:after="0" w:line="240" w:lineRule="auto"/>
        <w:contextualSpacing/>
        <w:rPr>
          <w:rFonts w:ascii="Times New Roman" w:hAnsi="Times New Roman"/>
          <w:b/>
          <w:sz w:val="26"/>
          <w:szCs w:val="28"/>
        </w:rPr>
      </w:pPr>
      <w:r w:rsidRPr="00A100CD">
        <w:rPr>
          <w:rFonts w:ascii="Times New Roman" w:hAnsi="Times New Roman"/>
          <w:b/>
          <w:sz w:val="26"/>
          <w:szCs w:val="28"/>
        </w:rPr>
        <w:t xml:space="preserve"> </w:t>
      </w:r>
      <w:r>
        <w:rPr>
          <w:rFonts w:ascii="Times New Roman" w:hAnsi="Times New Roman"/>
          <w:b/>
          <w:sz w:val="26"/>
          <w:szCs w:val="28"/>
        </w:rPr>
        <w:t xml:space="preserve">   </w:t>
      </w:r>
      <w:r w:rsidRPr="00A100CD">
        <w:rPr>
          <w:rFonts w:ascii="Times New Roman" w:hAnsi="Times New Roman"/>
          <w:b/>
          <w:sz w:val="26"/>
          <w:szCs w:val="28"/>
        </w:rPr>
        <w:t>и архивной работе                                                                    Т.В. Толстолуцкая</w:t>
      </w:r>
    </w:p>
    <w:p w:rsidR="007B47D0" w:rsidRPr="00A100CD" w:rsidRDefault="007B47D0" w:rsidP="00A100CD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6"/>
          <w:szCs w:val="28"/>
        </w:rPr>
      </w:pPr>
    </w:p>
    <w:p w:rsidR="007B47D0" w:rsidRPr="00BB4E22" w:rsidRDefault="007B47D0" w:rsidP="00FF1607">
      <w:pPr>
        <w:shd w:val="clear" w:color="auto" w:fill="FFFFFF"/>
        <w:spacing w:line="240" w:lineRule="auto"/>
        <w:contextualSpacing/>
        <w:rPr>
          <w:rFonts w:ascii="Times New Roman" w:hAnsi="Times New Roman"/>
          <w:sz w:val="28"/>
          <w:szCs w:val="28"/>
        </w:rPr>
        <w:sectPr w:rsidR="007B47D0" w:rsidRPr="00BB4E22" w:rsidSect="00A100CD">
          <w:pgSz w:w="11906" w:h="16838" w:code="9"/>
          <w:pgMar w:top="567" w:right="567" w:bottom="567" w:left="1418" w:header="0" w:footer="0" w:gutter="0"/>
          <w:cols w:space="708"/>
          <w:docGrid w:linePitch="360"/>
        </w:sectPr>
      </w:pPr>
    </w:p>
    <w:tbl>
      <w:tblPr>
        <w:tblW w:w="10065" w:type="dxa"/>
        <w:tblLook w:val="00A0"/>
      </w:tblPr>
      <w:tblGrid>
        <w:gridCol w:w="3209"/>
        <w:gridCol w:w="1753"/>
        <w:gridCol w:w="5103"/>
      </w:tblGrid>
      <w:tr w:rsidR="007B47D0" w:rsidRPr="00BE04FC" w:rsidTr="00BE04FC">
        <w:tc>
          <w:tcPr>
            <w:tcW w:w="3209" w:type="dxa"/>
          </w:tcPr>
          <w:p w:rsidR="007B47D0" w:rsidRPr="00BE04FC" w:rsidRDefault="007B47D0" w:rsidP="00BE04FC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3" w:type="dxa"/>
          </w:tcPr>
          <w:p w:rsidR="007B47D0" w:rsidRPr="00BE04FC" w:rsidRDefault="007B47D0" w:rsidP="00BE04FC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7B47D0" w:rsidRPr="002A2F93" w:rsidRDefault="007B47D0" w:rsidP="00BE04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F93">
              <w:rPr>
                <w:rFonts w:ascii="Times New Roman" w:hAnsi="Times New Roman"/>
                <w:sz w:val="24"/>
                <w:szCs w:val="24"/>
              </w:rPr>
              <w:t>Приложение 1</w:t>
            </w:r>
          </w:p>
          <w:p w:rsidR="007B47D0" w:rsidRPr="00BE04FC" w:rsidRDefault="007B47D0" w:rsidP="00BE0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2F93">
              <w:rPr>
                <w:rFonts w:ascii="Times New Roman" w:hAnsi="Times New Roman"/>
                <w:sz w:val="24"/>
                <w:szCs w:val="24"/>
              </w:rPr>
              <w:t>к Административному регламенту</w:t>
            </w:r>
          </w:p>
        </w:tc>
      </w:tr>
    </w:tbl>
    <w:p w:rsidR="007B47D0" w:rsidRPr="00BB4E22" w:rsidRDefault="007B47D0" w:rsidP="003763F9">
      <w:pPr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7B47D0" w:rsidRPr="00BB4E22" w:rsidRDefault="007B47D0" w:rsidP="003763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z w:val="28"/>
          <w:szCs w:val="28"/>
        </w:rPr>
        <w:t>Перечень документов, необходимых</w:t>
      </w:r>
    </w:p>
    <w:p w:rsidR="007B47D0" w:rsidRPr="00BB4E22" w:rsidRDefault="007B47D0" w:rsidP="003763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z w:val="28"/>
          <w:szCs w:val="28"/>
        </w:rPr>
        <w:t>для предоставления муниципальной услуги</w:t>
      </w:r>
    </w:p>
    <w:tbl>
      <w:tblPr>
        <w:tblW w:w="10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5"/>
        <w:gridCol w:w="6390"/>
        <w:gridCol w:w="3328"/>
      </w:tblGrid>
      <w:tr w:rsidR="007B47D0" w:rsidRPr="00BE04FC" w:rsidTr="002A2F93">
        <w:trPr>
          <w:trHeight w:val="20"/>
          <w:jc w:val="center"/>
        </w:trPr>
        <w:tc>
          <w:tcPr>
            <w:tcW w:w="855" w:type="dxa"/>
            <w:vAlign w:val="center"/>
          </w:tcPr>
          <w:p w:rsidR="007B47D0" w:rsidRPr="00BB4E22" w:rsidRDefault="007B47D0" w:rsidP="00861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  <w:vAlign w:val="center"/>
          </w:tcPr>
          <w:p w:rsidR="007B47D0" w:rsidRPr="00BB4E22" w:rsidRDefault="007B47D0" w:rsidP="00861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  <w:vAlign w:val="center"/>
          </w:tcPr>
          <w:p w:rsidR="007B47D0" w:rsidRPr="00BB4E22" w:rsidRDefault="007B47D0" w:rsidP="00861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1. Заявление о принятии на учет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1. Оригинал - 1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2. Документы, удостоверяющие личность гражданина Российской Федерации и членов его семьи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2. Копия при предъявлении оригинала - 1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 xml:space="preserve">2.1. Для заявителя: 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2.1.1.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2.1.1. Паспорт гражданина РФ (копии всех страниц)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2.1.2.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 xml:space="preserve">2.1.2. Временное удостоверение личности (для граждан </w:t>
            </w:r>
            <w:r>
              <w:rPr>
                <w:rFonts w:ascii="Times New Roman" w:hAnsi="Times New Roman"/>
                <w:sz w:val="24"/>
                <w:szCs w:val="24"/>
              </w:rPr>
              <w:t>РФ</w:t>
            </w:r>
            <w:r w:rsidRPr="00BE04F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2.2. Для членов семьи заявителя (один или несколько документов, копии всех страниц):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2.2.1.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2.2.1. Паспорт гражданина РФ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2.2.2.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2.2.2. Свидетельство о рождении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2.2.3.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 xml:space="preserve">2.2.3. Временное удостоверение личности (для граждан </w:t>
            </w:r>
            <w:r>
              <w:rPr>
                <w:rFonts w:ascii="Times New Roman" w:hAnsi="Times New Roman"/>
                <w:sz w:val="24"/>
                <w:szCs w:val="24"/>
              </w:rPr>
              <w:t>РФ</w:t>
            </w:r>
            <w:r w:rsidRPr="00BE04F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3. Документ, удостоверяющий права (полномочия) представителя физического лица, если с заявлением обращается представитель заявителя *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3. Копия при предъявлении оригинала – 1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3.1. Доверенность, оформленная в установленном законом порядке, на представление интересов заявителя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3.2. Свидетельство о рождении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3.3. Свидетельство об усыновлении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3.4. Акт органа опеки и попечительства о назначении опекуна или попечителя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4. Справка о составе семьи по месту регистрации лица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4. Оригинал - 1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5. Правоустанавливающие документы на занимаемое жилое помещение: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5. Копия при предъявлении оригинала либо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04FC">
              <w:rPr>
                <w:rFonts w:ascii="Times New Roman" w:hAnsi="Times New Roman"/>
                <w:sz w:val="24"/>
                <w:szCs w:val="24"/>
              </w:rPr>
              <w:t>засвидетель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E04FC">
              <w:rPr>
                <w:rFonts w:ascii="Times New Roman" w:hAnsi="Times New Roman"/>
                <w:sz w:val="24"/>
                <w:szCs w:val="24"/>
              </w:rPr>
              <w:t>ствованная в нотариальном порядке копия – 1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5.1. Договор социального найма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5.2. Договор найма специализированного жилого помещения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5.3. Договор поднайма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5.4.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5.4. 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5.5.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5.5. Договор купли-продажи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5.6.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 xml:space="preserve">5.6. Договор дарения 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5.7.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5.7. Договор мены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5.8.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 xml:space="preserve">5.8. Договор ренты (пожизненного содержания с иждивением) 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5.9.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5.9. Свидетельство о праве на наследство по закону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5.10.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 xml:space="preserve">5.10. свидетельство о праве на наследство по завещанию 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6.1. Свидетельство о браке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6.1. Копия при предъявлении оригинала - 1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6.2.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6.2. Свидетельство о расторжении брака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6.2. Копия при предъявлении оригинала - 1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6.3. Свидетельство о рождении членов семьи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6.3. Копия при предъявлении оригинала - 1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6.4.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6.4. Свидетельство о смерти членов семьи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6.4. Копия при предъявлении оригинала - 1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7.1.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7.1. Выписка из домовой книги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E04FC">
              <w:rPr>
                <w:rFonts w:ascii="Times New Roman" w:hAnsi="Times New Roman"/>
                <w:sz w:val="24"/>
                <w:szCs w:val="24"/>
              </w:rPr>
              <w:t>или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7.1. Оригинал - 1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7.2.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7.2. Выписка из финансового лицевого счета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7.2 Копия – 1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8. Для граждан, страдающих некоторыми формами хронических заболеваний или имеющих право на дополнительную жилую площадь в соответствии с федеральным законодательством: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8. Оригинал - 1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8.1.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8.1. Справка врачебной комиссии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BE04FC">
              <w:rPr>
                <w:rFonts w:ascii="Times New Roman" w:hAnsi="Times New Roman"/>
                <w:sz w:val="24"/>
                <w:szCs w:val="24"/>
              </w:rPr>
              <w:t>или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8.1. Оригинал - 1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8.2.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8.2. Справка медицинского учреждения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BE04FC">
              <w:rPr>
                <w:rFonts w:ascii="Times New Roman" w:hAnsi="Times New Roman"/>
                <w:sz w:val="24"/>
                <w:szCs w:val="24"/>
              </w:rPr>
              <w:t>или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8.2. Оригинал - 1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8.3.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8.3. Справка, выданная федеральным государственным учреждением медико-социальной экспертизы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BE04FC">
              <w:rPr>
                <w:rFonts w:ascii="Times New Roman" w:hAnsi="Times New Roman"/>
                <w:sz w:val="24"/>
                <w:szCs w:val="24"/>
              </w:rPr>
              <w:t>или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8.3. Оригинал - 1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8.4.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8.4. Заключение врачебной комиссии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8.4. Оригинал - 1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9. Удостоверения, другие документы, подтверждающие права гражданина на меры социальной поддержки: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9. Копия при предъявлении оригинала - 1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 xml:space="preserve">9.1. Для граждан, жилые помещения которых признаны в порядке, установленном Правительством </w:t>
            </w:r>
            <w:r>
              <w:rPr>
                <w:rFonts w:ascii="Times New Roman" w:hAnsi="Times New Roman"/>
                <w:sz w:val="24"/>
                <w:szCs w:val="24"/>
              </w:rPr>
              <w:t>РФ</w:t>
            </w:r>
            <w:r w:rsidRPr="00BE04FC">
              <w:rPr>
                <w:rFonts w:ascii="Times New Roman" w:hAnsi="Times New Roman"/>
                <w:sz w:val="24"/>
                <w:szCs w:val="24"/>
              </w:rPr>
              <w:t>, непригодными для проживания и не подлежат ремонту или реконструкции:</w:t>
            </w:r>
          </w:p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решение о признании жилого дома (жилого помещения) непригодным для проживания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9.2. Для граждан, в составе семьи которых имеется трое или более детей-близнецов: соответствующий факт должен быть подтвержден документами, указанными ранее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9.3.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9.3. Для граждан, проживающих 5 и более лет на территории Ростовской области, в составе семьи которых имеется десять или более несовершеннолетних детей: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9.3.1.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9.3.1. Выписка из домовой книги (с предыдущих мест проживания)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BE04FC">
              <w:rPr>
                <w:rFonts w:ascii="Times New Roman" w:hAnsi="Times New Roman"/>
                <w:sz w:val="24"/>
                <w:szCs w:val="24"/>
              </w:rPr>
              <w:t>или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9.3.2.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9.3.2. Выписка из поквартирной карточки (с предыдущих мест проживания)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9.4. Для граждан, относящихся к категория, предусмотренным федеральным законодательством: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9.4.1. Для Инвалидов Великой Отечественной войны:</w:t>
            </w:r>
          </w:p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Удостоверение инвалида Великой Отечественной Войны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9.4.2. Для Участников Великой Отечественной войны:</w:t>
            </w:r>
          </w:p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Удостоверение участника Великой Отечественной Войны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9.4.3.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9.4.3. Для военнослужащих, проходивших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военнослужащих, награжденных орденами или медалями СССР за службу в указанный период, выселяемых из занимаемых служебных жилых помещений: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9.4.3.1.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 xml:space="preserve">9.4.3.1. Трудовые книжки, справки архивных учреждений и организаций, подтверждающие факт работы в тылу в период с 22 июня 1941 года по 9 мая 1945 года не менее шести месяцев, исключая период работы на временно оккупированных территориях СССР, либо на основании удостоверений о награждении орденами или медалями СССР за самоотверженный труд в период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ВОв    </w:t>
            </w:r>
            <w:r w:rsidRPr="00BE04FC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9.4.3.2.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9.4.3.2. Документ, подтверждающий факт выселения из занимаемых служебных жилых помещений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9.4.4.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9.4.4. Для лиц, награжденные знаком "Жителю блокадного Ленинграда":</w:t>
            </w:r>
          </w:p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Удостоверение к знаку "Жителю блокадного Ленинграда"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9.4.5.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9.4.5. Для граждан, получивших или перенесших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 (в соответствии с п. 1 ст.13 Закона РФ от 15.05.1991 № 1244-1):</w:t>
            </w:r>
          </w:p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Удостоверение получившего (ей) или перенесшего (ей) лучевую болезнь и другие заболевания, связанные с радиационным воздействием вследствие катастрофы на Чернобыльской АЭС; ставшего (ей) инвалидом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9.4.6.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9.4.6. Для инвалидов вследствие чернобыльской катастрофы из числа (в соответствии с п. 2 ст.13 Закона РФ от 15.05.1991 № 1244-1):</w:t>
            </w:r>
          </w:p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Удостоверение получившего (ей) или перенесшего (ей) лучевую болезнь и другие заболевания, связанные с радиационным воздействием вследствие катастрофы на Чернобыльской АЭС; ставшего (ей) инвалидом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987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9.4.7.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9.4.7. Для граждан (в том числе временно направленные или командированные), принимавших в 1986 - 1987 годах участие в работах по ликвидации последствий чернобыльской катастрофы в пределах зоны отчуждения или занятые в этот период на работах, связанных с эвакуацией населения, материальных ценностей, сельскохозяйственных животных, и на эксплуатации или других работах на Чернобыльской АЭС (в соответствии с п. 3 ст.13 Закона РФ от 15.05.1991 № 1244-1):</w:t>
            </w:r>
          </w:p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Удостоверение участника ликвидации катастрофы на Чернобыльской АЭС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9.4.8.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9.4.8. Для военнослужащих и военнообязанных, призванных на специальные сборы и привлеченных в этот период для выполнения работ, связанных с ликвидацией последствий чернобыльской катастрофы в пределах зоны отчуждения, включая летно-подъемный, инженерно-технический составы гражданской авиации, независимо от места дислокации и выполнявшихся работ (в соответствии с п. 3 ст.13 Закона РФ от 15.05.1991 № 1244-1):</w:t>
            </w:r>
          </w:p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Удостоверение участника ликвидации катастрофы на Чернобыльской АЭС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9.4.9.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9.4.9. Для лиц начальствующего и рядового состава органов внутренних дел, проходивших в 1986-1987 годах службу в зоне отчуждения; граждан, в том числе военнослужащих и военнообязанные, призванных на военные сборы и принимавшие участие в 1988-1990 годах в работах по объекту "Укрытие" (в соответствии с п. 3 ст.13 Закона РФ от 15.05.1991 № 1244-1):</w:t>
            </w:r>
          </w:p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Удостоверение участника ликвидации катастрофы на Чернобыльской АЭС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9.4.10.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9.4.10. Для младшего и среднего медицинского персонала, врачей и других работников лечебных учреждений (за исключением лиц,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месте, соответствующей профилю проводимой работы), получивших сверхнормативные дозы облучения при оказании медицинской помощи и обслуживании в период с 26 апреля по 30 июня 1986 года лиц, пострадавших в результате чернобыльской катастрофы и являвшихся источником ионизирующих излучений (в соответствии с п. 3 ст.13 Закона РФ от 15.05.1991 № 1244-1):</w:t>
            </w:r>
          </w:p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Удостоверение участника ликвидации катастрофы на Чернобыльской АЭС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9.4.11.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9.4.11. Для граждан (в том числе временно направленных или командированных), включая военнослужащих и военнообязанных, призванных на специальные сборы, лиц начальствующего и рядового состава органов внутренних дел, органов государственной безопасности, органов гражданской обороны, принимавших в 1957-1958 годах непосредственное участие в работах по ликвидации последствий аварии в 1957 году на производственном объединении "Маяк" (в соответствии с п. 1 ст. 1 Федерального закона от 26.11.1998 № 175-ФЗ):</w:t>
            </w:r>
          </w:p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Удостоверение участника ликвидации последствий аварии в 1957 г. на производственном объединение «МАЯК» и сбросов радиоактивных отходов в реку Теча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9.4.12.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 xml:space="preserve">9.4.12. Для граждан, включая военнослужащих и военнообязанных, призванных на специальные сборы, лиц начальствующего и рядового состава органов внутренних дел, органов государственной безопасности, органов гражданской обороны, занятых на работах по проведению защитных мероприятий и реабилитации радиоактивнозагрязненных территорий вдоль реки Теча в 1949-1956 годах (в соответствии с п. 1 ст. 1 Федерального закона от 26.11.1998 № 175-ФЗ): </w:t>
            </w:r>
          </w:p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Удостоверение участника ликвидации последствий аварии в 1957 г. на производственном объединение «МАЯК» и сбросов радиоактивных отходов в реку Теча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9.4.13.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9.4.13. Для бывших несовершеннолетних узников концлагерей, гетто, других мест принудительного содержания, созданных фашистами и их союзниками в период второй мировой войны:</w:t>
            </w:r>
          </w:p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Удостоверение бывшего несовершеннолетнего узника концлагерей, гетто, других мест принудительного содержания, созданных фашистами и их союзниками в период второй мировой войны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9.4.14.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9.4.14. Для вынужденных переселенцев:</w:t>
            </w:r>
          </w:p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удостоверения вынужденного переселенца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9.4.15.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9.4.15. Для граждан, выезжающих (выехавших) из районов Крайнего Севера и приравненных к ним местностей:</w:t>
            </w:r>
          </w:p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Трудовая книжка, подтверждающая периоды работы в районах Крайнего Севера и приравненных к ним местностей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9.4.16.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9.4.16. Иной документ, подтверждающий право на меры социальной поддержки, установленные федеральным законодательством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10.1.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10.1. Справка предприятия технической инвентаризации 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подано заявление о принятии на учет</w:t>
            </w:r>
          </w:p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10.1.Оригинал - 1 экземпляр на каждого члена семьи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10.2.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10.2. Выписка из Единого государственного реестра прав (ЕГРП) 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подано заявление о принятии на учет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10.2. Оригинал - 1 экземпляр на каждого члена семьи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11. В случае если в течение 15 лет до момента подачи заявления о принятии на учет гражданин и члены его семьи проживали в ином муниципальном образовании: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11.1.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11.1. Справка предприятия технической инвентаризации 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проживала семья (в случае, если в течение пятнадцати лет до момента подачи заявления о принятии на учет гражданин и члены его семьи проживали вином муниципальном образовании)</w:t>
            </w:r>
          </w:p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11.1. Оригинал - 1 экземпляр на каждого члена семьи из каждого муниципального образования, в котором проживала семья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11.2.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11.2. Выписка из Единого государственного реестра прав (ЕГРП) 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проживала семья (в случае, если в течение пятнадцати лет до момента подачи заявления о принятии на учет гражданин и члены его семьи проживали в ином муниципальном образовании)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11.2. Оригинал - 1 экземпляр на каждого члена семьи из каждого муниципального образования, в котором проживала семья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Следующие документы для категорий граждан, не указанных в пункте 9: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12. Для подтверждения сведений о стоимости принадлежащего на праве собственности гражданину и членам его семьи налогооблагаемого недвижимого имущества:</w:t>
            </w:r>
          </w:p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отчет организации, осуществляющей оценку стоимости недвижимого имущества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12. Копия при предъявлении оригинала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 Документы о заработке гражданина и всех членов семьи, а также документы, подтверждающие сведения о доходах, помимо заработка, данного гражданина и членов его семьи за 12 месяцев до даты подачи заявления: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 Оригинал или копия при предъявлении оригинала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13.1 Справка о доходах (заработной плате и всех иных выплатах), выданная работодателем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13.2. Сведения о компенсации, выплачиваемой на время выполнения государственных и общественных обязанностей и в других случаях, предусмотренных трудовым законодательством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13.3.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13.3. Справка о выходном пособии, выплачиваемом при увольнении, компенсации при выходе в отставку, заработной плате, сохраняемой на период трудоустройства при увольнении в связи с ликвидацией организации, сокращением численности или штата работников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13.4.1.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13.4.1. Сведения о пенсии, компенсационных выплатах (кроме компенсационных выплат неработающим трудоспособным лицам, осуществляющим уход за нетрудоспособными гражданами) и дополнительном ежемесячном материальном обеспечении пенсионеров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13.4.2.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13.4.2. Справка о дополнительном ежемесячном материальном обеспечении пенсионеров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13.5.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13.5. Справка о ежемесячном пожизненном содержании судей, вышедших в отставку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13.6.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13.6. Справка обо всех видах стипендий, выплачиваемых аспирантам и докторантам, обучающимся с отрывом от производства в аспирантуре и адъюнктуре при образовательных организациях высшего профессионального образования и научно-исследовательских учреждениях, слушателям духовных учебных заведений, а также компенсационные выплаты названным категориям граждан в период нахождения их в академическом отпуске по медицинским показаниям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13.7.1.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13.7.1. Сведения о пособии по безработице, материальной помощи и иных выплатах безработным гражданам, а также стипендии и материальной помощи, выплачиваемой гражданам в период профессиональной подготовки, переподготовки и повышения квалификации по направлению органов службы занятости, выплатах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выплатах несовершеннолетним гражданам в возрасте от 14 до 18 лет в период их участия во временных работах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13.7.2.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13.7.2. Сведения о размере пособия по безработице, материальной помощи и иных выплатах безработным гражданам, а также стипендии и материальной помощи в период профессиональной переподготовки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13.8.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13.8. Сведения о пособии по временной нетрудоспособности, пособии по беременности и родам, а также единовременном пособии женщинам, вставшим на учет в медицинских учреждениях в ранние сроки беременности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13.9.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13.9. Сведения о ежемесячном пособии на ребенка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13.10.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13.10. Справка о размере ежемесячного пособия на ребенка, ежемесячного пособия по уходу за ребенком до достижения им возраста 1,5 лет и ежемесячные компенсационные выплаты гражданам, состоящим в трудовых отношениях на условиях трудового договора и находящимся в отпуске по уходу за ребенком до достижениям им 3-летнего возраста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13.11. Сведения о ежемесячном пособии супругам военно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E04FC">
              <w:rPr>
                <w:rFonts w:ascii="Times New Roman" w:hAnsi="Times New Roman"/>
                <w:sz w:val="24"/>
                <w:szCs w:val="24"/>
              </w:rPr>
              <w:t>служащих, проходящих военную службу по контракту (в период их проживания с супругами в местностях, где они вынуждены не работать или не могут трудоустроиться по специальности в связи с отсутствием возможности трудоустройства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учреждения здравоохранения их дети до достижения возраста 18 лет нуждаются в постороннем уходе)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 xml:space="preserve">13.12. Справка о ежемесячной компенсационной выплате неработающим женам лиц рядового и начальствующего состава органов внутренних дел </w:t>
            </w:r>
            <w:r>
              <w:rPr>
                <w:rFonts w:ascii="Times New Roman" w:hAnsi="Times New Roman"/>
                <w:sz w:val="24"/>
                <w:szCs w:val="24"/>
              </w:rPr>
              <w:t>РФ</w:t>
            </w:r>
            <w:r w:rsidRPr="00BE04FC">
              <w:rPr>
                <w:rFonts w:ascii="Times New Roman" w:hAnsi="Times New Roman"/>
                <w:sz w:val="24"/>
                <w:szCs w:val="24"/>
              </w:rPr>
              <w:t xml:space="preserve">, Государственной противопожарной службы Министерства </w:t>
            </w:r>
            <w:r>
              <w:rPr>
                <w:rFonts w:ascii="Times New Roman" w:hAnsi="Times New Roman"/>
                <w:sz w:val="24"/>
                <w:szCs w:val="24"/>
              </w:rPr>
              <w:t>РФ</w:t>
            </w:r>
            <w:r w:rsidRPr="00BE04FC">
              <w:rPr>
                <w:rFonts w:ascii="Times New Roman" w:hAnsi="Times New Roman"/>
                <w:sz w:val="24"/>
                <w:szCs w:val="24"/>
              </w:rPr>
              <w:t xml:space="preserve"> по делам гражданской обороны, чрезвычайным ситуациям и ликвидации последствий стихийных бедствий и учреждений уголовно-исполнительной системы Министерства юстиции </w:t>
            </w:r>
            <w:r>
              <w:rPr>
                <w:rFonts w:ascii="Times New Roman" w:hAnsi="Times New Roman"/>
                <w:sz w:val="24"/>
                <w:szCs w:val="24"/>
              </w:rPr>
              <w:t>РФ</w:t>
            </w:r>
            <w:r w:rsidRPr="00BE04FC">
              <w:rPr>
                <w:rFonts w:ascii="Times New Roman" w:hAnsi="Times New Roman"/>
                <w:sz w:val="24"/>
                <w:szCs w:val="24"/>
              </w:rPr>
              <w:t xml:space="preserve"> в отдаленных гарнизонах и местностях, где отсутствует возможность их трудоустройства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13.13.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13.13. 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13.14.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13.14. Сведения о надбавках и доплатах (кроме носящих единовременный характер) ко всем видам выплат, указанным в настоящем пункте, установленные органами государственной власти Ростовской области, органами местного самоуправления, предприятиями, учреждениями и другими организациями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13.15.1.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13.15.1. Сведения о доходах от реализации и сдачи в аренду (наем, поднайм) недвижимого имущества (земельных участков, домов, квартир, дач, гаражей), транспортных и иных механических средств, средств переработки и хранения продуктов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13.15.1.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13.15.2. Договор (договоры) сдачи имущества в аренду (при наличии)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13.16.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13.16. Справка о денежном довольствии, а также дополнительных выплатах, носящих постоянный характер, и продовольственном обеспечении, установленных законодательством Российской Федерации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13.17.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13.17. Справка о единовременном пособии при увольнении с военной службы, из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службы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13.18.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13.18. Сведения о материальной помощи, оказываемой работодателями своим работникам, в том числе бывшим, уволившимся в связи с выходом на пенсию по инвалидности или по возрасту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13.19.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13.19. Справка об оплате работ по договорам, заключаемым в соответствии с гражданским законодательством Российской Федерации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13.20.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13.20. Справка о размере авторского вознаграждения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13.21. Сведения о доходах от занятий предпринимательской деятельностью (включая доходы, полученные в результате деятельности крестьянского (фермерского) хозяйства), в том числе без образования юридического лица, в зависимости от системы налогообложения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13.22. Сведения о доходах по акциям и другие доходы от участия в управлении собственностью организации (дивиденды, выплаты по долевым паям)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13.23.1.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13.23.1. Справка о размере алиментов (с места работы бывшего супруга)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13.23.2.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13.23.2. Сведения об алиментах по исполнительному листу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13.24.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13.24. Выписка из лицевого счета (с указанием процентов, полученных по банковским вкладам)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13.25.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13.25. Сведения о наследуемых и подаренных денежных средствах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13.26.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13.26. Сведения о денежных эквивалентах полученных льгот и социальных гарантий, установленных органом государственной власти Российской Федерации, Ростовской области, органами местного самоуправления, организациями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13.27.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13.27. Сведения о денежных эквивалентах предоставляемых гражданам льгот и мер социальной поддержки по оплате жилого помещения, коммунальных услуг и транспортных услуг, установленных органами государственной власти Российской Федерации, субъектов Российской Федерации, органами местного самоуправления и организациями, в виде предоставленных гражданам скидок с оплаты (то есть денежных эквивалентов льгот и компенсаций по оплате транспортных услуг, денежных эквивалентов льгот по оплате жилых помещений и коммунальных услуг)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13.28.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13.28. Справка о размере денежных выплат, предоставляе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E04FC">
              <w:rPr>
                <w:rFonts w:ascii="Times New Roman" w:hAnsi="Times New Roman"/>
                <w:sz w:val="24"/>
                <w:szCs w:val="24"/>
              </w:rPr>
              <w:t>мых гражданам в качестве мер социальной поддержки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13.29.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13.29. Справка о размере денежных средств, выделяемых опекуну (попечителю) на содержание подопечного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13.30.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13.30. Сведения о денежных средствах, направленных на оплату обучения в образовательных учреждениях всех типов, в случаях, когда такая оплата производится не из собствен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E04FC">
              <w:rPr>
                <w:rFonts w:ascii="Times New Roman" w:hAnsi="Times New Roman"/>
                <w:sz w:val="24"/>
                <w:szCs w:val="24"/>
              </w:rPr>
              <w:t>ных доходов обучающегося либо проживающих совместно с ним членов его семьи, а за счет средств иных лиц, предоставляемых на безвозмездной и безвозвратной основе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13.31.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13.31. Сведения о доходах охотников-любителей, получаемых от сдачи добытых ими пушнины, мехового или кожевенного сырья или мяса диких животных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13.32.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13.32. Сведения о суммах предоставленной государственной социальной помощи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13.33.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13.33. Сведения о суммах ежемесячных денежных выплат и компенсаций различным категориям граждан, определенным в соответствии с федеральным и областным законодательством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13.34.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13.34. Документ, подтверждающий иные доходы заявителя и членов его семьи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14. Документы из органов, осуществляющих государственную регистрацию транспортных средств, подтверждающие сведения о категории принадлежащего гражданину и членам его семьи на праве собственности налогооблагаемого движимого имущества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14. Копия при предъявлении оригинала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15.1.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15.1. справку с места работы (службы) о трудоустройстве</w:t>
            </w:r>
          </w:p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или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15.2.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15.2. Справка, подтверждающая факт установления инвалидности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BE04FC">
              <w:rPr>
                <w:rFonts w:ascii="Times New Roman" w:hAnsi="Times New Roman"/>
                <w:sz w:val="24"/>
                <w:szCs w:val="24"/>
              </w:rPr>
              <w:t>или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15.3.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15.3. Документ подтверждающий невозможность осуществления трудовой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BE04FC">
              <w:rPr>
                <w:rFonts w:ascii="Times New Roman" w:hAnsi="Times New Roman"/>
                <w:sz w:val="24"/>
                <w:szCs w:val="24"/>
              </w:rPr>
              <w:t>или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15.4.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15.4. Справка о признании гражданина в установленном порядке безработным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16. В случае вынужденной продажи в течение последних 12 календарных месяцев имущества, входящего в перечень имущества, подлежащего налогообложению и учитываемого для признания граждан малоимущими: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16. Копия при предъявлении оригинала - 1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16.1.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16.1. Счет оплата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16.2.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16.2. Иной документ, подтверждающий вынужденное расходование средств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17. Сведения о паенакоплениях в жилищных, жилищно-строительных, жилищных накопительных, гаражно-строительных, дачно-строительных и иных потребительских специализированных кооперативах (при наличии)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17. Копия при предъявлении оригинала - 1</w:t>
            </w:r>
          </w:p>
        </w:tc>
      </w:tr>
      <w:tr w:rsidR="007B47D0" w:rsidRPr="00BE04FC" w:rsidTr="002A2F93">
        <w:trPr>
          <w:trHeight w:val="20"/>
          <w:jc w:val="center"/>
        </w:trPr>
        <w:tc>
          <w:tcPr>
            <w:tcW w:w="855" w:type="dxa"/>
          </w:tcPr>
          <w:p w:rsidR="007B47D0" w:rsidRPr="00BB4E22" w:rsidRDefault="007B47D0" w:rsidP="002A2F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6390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18. Сведения о размере денежных средств, находящихся на счетах в учреждениях банков и других кредитных учреждениях</w:t>
            </w:r>
          </w:p>
        </w:tc>
        <w:tc>
          <w:tcPr>
            <w:tcW w:w="3328" w:type="dxa"/>
            <w:tcMar>
              <w:left w:w="28" w:type="dxa"/>
              <w:right w:w="28" w:type="dxa"/>
            </w:tcMar>
          </w:tcPr>
          <w:p w:rsidR="007B47D0" w:rsidRPr="00BE04FC" w:rsidRDefault="007B47D0" w:rsidP="002A2F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18. Подлинный - 1</w:t>
            </w:r>
          </w:p>
        </w:tc>
      </w:tr>
    </w:tbl>
    <w:p w:rsidR="007B47D0" w:rsidRPr="00BB4E22" w:rsidRDefault="007B47D0" w:rsidP="003763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7B47D0" w:rsidRPr="00BB4E22" w:rsidSect="00861784">
          <w:pgSz w:w="11907" w:h="16834" w:code="9"/>
          <w:pgMar w:top="851" w:right="851" w:bottom="567" w:left="1418" w:header="0" w:footer="0" w:gutter="0"/>
          <w:cols w:space="720"/>
          <w:docGrid w:linePitch="299"/>
        </w:sectPr>
      </w:pPr>
    </w:p>
    <w:tbl>
      <w:tblPr>
        <w:tblW w:w="10065" w:type="dxa"/>
        <w:tblLook w:val="00A0"/>
      </w:tblPr>
      <w:tblGrid>
        <w:gridCol w:w="3209"/>
        <w:gridCol w:w="1753"/>
        <w:gridCol w:w="5103"/>
      </w:tblGrid>
      <w:tr w:rsidR="007B47D0" w:rsidRPr="00BE04FC" w:rsidTr="00BE04FC">
        <w:tc>
          <w:tcPr>
            <w:tcW w:w="3209" w:type="dxa"/>
          </w:tcPr>
          <w:p w:rsidR="007B47D0" w:rsidRPr="00BE04FC" w:rsidRDefault="007B47D0" w:rsidP="00BE04FC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3" w:type="dxa"/>
          </w:tcPr>
          <w:p w:rsidR="007B47D0" w:rsidRPr="00BE04FC" w:rsidRDefault="007B47D0" w:rsidP="00BE04FC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7B47D0" w:rsidRPr="000C1DC2" w:rsidRDefault="007B47D0" w:rsidP="00BE04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1DC2">
              <w:rPr>
                <w:rFonts w:ascii="Times New Roman" w:hAnsi="Times New Roman"/>
                <w:sz w:val="24"/>
                <w:szCs w:val="24"/>
              </w:rPr>
              <w:t>Приложение 2</w:t>
            </w:r>
          </w:p>
          <w:p w:rsidR="007B47D0" w:rsidRPr="00BE04FC" w:rsidRDefault="007B47D0" w:rsidP="00BE0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1DC2">
              <w:rPr>
                <w:rFonts w:ascii="Times New Roman" w:hAnsi="Times New Roman"/>
                <w:sz w:val="24"/>
                <w:szCs w:val="24"/>
              </w:rPr>
              <w:t>к Административному регламенту</w:t>
            </w:r>
          </w:p>
        </w:tc>
      </w:tr>
    </w:tbl>
    <w:p w:rsidR="007B47D0" w:rsidRPr="00BB4E22" w:rsidRDefault="007B47D0" w:rsidP="003763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7B47D0" w:rsidRPr="00BB4E22" w:rsidRDefault="007B47D0" w:rsidP="003763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B47D0" w:rsidRPr="000C1DC2" w:rsidRDefault="007B47D0" w:rsidP="003763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</w:t>
      </w:r>
    </w:p>
    <w:p w:rsidR="007B47D0" w:rsidRPr="00BB4E22" w:rsidRDefault="007B47D0" w:rsidP="000C1D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14"/>
        <w:gridCol w:w="9240"/>
      </w:tblGrid>
      <w:tr w:rsidR="007B47D0" w:rsidRPr="00BE04FC" w:rsidTr="00E023A1">
        <w:trPr>
          <w:jc w:val="center"/>
        </w:trPr>
        <w:tc>
          <w:tcPr>
            <w:tcW w:w="614" w:type="dxa"/>
            <w:vAlign w:val="center"/>
          </w:tcPr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4E22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4E22">
              <w:rPr>
                <w:rFonts w:ascii="Times New Roman" w:hAnsi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9240" w:type="dxa"/>
            <w:vAlign w:val="center"/>
          </w:tcPr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4E22">
              <w:rPr>
                <w:rFonts w:ascii="Times New Roman" w:hAnsi="Times New Roman"/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7B47D0" w:rsidRPr="00BE04FC" w:rsidTr="00E023A1">
        <w:trPr>
          <w:jc w:val="center"/>
        </w:trPr>
        <w:tc>
          <w:tcPr>
            <w:tcW w:w="614" w:type="dxa"/>
          </w:tcPr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240" w:type="dxa"/>
          </w:tcPr>
          <w:p w:rsidR="007B47D0" w:rsidRPr="00BE04FC" w:rsidRDefault="007B47D0" w:rsidP="000C1D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Справка о составе семьи по месту регистрации лица, в случае если указанные сведения находятся в распоряжении органов государственной власти, органов местного самоуправления 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</w:t>
            </w:r>
          </w:p>
        </w:tc>
      </w:tr>
      <w:tr w:rsidR="007B47D0" w:rsidRPr="00BE04FC" w:rsidTr="00E023A1">
        <w:trPr>
          <w:jc w:val="center"/>
        </w:trPr>
        <w:tc>
          <w:tcPr>
            <w:tcW w:w="614" w:type="dxa"/>
          </w:tcPr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240" w:type="dxa"/>
          </w:tcPr>
          <w:p w:rsidR="007B47D0" w:rsidRPr="00BE04FC" w:rsidRDefault="007B47D0" w:rsidP="000C1D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Выписка из Единого государственного реестра прав на недвижимое имущество и сделок с ним (содержащая общедоступные сведения о зарегистрированных правах на объект недвижимости)</w:t>
            </w:r>
          </w:p>
        </w:tc>
      </w:tr>
      <w:tr w:rsidR="007B47D0" w:rsidRPr="00BE04FC" w:rsidTr="00E023A1">
        <w:trPr>
          <w:jc w:val="center"/>
        </w:trPr>
        <w:tc>
          <w:tcPr>
            <w:tcW w:w="614" w:type="dxa"/>
          </w:tcPr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240" w:type="dxa"/>
          </w:tcPr>
          <w:p w:rsidR="007B47D0" w:rsidRPr="00BE04FC" w:rsidRDefault="007B47D0" w:rsidP="000C1D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Договор социального найма</w:t>
            </w:r>
          </w:p>
        </w:tc>
      </w:tr>
      <w:tr w:rsidR="007B47D0" w:rsidRPr="00BE04FC" w:rsidTr="00E023A1">
        <w:trPr>
          <w:jc w:val="center"/>
        </w:trPr>
        <w:tc>
          <w:tcPr>
            <w:tcW w:w="614" w:type="dxa"/>
          </w:tcPr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240" w:type="dxa"/>
          </w:tcPr>
          <w:p w:rsidR="007B47D0" w:rsidRPr="00BE04FC" w:rsidRDefault="007B47D0" w:rsidP="000C1D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Сведения из домовой книги</w:t>
            </w:r>
          </w:p>
        </w:tc>
      </w:tr>
      <w:tr w:rsidR="007B47D0" w:rsidRPr="00BE04FC" w:rsidTr="00E023A1">
        <w:trPr>
          <w:jc w:val="center"/>
        </w:trPr>
        <w:tc>
          <w:tcPr>
            <w:tcW w:w="614" w:type="dxa"/>
          </w:tcPr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240" w:type="dxa"/>
          </w:tcPr>
          <w:p w:rsidR="007B47D0" w:rsidRPr="00BE04FC" w:rsidRDefault="007B47D0" w:rsidP="000C1D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Сведения о финансовом лицевом счете</w:t>
            </w:r>
          </w:p>
        </w:tc>
      </w:tr>
      <w:tr w:rsidR="007B47D0" w:rsidRPr="00BE04FC" w:rsidTr="00E023A1">
        <w:trPr>
          <w:jc w:val="center"/>
        </w:trPr>
        <w:tc>
          <w:tcPr>
            <w:tcW w:w="614" w:type="dxa"/>
          </w:tcPr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9240" w:type="dxa"/>
          </w:tcPr>
          <w:p w:rsidR="007B47D0" w:rsidRPr="00BB4E22" w:rsidRDefault="007B47D0" w:rsidP="000C1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B4E22"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 специальном стаже работы</w:t>
            </w:r>
          </w:p>
        </w:tc>
      </w:tr>
      <w:tr w:rsidR="007B47D0" w:rsidRPr="00BE04FC" w:rsidTr="00E023A1">
        <w:trPr>
          <w:jc w:val="center"/>
        </w:trPr>
        <w:tc>
          <w:tcPr>
            <w:tcW w:w="614" w:type="dxa"/>
          </w:tcPr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9240" w:type="dxa"/>
          </w:tcPr>
          <w:p w:rsidR="007B47D0" w:rsidRPr="00BE04FC" w:rsidRDefault="007B47D0" w:rsidP="000C1D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Справка предприятия технической инвентаризации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подано заявление о принятии на учет, в случае если указанные сведения находятся в распоряжении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</w:t>
            </w:r>
          </w:p>
        </w:tc>
      </w:tr>
      <w:tr w:rsidR="007B47D0" w:rsidRPr="00BE04FC" w:rsidTr="00E023A1">
        <w:trPr>
          <w:jc w:val="center"/>
        </w:trPr>
        <w:tc>
          <w:tcPr>
            <w:tcW w:w="614" w:type="dxa"/>
          </w:tcPr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9240" w:type="dxa"/>
          </w:tcPr>
          <w:p w:rsidR="007B47D0" w:rsidRPr="00BE04FC" w:rsidRDefault="007B47D0" w:rsidP="000C1D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Выписка из Единого государственного реестра прав на недвижимое имущество и сделок с ним о правах отдельного лица на имевшиеся (имеющиеся) у него объекты недвижимого имущества</w:t>
            </w:r>
          </w:p>
        </w:tc>
      </w:tr>
      <w:tr w:rsidR="007B47D0" w:rsidRPr="00BE04FC" w:rsidTr="00E023A1">
        <w:trPr>
          <w:jc w:val="center"/>
        </w:trPr>
        <w:tc>
          <w:tcPr>
            <w:tcW w:w="614" w:type="dxa"/>
          </w:tcPr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9240" w:type="dxa"/>
          </w:tcPr>
          <w:p w:rsidR="007B47D0" w:rsidRPr="00BE04FC" w:rsidRDefault="007B47D0" w:rsidP="000C1D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Справка предприятия технической инвентаризации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проживала семья (в случае, если в течение пятнадцати лет до момента подачи заявления о принятии на учет гражданин и члены его семьи проживали в ином муниципальном образовании) в случае если указанные сведения находятся в распоряжении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</w:t>
            </w:r>
          </w:p>
        </w:tc>
      </w:tr>
      <w:tr w:rsidR="007B47D0" w:rsidRPr="00BE04FC" w:rsidTr="00E023A1">
        <w:trPr>
          <w:jc w:val="center"/>
        </w:trPr>
        <w:tc>
          <w:tcPr>
            <w:tcW w:w="614" w:type="dxa"/>
          </w:tcPr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9240" w:type="dxa"/>
          </w:tcPr>
          <w:p w:rsidR="007B47D0" w:rsidRPr="00BE04FC" w:rsidRDefault="007B47D0" w:rsidP="000C1D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Выписка из Единого государственного реестра прав на недвижимое имущество и сделок с ним о правах отдельного лица на имевшиеся (имеющиеся) у него объекты недвижимого имущества</w:t>
            </w:r>
          </w:p>
        </w:tc>
      </w:tr>
      <w:tr w:rsidR="007B47D0" w:rsidRPr="00BE04FC" w:rsidTr="00E023A1">
        <w:trPr>
          <w:jc w:val="center"/>
        </w:trPr>
        <w:tc>
          <w:tcPr>
            <w:tcW w:w="614" w:type="dxa"/>
          </w:tcPr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9240" w:type="dxa"/>
          </w:tcPr>
          <w:p w:rsidR="007B47D0" w:rsidRPr="00BE04FC" w:rsidRDefault="007B47D0" w:rsidP="000C1D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Выписка из Единого государственного реестра прав на недвижимое имущество и сделок с ним (о правах на объект недвижимого имущества)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BE04FC">
              <w:rPr>
                <w:rFonts w:ascii="Times New Roman" w:hAnsi="Times New Roman"/>
                <w:sz w:val="24"/>
                <w:szCs w:val="24"/>
              </w:rPr>
              <w:t>Кадастровый паспорт земельного участка (в случае наличия у заявителя земельных участков)</w:t>
            </w:r>
          </w:p>
        </w:tc>
      </w:tr>
      <w:tr w:rsidR="007B47D0" w:rsidRPr="00BE04FC" w:rsidTr="00E023A1">
        <w:trPr>
          <w:jc w:val="center"/>
        </w:trPr>
        <w:tc>
          <w:tcPr>
            <w:tcW w:w="614" w:type="dxa"/>
          </w:tcPr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9240" w:type="dxa"/>
          </w:tcPr>
          <w:p w:rsidR="007B47D0" w:rsidRPr="00BB4E22" w:rsidRDefault="007B47D0" w:rsidP="000C1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B4E22"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 пенсии, компенсационных выплатах (кроме компенсационных выплат неработающим трудоспособным лицам, осуществляющим уход за нетрудоспособными гражданами) и дополнительном ежемесячном материальном обеспечении пенсионеров</w:t>
            </w:r>
          </w:p>
        </w:tc>
      </w:tr>
      <w:tr w:rsidR="007B47D0" w:rsidRPr="00BE04FC" w:rsidTr="00E023A1">
        <w:trPr>
          <w:jc w:val="center"/>
        </w:trPr>
        <w:tc>
          <w:tcPr>
            <w:tcW w:w="614" w:type="dxa"/>
          </w:tcPr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9240" w:type="dxa"/>
          </w:tcPr>
          <w:p w:rsidR="007B47D0" w:rsidRPr="00BE04FC" w:rsidRDefault="007B47D0" w:rsidP="000C1D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Сведения о пособии по безработице, материальной помощи и иных выплатах безработным гражданам, а также стипендии и материальной помощи, выплачиваемой гражданам в период профессиональной подготовки, переподготовки и повышения квалификации по направлению органов службы занятости, выплатах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выплатах несовершеннолетним гражданам в возрасте от 14 до 18 лет в период их участия во временных работах</w:t>
            </w:r>
          </w:p>
        </w:tc>
      </w:tr>
      <w:tr w:rsidR="007B47D0" w:rsidRPr="00BE04FC" w:rsidTr="00E023A1">
        <w:trPr>
          <w:jc w:val="center"/>
        </w:trPr>
        <w:tc>
          <w:tcPr>
            <w:tcW w:w="614" w:type="dxa"/>
          </w:tcPr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9240" w:type="dxa"/>
          </w:tcPr>
          <w:p w:rsidR="007B47D0" w:rsidRPr="00BE04FC" w:rsidRDefault="007B47D0" w:rsidP="000C1D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Сведения о размере пособия по безработице, материальной помощи и иных выплатах безработным гражданам, а также стипендии и материальной помощи в период профессиональной переподготовки</w:t>
            </w:r>
          </w:p>
        </w:tc>
      </w:tr>
      <w:tr w:rsidR="007B47D0" w:rsidRPr="00BE04FC" w:rsidTr="00E023A1">
        <w:trPr>
          <w:jc w:val="center"/>
        </w:trPr>
        <w:tc>
          <w:tcPr>
            <w:tcW w:w="614" w:type="dxa"/>
          </w:tcPr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9240" w:type="dxa"/>
          </w:tcPr>
          <w:p w:rsidR="007B47D0" w:rsidRPr="00BE04FC" w:rsidRDefault="007B47D0" w:rsidP="000C1D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Сведения о пособии по временной нетрудоспособности, пособии по беременности и родам, а также единовременном пособии женщинам, вставшим на учет в медицинских учреждениях в ранние сроки беременности</w:t>
            </w:r>
          </w:p>
        </w:tc>
      </w:tr>
      <w:tr w:rsidR="007B47D0" w:rsidRPr="00BE04FC" w:rsidTr="00E023A1">
        <w:trPr>
          <w:jc w:val="center"/>
        </w:trPr>
        <w:tc>
          <w:tcPr>
            <w:tcW w:w="614" w:type="dxa"/>
          </w:tcPr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9240" w:type="dxa"/>
          </w:tcPr>
          <w:p w:rsidR="007B47D0" w:rsidRPr="00BE04FC" w:rsidRDefault="007B47D0" w:rsidP="000C1D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Сведения о ежемесячном пособии на ребенка</w:t>
            </w:r>
          </w:p>
        </w:tc>
      </w:tr>
      <w:tr w:rsidR="007B47D0" w:rsidRPr="00BE04FC" w:rsidTr="00E023A1">
        <w:trPr>
          <w:jc w:val="center"/>
        </w:trPr>
        <w:tc>
          <w:tcPr>
            <w:tcW w:w="614" w:type="dxa"/>
          </w:tcPr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9240" w:type="dxa"/>
          </w:tcPr>
          <w:p w:rsidR="007B47D0" w:rsidRPr="00BB4E22" w:rsidRDefault="007B47D0" w:rsidP="000C1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B4E22"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 ежемесячном пособии супругам военнослужащих, проходящих военную службу по контракту (в период их проживания с супругами в местностях, где они вынуждены не работать или не могут трудоустроиться по специальности в связи с отсутствием возможности трудоустройства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учреждения здравоохранения их дети до достижения возраста 18 лет нуждаются в постороннем уходе)</w:t>
            </w:r>
          </w:p>
        </w:tc>
      </w:tr>
      <w:tr w:rsidR="007B47D0" w:rsidRPr="00BE04FC" w:rsidTr="00E023A1">
        <w:trPr>
          <w:jc w:val="center"/>
        </w:trPr>
        <w:tc>
          <w:tcPr>
            <w:tcW w:w="614" w:type="dxa"/>
          </w:tcPr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9240" w:type="dxa"/>
          </w:tcPr>
          <w:p w:rsidR="007B47D0" w:rsidRPr="00BB4E22" w:rsidRDefault="007B47D0" w:rsidP="000C1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B4E22"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</w:t>
            </w:r>
          </w:p>
        </w:tc>
      </w:tr>
      <w:tr w:rsidR="007B47D0" w:rsidRPr="00BE04FC" w:rsidTr="00E023A1">
        <w:trPr>
          <w:jc w:val="center"/>
        </w:trPr>
        <w:tc>
          <w:tcPr>
            <w:tcW w:w="614" w:type="dxa"/>
          </w:tcPr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9240" w:type="dxa"/>
          </w:tcPr>
          <w:p w:rsidR="007B47D0" w:rsidRPr="00BB4E22" w:rsidRDefault="007B47D0" w:rsidP="000C1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B4E22"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об алиментах по исполнительному листу</w:t>
            </w:r>
          </w:p>
        </w:tc>
      </w:tr>
      <w:tr w:rsidR="007B47D0" w:rsidRPr="00BE04FC" w:rsidTr="00E023A1">
        <w:trPr>
          <w:jc w:val="center"/>
        </w:trPr>
        <w:tc>
          <w:tcPr>
            <w:tcW w:w="614" w:type="dxa"/>
          </w:tcPr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9240" w:type="dxa"/>
          </w:tcPr>
          <w:p w:rsidR="007B47D0" w:rsidRPr="00BE04FC" w:rsidRDefault="007B47D0" w:rsidP="000C1D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Документ подтверждающий невозможность осуществления трудовой деятельности</w:t>
            </w:r>
          </w:p>
        </w:tc>
      </w:tr>
      <w:tr w:rsidR="007B47D0" w:rsidRPr="00BE04FC" w:rsidTr="00E023A1">
        <w:trPr>
          <w:jc w:val="center"/>
        </w:trPr>
        <w:tc>
          <w:tcPr>
            <w:tcW w:w="614" w:type="dxa"/>
          </w:tcPr>
          <w:p w:rsidR="007B47D0" w:rsidRPr="00BB4E22" w:rsidRDefault="007B47D0" w:rsidP="000C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E22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9240" w:type="dxa"/>
          </w:tcPr>
          <w:p w:rsidR="007B47D0" w:rsidRPr="00BE04FC" w:rsidRDefault="007B47D0" w:rsidP="000C1D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4FC">
              <w:rPr>
                <w:rFonts w:ascii="Times New Roman" w:hAnsi="Times New Roman"/>
                <w:sz w:val="24"/>
                <w:szCs w:val="24"/>
              </w:rPr>
              <w:t>Справка о признании гражданина в установленном порядке безработным</w:t>
            </w:r>
          </w:p>
        </w:tc>
      </w:tr>
    </w:tbl>
    <w:p w:rsidR="007B47D0" w:rsidRPr="00BB4E22" w:rsidRDefault="007B47D0" w:rsidP="000C1DC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B47D0" w:rsidRPr="00BB4E22" w:rsidRDefault="007B47D0" w:rsidP="008617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B47D0" w:rsidRPr="00BB4E22" w:rsidRDefault="007B47D0" w:rsidP="008617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B47D0" w:rsidRPr="00BB4E22" w:rsidRDefault="007B47D0" w:rsidP="008617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  <w:sectPr w:rsidR="007B47D0" w:rsidRPr="00BB4E22" w:rsidSect="00861784">
          <w:pgSz w:w="11907" w:h="16834" w:code="9"/>
          <w:pgMar w:top="851" w:right="851" w:bottom="1134" w:left="1418" w:header="0" w:footer="0" w:gutter="0"/>
          <w:cols w:space="720"/>
          <w:docGrid w:linePitch="299"/>
        </w:sectPr>
      </w:pPr>
    </w:p>
    <w:tbl>
      <w:tblPr>
        <w:tblW w:w="10065" w:type="dxa"/>
        <w:tblLook w:val="00A0"/>
      </w:tblPr>
      <w:tblGrid>
        <w:gridCol w:w="3209"/>
        <w:gridCol w:w="1753"/>
        <w:gridCol w:w="5103"/>
      </w:tblGrid>
      <w:tr w:rsidR="007B47D0" w:rsidRPr="00BE04FC" w:rsidTr="00BE04FC">
        <w:tc>
          <w:tcPr>
            <w:tcW w:w="3209" w:type="dxa"/>
          </w:tcPr>
          <w:p w:rsidR="007B47D0" w:rsidRPr="00BE04FC" w:rsidRDefault="007B47D0" w:rsidP="00BE04FC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3" w:type="dxa"/>
          </w:tcPr>
          <w:p w:rsidR="007B47D0" w:rsidRPr="00BE04FC" w:rsidRDefault="007B47D0" w:rsidP="00BE04FC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7B47D0" w:rsidRPr="000C1DC2" w:rsidRDefault="007B47D0" w:rsidP="00BE04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1DC2">
              <w:rPr>
                <w:rFonts w:ascii="Times New Roman" w:hAnsi="Times New Roman"/>
                <w:sz w:val="24"/>
                <w:szCs w:val="24"/>
              </w:rPr>
              <w:t>Приложение 3</w:t>
            </w:r>
          </w:p>
          <w:p w:rsidR="007B47D0" w:rsidRPr="00BE04FC" w:rsidRDefault="007B47D0" w:rsidP="00BE0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1DC2">
              <w:rPr>
                <w:rFonts w:ascii="Times New Roman" w:hAnsi="Times New Roman"/>
                <w:sz w:val="24"/>
                <w:szCs w:val="24"/>
              </w:rPr>
              <w:t>к Административному регламенту</w:t>
            </w:r>
          </w:p>
        </w:tc>
      </w:tr>
    </w:tbl>
    <w:p w:rsidR="007B47D0" w:rsidRPr="00BB4E22" w:rsidRDefault="007B47D0" w:rsidP="00E01C53">
      <w:pPr>
        <w:spacing w:line="240" w:lineRule="auto"/>
        <w:ind w:hanging="16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B47D0" w:rsidRPr="00BB4E22" w:rsidRDefault="007B47D0" w:rsidP="00E01C53">
      <w:pPr>
        <w:spacing w:line="240" w:lineRule="auto"/>
        <w:ind w:hanging="1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B4E22">
        <w:rPr>
          <w:rFonts w:ascii="Times New Roman" w:hAnsi="Times New Roman"/>
          <w:b/>
          <w:sz w:val="28"/>
          <w:szCs w:val="28"/>
        </w:rPr>
        <w:t>Образец заявления</w:t>
      </w:r>
    </w:p>
    <w:tbl>
      <w:tblPr>
        <w:tblW w:w="5670" w:type="dxa"/>
        <w:tblInd w:w="4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1"/>
        <w:gridCol w:w="410"/>
        <w:gridCol w:w="1665"/>
        <w:gridCol w:w="1013"/>
        <w:gridCol w:w="2141"/>
      </w:tblGrid>
      <w:tr w:rsidR="007B47D0" w:rsidRPr="00BE04FC" w:rsidTr="00BE04FC"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B47D0" w:rsidRPr="000C1DC2" w:rsidRDefault="007B47D0" w:rsidP="00BE04FC">
            <w:pPr>
              <w:pStyle w:val="a0"/>
              <w:snapToGrid w:val="0"/>
              <w:contextualSpacing/>
              <w:jc w:val="center"/>
            </w:pPr>
            <w:r w:rsidRPr="000C1DC2">
              <w:t>Главе администрации</w:t>
            </w:r>
          </w:p>
          <w:p w:rsidR="007B47D0" w:rsidRPr="00BE04FC" w:rsidRDefault="007B47D0" w:rsidP="00BE04FC">
            <w:pPr>
              <w:pStyle w:val="a0"/>
              <w:snapToGrid w:val="0"/>
              <w:contextualSpacing/>
              <w:jc w:val="center"/>
              <w:rPr>
                <w:szCs w:val="28"/>
              </w:rPr>
            </w:pPr>
            <w:r w:rsidRPr="000C1DC2">
              <w:t>Коммунарского сельского поселения</w:t>
            </w:r>
          </w:p>
        </w:tc>
      </w:tr>
      <w:tr w:rsidR="007B47D0" w:rsidRPr="00BE04FC" w:rsidTr="00BE04FC">
        <w:tc>
          <w:tcPr>
            <w:tcW w:w="5670" w:type="dxa"/>
            <w:gridSpan w:val="5"/>
            <w:tcBorders>
              <w:top w:val="nil"/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7B47D0" w:rsidRPr="00BE04FC" w:rsidTr="00BE04FC">
        <w:tc>
          <w:tcPr>
            <w:tcW w:w="5670" w:type="dxa"/>
            <w:gridSpan w:val="5"/>
            <w:tcBorders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E04FC">
              <w:rPr>
                <w:rFonts w:ascii="Times New Roman" w:hAnsi="Times New Roman"/>
                <w:sz w:val="20"/>
                <w:szCs w:val="28"/>
              </w:rPr>
              <w:t>(Ф.И.О.)</w:t>
            </w:r>
          </w:p>
        </w:tc>
      </w:tr>
      <w:tr w:rsidR="007B47D0" w:rsidRPr="00BE04FC" w:rsidTr="00BE04FC"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E04FC">
              <w:rPr>
                <w:rFonts w:ascii="Times New Roman" w:hAnsi="Times New Roman"/>
                <w:sz w:val="24"/>
                <w:szCs w:val="28"/>
              </w:rPr>
              <w:t>от</w:t>
            </w:r>
          </w:p>
        </w:tc>
        <w:tc>
          <w:tcPr>
            <w:tcW w:w="5229" w:type="dxa"/>
            <w:gridSpan w:val="4"/>
            <w:tcBorders>
              <w:top w:val="nil"/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</w:tr>
      <w:tr w:rsidR="007B47D0" w:rsidRPr="00BE04FC" w:rsidTr="00BE04FC"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9" w:type="dxa"/>
            <w:gridSpan w:val="3"/>
            <w:tcBorders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BE04FC">
              <w:rPr>
                <w:rFonts w:ascii="Times New Roman" w:hAnsi="Times New Roman"/>
                <w:sz w:val="20"/>
                <w:szCs w:val="28"/>
              </w:rPr>
              <w:t xml:space="preserve">(Ф.И.О. заявителя) </w:t>
            </w:r>
          </w:p>
        </w:tc>
      </w:tr>
      <w:tr w:rsidR="007B47D0" w:rsidRPr="00BE04FC" w:rsidTr="00BE04FC">
        <w:tc>
          <w:tcPr>
            <w:tcW w:w="5670" w:type="dxa"/>
            <w:gridSpan w:val="5"/>
            <w:tcBorders>
              <w:top w:val="nil"/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5670" w:type="dxa"/>
            <w:gridSpan w:val="5"/>
            <w:tcBorders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851" w:type="dxa"/>
            <w:gridSpan w:val="2"/>
            <w:tcBorders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9" w:type="dxa"/>
            <w:gridSpan w:val="3"/>
            <w:tcBorders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352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BE04FC">
              <w:rPr>
                <w:rFonts w:ascii="Times New Roman" w:hAnsi="Times New Roman"/>
                <w:sz w:val="24"/>
                <w:szCs w:val="28"/>
              </w:rPr>
              <w:t>Проживающего (ей) по адресу:</w:t>
            </w:r>
          </w:p>
        </w:tc>
        <w:tc>
          <w:tcPr>
            <w:tcW w:w="2141" w:type="dxa"/>
            <w:tcBorders>
              <w:top w:val="nil"/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5670" w:type="dxa"/>
            <w:gridSpan w:val="5"/>
            <w:tcBorders>
              <w:top w:val="nil"/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5670" w:type="dxa"/>
            <w:gridSpan w:val="5"/>
            <w:tcBorders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2516" w:type="dxa"/>
            <w:gridSpan w:val="3"/>
            <w:tcBorders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</w:rPr>
            </w:pPr>
          </w:p>
          <w:p w:rsidR="007B47D0" w:rsidRPr="00BE04FC" w:rsidRDefault="007B47D0" w:rsidP="00BE04F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BE04FC">
              <w:rPr>
                <w:rFonts w:ascii="Times New Roman" w:hAnsi="Times New Roman"/>
                <w:sz w:val="24"/>
                <w:szCs w:val="28"/>
              </w:rPr>
              <w:t>Контактный телефон:</w:t>
            </w:r>
          </w:p>
        </w:tc>
        <w:tc>
          <w:tcPr>
            <w:tcW w:w="3154" w:type="dxa"/>
            <w:gridSpan w:val="2"/>
            <w:tcBorders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5670" w:type="dxa"/>
            <w:gridSpan w:val="5"/>
            <w:tcBorders>
              <w:top w:val="nil"/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</w:tbl>
    <w:p w:rsidR="007B47D0" w:rsidRPr="00BB4E22" w:rsidRDefault="007B47D0" w:rsidP="00E01C53">
      <w:pPr>
        <w:spacing w:line="240" w:lineRule="auto"/>
        <w:ind w:hanging="16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B47D0" w:rsidRPr="000C1DC2" w:rsidRDefault="007B47D0" w:rsidP="00E023A1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pacing w:val="8"/>
          <w:sz w:val="24"/>
          <w:szCs w:val="24"/>
        </w:rPr>
      </w:pPr>
      <w:r w:rsidRPr="000C1DC2">
        <w:rPr>
          <w:rFonts w:ascii="Times New Roman" w:hAnsi="Times New Roman"/>
          <w:bCs/>
          <w:spacing w:val="8"/>
          <w:sz w:val="24"/>
          <w:szCs w:val="24"/>
        </w:rPr>
        <w:t xml:space="preserve">ЗАЯВЛЕНИЕ </w:t>
      </w:r>
    </w:p>
    <w:p w:rsidR="007B47D0" w:rsidRPr="000C1DC2" w:rsidRDefault="007B47D0" w:rsidP="00E023A1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mallCaps/>
          <w:spacing w:val="5"/>
          <w:sz w:val="24"/>
          <w:szCs w:val="24"/>
        </w:rPr>
      </w:pPr>
      <w:r w:rsidRPr="000C1DC2">
        <w:rPr>
          <w:rFonts w:ascii="Times New Roman" w:hAnsi="Times New Roman"/>
          <w:bCs/>
          <w:smallCaps/>
          <w:spacing w:val="5"/>
          <w:sz w:val="24"/>
          <w:szCs w:val="24"/>
        </w:rPr>
        <w:t xml:space="preserve">о признании граждан нуждающимися в улучшении жилищных условий </w:t>
      </w:r>
    </w:p>
    <w:p w:rsidR="007B47D0" w:rsidRPr="000C1DC2" w:rsidRDefault="007B47D0" w:rsidP="00E023A1">
      <w:pPr>
        <w:shd w:val="clear" w:color="auto" w:fill="FFFFFF"/>
        <w:spacing w:after="0" w:line="240" w:lineRule="auto"/>
        <w:jc w:val="center"/>
        <w:rPr>
          <w:rFonts w:ascii="Times New Roman" w:hAnsi="Times New Roman"/>
          <w:smallCaps/>
          <w:sz w:val="24"/>
          <w:szCs w:val="24"/>
        </w:rPr>
      </w:pPr>
      <w:r w:rsidRPr="000C1DC2">
        <w:rPr>
          <w:rFonts w:ascii="Times New Roman" w:hAnsi="Times New Roman"/>
          <w:bCs/>
          <w:smallCaps/>
          <w:spacing w:val="5"/>
          <w:sz w:val="24"/>
          <w:szCs w:val="24"/>
        </w:rPr>
        <w:t>(в жилом помещении)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58"/>
        </w:tabs>
        <w:spacing w:after="0" w:line="240" w:lineRule="auto"/>
        <w:rPr>
          <w:rFonts w:ascii="Times New Roman" w:hAnsi="Times New Roman"/>
          <w:spacing w:val="-1"/>
          <w:sz w:val="28"/>
          <w:szCs w:val="28"/>
        </w:rPr>
      </w:pPr>
    </w:p>
    <w:p w:rsidR="007B47D0" w:rsidRPr="00BB4E22" w:rsidRDefault="007B47D0" w:rsidP="00E023A1">
      <w:pPr>
        <w:shd w:val="clear" w:color="auto" w:fill="FFFFFF"/>
        <w:tabs>
          <w:tab w:val="left" w:leader="underscore" w:pos="9058"/>
        </w:tabs>
        <w:spacing w:after="0" w:line="240" w:lineRule="auto"/>
        <w:rPr>
          <w:rFonts w:ascii="Times New Roman" w:hAnsi="Times New Roman"/>
          <w:spacing w:val="-1"/>
          <w:sz w:val="28"/>
          <w:szCs w:val="28"/>
        </w:rPr>
      </w:pPr>
      <w:r w:rsidRPr="000C1DC2">
        <w:rPr>
          <w:rFonts w:ascii="Times New Roman" w:hAnsi="Times New Roman"/>
          <w:spacing w:val="-1"/>
          <w:sz w:val="24"/>
          <w:szCs w:val="24"/>
        </w:rPr>
        <w:t xml:space="preserve"> В связи с</w:t>
      </w:r>
      <w:r w:rsidRPr="00BB4E22">
        <w:rPr>
          <w:rFonts w:ascii="Times New Roman" w:hAnsi="Times New Roman"/>
          <w:spacing w:val="-1"/>
          <w:sz w:val="28"/>
          <w:szCs w:val="28"/>
        </w:rPr>
        <w:t>_____________________________________________________________________</w:t>
      </w:r>
    </w:p>
    <w:p w:rsidR="007B47D0" w:rsidRPr="00BB4E22" w:rsidRDefault="007B47D0" w:rsidP="00E023A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5"/>
          <w:sz w:val="28"/>
          <w:szCs w:val="28"/>
          <w:vertAlign w:val="superscript"/>
        </w:rPr>
        <w:t>(указать причины отсутствия жилой площади или необходимости ее замены,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5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z w:val="28"/>
          <w:szCs w:val="28"/>
        </w:rPr>
        <w:t>____________________________________________________________________________</w:t>
      </w:r>
    </w:p>
    <w:p w:rsidR="007B47D0" w:rsidRPr="00BB4E22" w:rsidRDefault="007B47D0" w:rsidP="00E023A1">
      <w:pPr>
        <w:shd w:val="clear" w:color="auto" w:fill="FFFFFF"/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дать краткую характеристику занимаемого жилья)</w:t>
      </w:r>
    </w:p>
    <w:p w:rsidR="007B47D0" w:rsidRPr="000C1DC2" w:rsidRDefault="007B47D0" w:rsidP="00E023A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pacing w:val="1"/>
          <w:sz w:val="24"/>
          <w:szCs w:val="24"/>
        </w:rPr>
        <w:t>прошу Вас рассмотреть вопрос о признании меня - гражданина Российской Федерации</w:t>
      </w:r>
    </w:p>
    <w:p w:rsidR="007B47D0" w:rsidRPr="00BB4E22" w:rsidRDefault="007B47D0" w:rsidP="00E023A1">
      <w:pPr>
        <w:shd w:val="clear" w:color="auto" w:fill="FFFFFF"/>
        <w:tabs>
          <w:tab w:val="left" w:leader="underscore" w:pos="5866"/>
          <w:tab w:val="left" w:leader="underscore" w:pos="6739"/>
          <w:tab w:val="left" w:leader="underscore" w:pos="83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4"/>
          <w:sz w:val="28"/>
          <w:szCs w:val="28"/>
        </w:rPr>
        <w:t>______________________________________________________</w:t>
      </w:r>
      <w:r w:rsidRPr="00BB4E22">
        <w:rPr>
          <w:rFonts w:ascii="Times New Roman" w:hAnsi="Times New Roman"/>
          <w:spacing w:val="-8"/>
          <w:sz w:val="28"/>
          <w:szCs w:val="28"/>
        </w:rPr>
        <w:t>, _____________________ г.р.</w:t>
      </w:r>
    </w:p>
    <w:p w:rsidR="007B47D0" w:rsidRPr="00BB4E22" w:rsidRDefault="007B47D0" w:rsidP="00E023A1">
      <w:pPr>
        <w:shd w:val="clear" w:color="auto" w:fill="FFFFFF"/>
        <w:spacing w:after="0" w:line="240" w:lineRule="auto"/>
        <w:ind w:left="3600" w:firstLine="720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 xml:space="preserve">(Ф.И.О., </w:t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  <w:t>дата рождения)</w:t>
      </w:r>
    </w:p>
    <w:p w:rsidR="007B47D0" w:rsidRPr="00BB4E22" w:rsidRDefault="007B47D0" w:rsidP="00E023A1">
      <w:pPr>
        <w:shd w:val="clear" w:color="auto" w:fill="FFFFFF"/>
        <w:tabs>
          <w:tab w:val="left" w:leader="underscore" w:pos="3979"/>
          <w:tab w:val="left" w:leader="underscore" w:pos="6811"/>
          <w:tab w:val="left" w:leader="underscore" w:pos="8544"/>
        </w:tabs>
        <w:spacing w:after="0" w:line="240" w:lineRule="auto"/>
        <w:rPr>
          <w:rFonts w:ascii="Times New Roman" w:hAnsi="Times New Roman"/>
          <w:spacing w:val="-8"/>
          <w:sz w:val="28"/>
          <w:szCs w:val="28"/>
        </w:rPr>
      </w:pPr>
      <w:r w:rsidRPr="00BB4E22">
        <w:rPr>
          <w:rFonts w:ascii="Times New Roman" w:hAnsi="Times New Roman"/>
          <w:spacing w:val="-4"/>
          <w:sz w:val="28"/>
          <w:szCs w:val="28"/>
        </w:rPr>
        <w:t>паспорт: серия</w:t>
      </w:r>
      <w:r w:rsidRPr="00BB4E22">
        <w:rPr>
          <w:rFonts w:ascii="Times New Roman" w:hAnsi="Times New Roman"/>
          <w:sz w:val="28"/>
          <w:szCs w:val="28"/>
        </w:rPr>
        <w:tab/>
        <w:t>N</w:t>
      </w:r>
      <w:r w:rsidRPr="00BB4E22">
        <w:rPr>
          <w:rFonts w:ascii="Times New Roman" w:hAnsi="Times New Roman"/>
          <w:sz w:val="28"/>
          <w:szCs w:val="28"/>
        </w:rPr>
        <w:tab/>
        <w:t xml:space="preserve">, </w:t>
      </w:r>
      <w:r w:rsidRPr="00BB4E22">
        <w:rPr>
          <w:rFonts w:ascii="Times New Roman" w:hAnsi="Times New Roman"/>
          <w:spacing w:val="-8"/>
          <w:sz w:val="28"/>
          <w:szCs w:val="28"/>
        </w:rPr>
        <w:t>выданный ___________________</w:t>
      </w:r>
    </w:p>
    <w:p w:rsidR="007B47D0" w:rsidRPr="00BB4E22" w:rsidRDefault="007B47D0" w:rsidP="00E023A1">
      <w:pPr>
        <w:shd w:val="clear" w:color="auto" w:fill="FFFFFF"/>
        <w:tabs>
          <w:tab w:val="left" w:leader="underscore" w:pos="3979"/>
          <w:tab w:val="left" w:leader="underscore" w:pos="6811"/>
          <w:tab w:val="left" w:leader="underscore" w:pos="8544"/>
        </w:tabs>
        <w:spacing w:after="0" w:line="240" w:lineRule="auto"/>
        <w:rPr>
          <w:rFonts w:ascii="Times New Roman" w:hAnsi="Times New Roman"/>
          <w:spacing w:val="-8"/>
          <w:sz w:val="28"/>
          <w:szCs w:val="28"/>
        </w:rPr>
      </w:pPr>
      <w:r w:rsidRPr="00BB4E22">
        <w:rPr>
          <w:rFonts w:ascii="Times New Roman" w:hAnsi="Times New Roman"/>
          <w:spacing w:val="-8"/>
          <w:sz w:val="28"/>
          <w:szCs w:val="28"/>
        </w:rPr>
        <w:t>_____________________________________________________ «______» _____________20__ г.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91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4"/>
          <w:sz w:val="28"/>
          <w:szCs w:val="28"/>
        </w:rPr>
        <w:t>проживаю по адресу: ____________________________________________________________</w:t>
      </w:r>
    </w:p>
    <w:p w:rsidR="007B47D0" w:rsidRPr="00BB4E22" w:rsidRDefault="007B47D0" w:rsidP="00E023A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5"/>
          <w:sz w:val="28"/>
          <w:szCs w:val="28"/>
          <w:vertAlign w:val="superscript"/>
        </w:rPr>
        <w:t>(индекс, адрес регистрации, адрес фактического проживания)</w:t>
      </w:r>
    </w:p>
    <w:p w:rsidR="007B47D0" w:rsidRPr="00BB4E22" w:rsidRDefault="007B47D0" w:rsidP="00E023A1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BB4E22">
        <w:rPr>
          <w:rFonts w:ascii="Times New Roman" w:hAnsi="Times New Roman"/>
          <w:spacing w:val="-2"/>
          <w:sz w:val="28"/>
          <w:szCs w:val="28"/>
        </w:rPr>
        <w:t xml:space="preserve">и членов моей семьи - граждан Российской Федерации, нуждающимися в жилом помещении в соответствии с областным законом № 363-ЗС от 07.10.2005 г., </w:t>
      </w:r>
    </w:p>
    <w:p w:rsidR="007B47D0" w:rsidRPr="00BB4E22" w:rsidRDefault="007B47D0" w:rsidP="00E023A1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7B47D0" w:rsidRPr="00BB4E22" w:rsidRDefault="007B47D0" w:rsidP="00E023A1">
      <w:pPr>
        <w:shd w:val="clear" w:color="auto" w:fill="FFFFFF"/>
        <w:tabs>
          <w:tab w:val="left" w:leader="underscore" w:pos="349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3"/>
          <w:sz w:val="28"/>
          <w:szCs w:val="28"/>
        </w:rPr>
        <w:t>Состав семьи</w:t>
      </w:r>
      <w:r w:rsidRPr="00BB4E22">
        <w:rPr>
          <w:rFonts w:ascii="Times New Roman" w:hAnsi="Times New Roman"/>
          <w:sz w:val="28"/>
          <w:szCs w:val="28"/>
        </w:rPr>
        <w:tab/>
      </w:r>
      <w:r w:rsidRPr="00BB4E22">
        <w:rPr>
          <w:rFonts w:ascii="Times New Roman" w:hAnsi="Times New Roman"/>
          <w:spacing w:val="-7"/>
          <w:sz w:val="28"/>
          <w:szCs w:val="28"/>
        </w:rPr>
        <w:t>человек:</w:t>
      </w:r>
    </w:p>
    <w:p w:rsidR="007B47D0" w:rsidRPr="00BB4E22" w:rsidRDefault="007B47D0" w:rsidP="00E023A1">
      <w:pPr>
        <w:shd w:val="clear" w:color="auto" w:fill="FFFFFF"/>
        <w:tabs>
          <w:tab w:val="left" w:leader="underscore" w:pos="5866"/>
          <w:tab w:val="left" w:leader="underscore" w:pos="6739"/>
          <w:tab w:val="left" w:leader="underscore" w:pos="83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4"/>
          <w:sz w:val="28"/>
          <w:szCs w:val="28"/>
        </w:rPr>
        <w:t>супруга (супруг) _____________________________________________</w:t>
      </w:r>
      <w:r w:rsidRPr="00BB4E22">
        <w:rPr>
          <w:rFonts w:ascii="Times New Roman" w:hAnsi="Times New Roman"/>
          <w:spacing w:val="-8"/>
          <w:sz w:val="28"/>
          <w:szCs w:val="28"/>
        </w:rPr>
        <w:t>, _______________ г.р.</w:t>
      </w:r>
    </w:p>
    <w:p w:rsidR="007B47D0" w:rsidRPr="00BB4E22" w:rsidRDefault="007B47D0" w:rsidP="00E023A1">
      <w:pPr>
        <w:shd w:val="clear" w:color="auto" w:fill="FFFFFF"/>
        <w:spacing w:after="0" w:line="240" w:lineRule="auto"/>
        <w:ind w:left="3600" w:firstLine="720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 xml:space="preserve">(Ф.И.О., </w:t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  <w:t>дата рождения)</w:t>
      </w:r>
    </w:p>
    <w:p w:rsidR="007B47D0" w:rsidRPr="00BB4E22" w:rsidRDefault="007B47D0" w:rsidP="00E023A1">
      <w:pPr>
        <w:shd w:val="clear" w:color="auto" w:fill="FFFFFF"/>
        <w:tabs>
          <w:tab w:val="left" w:leader="underscore" w:pos="3979"/>
          <w:tab w:val="left" w:leader="underscore" w:pos="6811"/>
          <w:tab w:val="left" w:leader="underscore" w:pos="8544"/>
        </w:tabs>
        <w:spacing w:after="0" w:line="240" w:lineRule="auto"/>
        <w:rPr>
          <w:rFonts w:ascii="Times New Roman" w:hAnsi="Times New Roman"/>
          <w:spacing w:val="-8"/>
          <w:sz w:val="28"/>
          <w:szCs w:val="28"/>
        </w:rPr>
      </w:pPr>
      <w:r w:rsidRPr="00BB4E22">
        <w:rPr>
          <w:rFonts w:ascii="Times New Roman" w:hAnsi="Times New Roman"/>
          <w:spacing w:val="-4"/>
          <w:sz w:val="28"/>
          <w:szCs w:val="28"/>
        </w:rPr>
        <w:t>паспорт: серия</w:t>
      </w:r>
      <w:r w:rsidRPr="00BB4E22">
        <w:rPr>
          <w:rFonts w:ascii="Times New Roman" w:hAnsi="Times New Roman"/>
          <w:sz w:val="28"/>
          <w:szCs w:val="28"/>
        </w:rPr>
        <w:tab/>
        <w:t>N</w:t>
      </w:r>
      <w:r w:rsidRPr="00BB4E22">
        <w:rPr>
          <w:rFonts w:ascii="Times New Roman" w:hAnsi="Times New Roman"/>
          <w:sz w:val="28"/>
          <w:szCs w:val="28"/>
        </w:rPr>
        <w:tab/>
        <w:t xml:space="preserve">, </w:t>
      </w:r>
      <w:r w:rsidRPr="00BB4E22">
        <w:rPr>
          <w:rFonts w:ascii="Times New Roman" w:hAnsi="Times New Roman"/>
          <w:spacing w:val="-8"/>
          <w:sz w:val="28"/>
          <w:szCs w:val="28"/>
        </w:rPr>
        <w:t>выданный ___________________</w:t>
      </w:r>
    </w:p>
    <w:p w:rsidR="007B47D0" w:rsidRPr="00BB4E22" w:rsidRDefault="007B47D0" w:rsidP="00E023A1">
      <w:pPr>
        <w:shd w:val="clear" w:color="auto" w:fill="FFFFFF"/>
        <w:tabs>
          <w:tab w:val="left" w:leader="underscore" w:pos="3979"/>
          <w:tab w:val="left" w:leader="underscore" w:pos="6811"/>
          <w:tab w:val="left" w:leader="underscore" w:pos="8544"/>
        </w:tabs>
        <w:spacing w:after="0" w:line="240" w:lineRule="auto"/>
        <w:rPr>
          <w:rFonts w:ascii="Times New Roman" w:hAnsi="Times New Roman"/>
          <w:spacing w:val="-8"/>
          <w:sz w:val="28"/>
          <w:szCs w:val="28"/>
        </w:rPr>
      </w:pPr>
      <w:r w:rsidRPr="00BB4E22">
        <w:rPr>
          <w:rFonts w:ascii="Times New Roman" w:hAnsi="Times New Roman"/>
          <w:spacing w:val="-8"/>
          <w:sz w:val="28"/>
          <w:szCs w:val="28"/>
        </w:rPr>
        <w:t>_____________________________________________________ «______» _____________20__ г.</w:t>
      </w:r>
    </w:p>
    <w:p w:rsidR="007B47D0" w:rsidRPr="00BB4E22" w:rsidRDefault="007B47D0" w:rsidP="00E023A1">
      <w:pPr>
        <w:shd w:val="clear" w:color="auto" w:fill="FFFFFF"/>
        <w:tabs>
          <w:tab w:val="left" w:leader="underscore" w:pos="950"/>
          <w:tab w:val="left" w:leader="underscore" w:pos="3509"/>
          <w:tab w:val="left" w:leader="underscore" w:pos="86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4"/>
          <w:sz w:val="28"/>
          <w:szCs w:val="28"/>
        </w:rPr>
        <w:t>проживает по адресу:</w:t>
      </w:r>
      <w:r w:rsidRPr="00BB4E22">
        <w:rPr>
          <w:rFonts w:ascii="Times New Roman" w:hAnsi="Times New Roman"/>
          <w:sz w:val="28"/>
          <w:szCs w:val="28"/>
        </w:rPr>
        <w:t xml:space="preserve"> __________________________________________________________</w:t>
      </w:r>
    </w:p>
    <w:p w:rsidR="007B47D0" w:rsidRPr="00BB4E22" w:rsidRDefault="007B47D0" w:rsidP="00E023A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5"/>
          <w:sz w:val="28"/>
          <w:szCs w:val="28"/>
          <w:vertAlign w:val="superscript"/>
        </w:rPr>
        <w:t>(индекс, адрес регистрации, адрес фактического проживания)</w:t>
      </w:r>
    </w:p>
    <w:p w:rsidR="007B47D0" w:rsidRPr="00BB4E22" w:rsidRDefault="007B47D0" w:rsidP="00E023A1">
      <w:pPr>
        <w:shd w:val="clear" w:color="auto" w:fill="FFFFFF"/>
        <w:tabs>
          <w:tab w:val="left" w:leader="underscore" w:pos="5866"/>
          <w:tab w:val="left" w:leader="underscore" w:pos="6739"/>
          <w:tab w:val="left" w:leader="underscore" w:pos="83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3"/>
          <w:sz w:val="28"/>
          <w:szCs w:val="28"/>
        </w:rPr>
        <w:t>дети: 1)</w:t>
      </w:r>
      <w:r w:rsidRPr="00BB4E22">
        <w:rPr>
          <w:rFonts w:ascii="Times New Roman" w:hAnsi="Times New Roman"/>
          <w:spacing w:val="-4"/>
          <w:sz w:val="28"/>
          <w:szCs w:val="28"/>
        </w:rPr>
        <w:t xml:space="preserve"> _____________________________________________</w:t>
      </w:r>
      <w:r w:rsidRPr="00BB4E22">
        <w:rPr>
          <w:rFonts w:ascii="Times New Roman" w:hAnsi="Times New Roman"/>
          <w:spacing w:val="-8"/>
          <w:sz w:val="28"/>
          <w:szCs w:val="28"/>
        </w:rPr>
        <w:t>, _______________ г.р.</w:t>
      </w:r>
    </w:p>
    <w:p w:rsidR="007B47D0" w:rsidRPr="00BB4E22" w:rsidRDefault="007B47D0" w:rsidP="00E023A1">
      <w:pPr>
        <w:shd w:val="clear" w:color="auto" w:fill="FFFFFF"/>
        <w:spacing w:after="0" w:line="240" w:lineRule="auto"/>
        <w:ind w:left="3600" w:firstLine="720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 xml:space="preserve">(Ф.И.О., </w:t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  <w:t xml:space="preserve">            дата рождения)</w:t>
      </w:r>
    </w:p>
    <w:p w:rsidR="007B47D0" w:rsidRPr="00BB4E22" w:rsidRDefault="007B47D0" w:rsidP="00E023A1">
      <w:pPr>
        <w:shd w:val="clear" w:color="auto" w:fill="FFFFFF"/>
        <w:tabs>
          <w:tab w:val="left" w:leader="underscore" w:pos="3979"/>
          <w:tab w:val="left" w:leader="underscore" w:pos="6811"/>
          <w:tab w:val="left" w:leader="underscore" w:pos="8544"/>
        </w:tabs>
        <w:spacing w:after="0" w:line="240" w:lineRule="auto"/>
        <w:rPr>
          <w:rFonts w:ascii="Times New Roman" w:hAnsi="Times New Roman"/>
          <w:spacing w:val="-8"/>
          <w:sz w:val="28"/>
          <w:szCs w:val="28"/>
        </w:rPr>
      </w:pPr>
      <w:r w:rsidRPr="00BB4E22">
        <w:rPr>
          <w:rFonts w:ascii="Times New Roman" w:hAnsi="Times New Roman"/>
          <w:spacing w:val="-6"/>
          <w:sz w:val="28"/>
          <w:szCs w:val="28"/>
        </w:rPr>
        <w:t>паспорт (свидетельство о рождении)</w:t>
      </w:r>
      <w:r w:rsidRPr="00BB4E22">
        <w:rPr>
          <w:rFonts w:ascii="Times New Roman" w:hAnsi="Times New Roman"/>
          <w:spacing w:val="-4"/>
          <w:sz w:val="28"/>
          <w:szCs w:val="28"/>
        </w:rPr>
        <w:t>: серия</w:t>
      </w:r>
      <w:r w:rsidRPr="00BB4E22">
        <w:rPr>
          <w:rFonts w:ascii="Times New Roman" w:hAnsi="Times New Roman"/>
          <w:sz w:val="28"/>
          <w:szCs w:val="28"/>
        </w:rPr>
        <w:tab/>
        <w:t>N</w:t>
      </w:r>
      <w:r w:rsidRPr="00BB4E22">
        <w:rPr>
          <w:rFonts w:ascii="Times New Roman" w:hAnsi="Times New Roman"/>
          <w:sz w:val="28"/>
          <w:szCs w:val="28"/>
        </w:rPr>
        <w:tab/>
        <w:t xml:space="preserve">, </w:t>
      </w:r>
      <w:r w:rsidRPr="00BB4E22">
        <w:rPr>
          <w:rFonts w:ascii="Times New Roman" w:hAnsi="Times New Roman"/>
          <w:spacing w:val="-8"/>
          <w:sz w:val="28"/>
          <w:szCs w:val="28"/>
        </w:rPr>
        <w:t>выданный_______</w:t>
      </w:r>
    </w:p>
    <w:p w:rsidR="007B47D0" w:rsidRPr="00BB4E22" w:rsidRDefault="007B47D0" w:rsidP="00E023A1">
      <w:pPr>
        <w:shd w:val="clear" w:color="auto" w:fill="FFFFFF"/>
        <w:tabs>
          <w:tab w:val="left" w:leader="underscore" w:pos="3979"/>
          <w:tab w:val="left" w:leader="underscore" w:pos="6811"/>
          <w:tab w:val="left" w:leader="underscore" w:pos="8544"/>
        </w:tabs>
        <w:spacing w:after="0" w:line="240" w:lineRule="auto"/>
        <w:rPr>
          <w:rFonts w:ascii="Times New Roman" w:hAnsi="Times New Roman"/>
          <w:spacing w:val="-8"/>
          <w:sz w:val="28"/>
          <w:szCs w:val="28"/>
        </w:rPr>
      </w:pPr>
      <w:r w:rsidRPr="00BB4E22">
        <w:rPr>
          <w:rFonts w:ascii="Times New Roman" w:hAnsi="Times New Roman"/>
          <w:spacing w:val="-8"/>
          <w:sz w:val="28"/>
          <w:szCs w:val="28"/>
        </w:rPr>
        <w:t>_____________________________________________________ «______» _____________20__ г.</w:t>
      </w:r>
    </w:p>
    <w:p w:rsidR="007B47D0" w:rsidRPr="00BB4E22" w:rsidRDefault="007B47D0" w:rsidP="00E023A1">
      <w:pPr>
        <w:shd w:val="clear" w:color="auto" w:fill="FFFFFF"/>
        <w:tabs>
          <w:tab w:val="left" w:leader="underscore" w:pos="950"/>
          <w:tab w:val="left" w:leader="underscore" w:pos="3509"/>
          <w:tab w:val="left" w:leader="underscore" w:pos="86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4"/>
          <w:sz w:val="28"/>
          <w:szCs w:val="28"/>
        </w:rPr>
        <w:t>проживает по адресу:</w:t>
      </w:r>
      <w:r w:rsidRPr="00BB4E22">
        <w:rPr>
          <w:rFonts w:ascii="Times New Roman" w:hAnsi="Times New Roman"/>
          <w:sz w:val="28"/>
          <w:szCs w:val="28"/>
        </w:rPr>
        <w:t xml:space="preserve"> __________________________________________________________</w:t>
      </w:r>
    </w:p>
    <w:p w:rsidR="007B47D0" w:rsidRPr="00BB4E22" w:rsidRDefault="007B47D0" w:rsidP="00E023A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5"/>
          <w:sz w:val="28"/>
          <w:szCs w:val="28"/>
          <w:vertAlign w:val="superscript"/>
        </w:rPr>
        <w:t>(индекс, адрес регистрации, адрес фактического проживания)</w:t>
      </w:r>
    </w:p>
    <w:p w:rsidR="007B47D0" w:rsidRPr="00BB4E22" w:rsidRDefault="007B47D0" w:rsidP="00E023A1">
      <w:pPr>
        <w:shd w:val="clear" w:color="auto" w:fill="FFFFFF"/>
        <w:tabs>
          <w:tab w:val="left" w:leader="underscore" w:pos="5866"/>
          <w:tab w:val="left" w:leader="underscore" w:pos="6739"/>
          <w:tab w:val="left" w:leader="underscore" w:pos="83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8"/>
          <w:sz w:val="28"/>
          <w:szCs w:val="28"/>
        </w:rPr>
        <w:t>2)</w:t>
      </w:r>
      <w:r w:rsidRPr="00BB4E22">
        <w:rPr>
          <w:rFonts w:ascii="Times New Roman" w:hAnsi="Times New Roman"/>
          <w:spacing w:val="-4"/>
          <w:sz w:val="28"/>
          <w:szCs w:val="28"/>
        </w:rPr>
        <w:t xml:space="preserve"> __________________________________________________________</w:t>
      </w:r>
      <w:r w:rsidRPr="00BB4E22">
        <w:rPr>
          <w:rFonts w:ascii="Times New Roman" w:hAnsi="Times New Roman"/>
          <w:spacing w:val="-8"/>
          <w:sz w:val="28"/>
          <w:szCs w:val="28"/>
        </w:rPr>
        <w:t>, _______________ г.р.</w:t>
      </w:r>
    </w:p>
    <w:p w:rsidR="007B47D0" w:rsidRPr="00BB4E22" w:rsidRDefault="007B47D0" w:rsidP="00E023A1">
      <w:pPr>
        <w:shd w:val="clear" w:color="auto" w:fill="FFFFFF"/>
        <w:spacing w:after="0" w:line="240" w:lineRule="auto"/>
        <w:ind w:left="3600" w:firstLine="720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 xml:space="preserve">(Ф.И.О., </w:t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  <w:t>дата рождения)</w:t>
      </w:r>
    </w:p>
    <w:p w:rsidR="007B47D0" w:rsidRPr="00BB4E22" w:rsidRDefault="007B47D0" w:rsidP="00E023A1">
      <w:pPr>
        <w:shd w:val="clear" w:color="auto" w:fill="FFFFFF"/>
        <w:tabs>
          <w:tab w:val="left" w:leader="underscore" w:pos="3979"/>
          <w:tab w:val="left" w:leader="underscore" w:pos="6811"/>
          <w:tab w:val="left" w:leader="underscore" w:pos="8544"/>
        </w:tabs>
        <w:spacing w:after="0" w:line="240" w:lineRule="auto"/>
        <w:rPr>
          <w:rFonts w:ascii="Times New Roman" w:hAnsi="Times New Roman"/>
          <w:spacing w:val="-8"/>
          <w:sz w:val="28"/>
          <w:szCs w:val="28"/>
        </w:rPr>
      </w:pPr>
      <w:r w:rsidRPr="00BB4E22">
        <w:rPr>
          <w:rFonts w:ascii="Times New Roman" w:hAnsi="Times New Roman"/>
          <w:spacing w:val="-6"/>
          <w:sz w:val="28"/>
          <w:szCs w:val="28"/>
        </w:rPr>
        <w:t>паспорт (свидетельство о рождении)</w:t>
      </w:r>
      <w:r w:rsidRPr="00BB4E22">
        <w:rPr>
          <w:rFonts w:ascii="Times New Roman" w:hAnsi="Times New Roman"/>
          <w:spacing w:val="-4"/>
          <w:sz w:val="28"/>
          <w:szCs w:val="28"/>
        </w:rPr>
        <w:t>: серия</w:t>
      </w:r>
      <w:r w:rsidRPr="00BB4E22">
        <w:rPr>
          <w:rFonts w:ascii="Times New Roman" w:hAnsi="Times New Roman"/>
          <w:sz w:val="28"/>
          <w:szCs w:val="28"/>
        </w:rPr>
        <w:tab/>
        <w:t>N</w:t>
      </w:r>
      <w:r w:rsidRPr="00BB4E22">
        <w:rPr>
          <w:rFonts w:ascii="Times New Roman" w:hAnsi="Times New Roman"/>
          <w:sz w:val="28"/>
          <w:szCs w:val="28"/>
        </w:rPr>
        <w:tab/>
        <w:t xml:space="preserve">, </w:t>
      </w:r>
      <w:r w:rsidRPr="00BB4E22">
        <w:rPr>
          <w:rFonts w:ascii="Times New Roman" w:hAnsi="Times New Roman"/>
          <w:spacing w:val="-8"/>
          <w:sz w:val="28"/>
          <w:szCs w:val="28"/>
        </w:rPr>
        <w:t>выданный_______</w:t>
      </w:r>
    </w:p>
    <w:p w:rsidR="007B47D0" w:rsidRPr="00BB4E22" w:rsidRDefault="007B47D0" w:rsidP="00E023A1">
      <w:pPr>
        <w:shd w:val="clear" w:color="auto" w:fill="FFFFFF"/>
        <w:tabs>
          <w:tab w:val="left" w:leader="underscore" w:pos="3979"/>
          <w:tab w:val="left" w:leader="underscore" w:pos="6811"/>
          <w:tab w:val="left" w:leader="underscore" w:pos="8544"/>
        </w:tabs>
        <w:spacing w:after="0" w:line="240" w:lineRule="auto"/>
        <w:rPr>
          <w:rFonts w:ascii="Times New Roman" w:hAnsi="Times New Roman"/>
          <w:spacing w:val="-8"/>
          <w:sz w:val="28"/>
          <w:szCs w:val="28"/>
        </w:rPr>
      </w:pPr>
      <w:r w:rsidRPr="00BB4E22">
        <w:rPr>
          <w:rFonts w:ascii="Times New Roman" w:hAnsi="Times New Roman"/>
          <w:spacing w:val="-8"/>
          <w:sz w:val="28"/>
          <w:szCs w:val="28"/>
        </w:rPr>
        <w:t>_____________________________________________________ «______» _____________20__ г.</w:t>
      </w:r>
    </w:p>
    <w:p w:rsidR="007B47D0" w:rsidRPr="00BB4E22" w:rsidRDefault="007B47D0" w:rsidP="00E023A1">
      <w:pPr>
        <w:shd w:val="clear" w:color="auto" w:fill="FFFFFF"/>
        <w:tabs>
          <w:tab w:val="left" w:leader="underscore" w:pos="950"/>
          <w:tab w:val="left" w:leader="underscore" w:pos="3509"/>
          <w:tab w:val="left" w:leader="underscore" w:pos="86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4"/>
          <w:sz w:val="28"/>
          <w:szCs w:val="28"/>
        </w:rPr>
        <w:t>проживает по адресу:</w:t>
      </w:r>
      <w:r w:rsidRPr="00BB4E22">
        <w:rPr>
          <w:rFonts w:ascii="Times New Roman" w:hAnsi="Times New Roman"/>
          <w:sz w:val="28"/>
          <w:szCs w:val="28"/>
        </w:rPr>
        <w:t xml:space="preserve"> __________________________________________________________</w:t>
      </w:r>
    </w:p>
    <w:p w:rsidR="007B47D0" w:rsidRPr="00BB4E22" w:rsidRDefault="007B47D0" w:rsidP="00E023A1">
      <w:pPr>
        <w:shd w:val="clear" w:color="auto" w:fill="FFFFFF"/>
        <w:spacing w:after="0" w:line="240" w:lineRule="auto"/>
        <w:jc w:val="center"/>
        <w:rPr>
          <w:rFonts w:ascii="Times New Roman" w:hAnsi="Times New Roman"/>
          <w:spacing w:val="-5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5"/>
          <w:sz w:val="28"/>
          <w:szCs w:val="28"/>
          <w:vertAlign w:val="superscript"/>
        </w:rPr>
        <w:t>(индекс, адрес регистрации, адрес фактического проживания)</w:t>
      </w:r>
    </w:p>
    <w:p w:rsidR="007B47D0" w:rsidRPr="00BB4E22" w:rsidRDefault="007B47D0" w:rsidP="00E023A1">
      <w:pPr>
        <w:shd w:val="clear" w:color="auto" w:fill="FFFFFF"/>
        <w:tabs>
          <w:tab w:val="left" w:leader="underscore" w:pos="5866"/>
          <w:tab w:val="left" w:leader="underscore" w:pos="6739"/>
          <w:tab w:val="left" w:leader="underscore" w:pos="83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8"/>
          <w:sz w:val="28"/>
          <w:szCs w:val="28"/>
        </w:rPr>
        <w:t>3)</w:t>
      </w:r>
      <w:r w:rsidRPr="00BB4E22">
        <w:rPr>
          <w:rFonts w:ascii="Times New Roman" w:hAnsi="Times New Roman"/>
          <w:spacing w:val="-4"/>
          <w:sz w:val="28"/>
          <w:szCs w:val="28"/>
        </w:rPr>
        <w:t xml:space="preserve"> __________________________________________________________</w:t>
      </w:r>
      <w:r w:rsidRPr="00BB4E22">
        <w:rPr>
          <w:rFonts w:ascii="Times New Roman" w:hAnsi="Times New Roman"/>
          <w:spacing w:val="-8"/>
          <w:sz w:val="28"/>
          <w:szCs w:val="28"/>
        </w:rPr>
        <w:t>, _______________ г.р.</w:t>
      </w:r>
    </w:p>
    <w:p w:rsidR="007B47D0" w:rsidRPr="00BB4E22" w:rsidRDefault="007B47D0" w:rsidP="00E023A1">
      <w:pPr>
        <w:shd w:val="clear" w:color="auto" w:fill="FFFFFF"/>
        <w:spacing w:after="0" w:line="240" w:lineRule="auto"/>
        <w:ind w:left="3600" w:firstLine="720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 xml:space="preserve">(Ф.И.О., </w:t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</w:r>
      <w:r w:rsidRPr="00BB4E22">
        <w:rPr>
          <w:rFonts w:ascii="Times New Roman" w:hAnsi="Times New Roman"/>
          <w:spacing w:val="-3"/>
          <w:sz w:val="28"/>
          <w:szCs w:val="28"/>
          <w:vertAlign w:val="superscript"/>
        </w:rPr>
        <w:tab/>
        <w:t>дата рождения)</w:t>
      </w:r>
    </w:p>
    <w:p w:rsidR="007B47D0" w:rsidRPr="00BB4E22" w:rsidRDefault="007B47D0" w:rsidP="00E023A1">
      <w:pPr>
        <w:shd w:val="clear" w:color="auto" w:fill="FFFFFF"/>
        <w:tabs>
          <w:tab w:val="left" w:leader="underscore" w:pos="3979"/>
          <w:tab w:val="left" w:leader="underscore" w:pos="6811"/>
          <w:tab w:val="left" w:leader="underscore" w:pos="8544"/>
        </w:tabs>
        <w:spacing w:after="0" w:line="240" w:lineRule="auto"/>
        <w:rPr>
          <w:rFonts w:ascii="Times New Roman" w:hAnsi="Times New Roman"/>
          <w:spacing w:val="-8"/>
          <w:sz w:val="28"/>
          <w:szCs w:val="28"/>
        </w:rPr>
      </w:pPr>
      <w:r w:rsidRPr="00BB4E22">
        <w:rPr>
          <w:rFonts w:ascii="Times New Roman" w:hAnsi="Times New Roman"/>
          <w:spacing w:val="-6"/>
          <w:sz w:val="28"/>
          <w:szCs w:val="28"/>
        </w:rPr>
        <w:t>паспорт (свидетельство о рождении)</w:t>
      </w:r>
      <w:r w:rsidRPr="00BB4E22">
        <w:rPr>
          <w:rFonts w:ascii="Times New Roman" w:hAnsi="Times New Roman"/>
          <w:spacing w:val="-4"/>
          <w:sz w:val="28"/>
          <w:szCs w:val="28"/>
        </w:rPr>
        <w:t>: серия</w:t>
      </w:r>
      <w:r w:rsidRPr="00BB4E22">
        <w:rPr>
          <w:rFonts w:ascii="Times New Roman" w:hAnsi="Times New Roman"/>
          <w:sz w:val="28"/>
          <w:szCs w:val="28"/>
        </w:rPr>
        <w:tab/>
        <w:t>N</w:t>
      </w:r>
      <w:r w:rsidRPr="00BB4E22">
        <w:rPr>
          <w:rFonts w:ascii="Times New Roman" w:hAnsi="Times New Roman"/>
          <w:sz w:val="28"/>
          <w:szCs w:val="28"/>
        </w:rPr>
        <w:tab/>
        <w:t xml:space="preserve">, </w:t>
      </w:r>
      <w:r w:rsidRPr="00BB4E22">
        <w:rPr>
          <w:rFonts w:ascii="Times New Roman" w:hAnsi="Times New Roman"/>
          <w:spacing w:val="-8"/>
          <w:sz w:val="28"/>
          <w:szCs w:val="28"/>
        </w:rPr>
        <w:t>выданный_______</w:t>
      </w:r>
    </w:p>
    <w:p w:rsidR="007B47D0" w:rsidRPr="00BB4E22" w:rsidRDefault="007B47D0" w:rsidP="00E023A1">
      <w:pPr>
        <w:shd w:val="clear" w:color="auto" w:fill="FFFFFF"/>
        <w:tabs>
          <w:tab w:val="left" w:leader="underscore" w:pos="3979"/>
          <w:tab w:val="left" w:leader="underscore" w:pos="6811"/>
          <w:tab w:val="left" w:leader="underscore" w:pos="8544"/>
        </w:tabs>
        <w:spacing w:after="0" w:line="240" w:lineRule="auto"/>
        <w:rPr>
          <w:rFonts w:ascii="Times New Roman" w:hAnsi="Times New Roman"/>
          <w:spacing w:val="-8"/>
          <w:sz w:val="28"/>
          <w:szCs w:val="28"/>
        </w:rPr>
      </w:pPr>
      <w:r w:rsidRPr="00BB4E22">
        <w:rPr>
          <w:rFonts w:ascii="Times New Roman" w:hAnsi="Times New Roman"/>
          <w:spacing w:val="-8"/>
          <w:sz w:val="28"/>
          <w:szCs w:val="28"/>
        </w:rPr>
        <w:t>_____________________________________________________ «______» _____________20__ г.</w:t>
      </w:r>
    </w:p>
    <w:p w:rsidR="007B47D0" w:rsidRPr="00BB4E22" w:rsidRDefault="007B47D0" w:rsidP="00E023A1">
      <w:pPr>
        <w:shd w:val="clear" w:color="auto" w:fill="FFFFFF"/>
        <w:tabs>
          <w:tab w:val="left" w:leader="underscore" w:pos="950"/>
          <w:tab w:val="left" w:leader="underscore" w:pos="3509"/>
          <w:tab w:val="left" w:leader="underscore" w:pos="869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4"/>
          <w:sz w:val="28"/>
          <w:szCs w:val="28"/>
        </w:rPr>
        <w:t>проживает по адресу:</w:t>
      </w:r>
      <w:r w:rsidRPr="00BB4E22">
        <w:rPr>
          <w:rFonts w:ascii="Times New Roman" w:hAnsi="Times New Roman"/>
          <w:sz w:val="28"/>
          <w:szCs w:val="28"/>
        </w:rPr>
        <w:t xml:space="preserve"> __________________________________________________________</w:t>
      </w:r>
    </w:p>
    <w:p w:rsidR="007B47D0" w:rsidRPr="00BB4E22" w:rsidRDefault="007B47D0" w:rsidP="00E023A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5"/>
          <w:sz w:val="28"/>
          <w:szCs w:val="28"/>
          <w:vertAlign w:val="superscript"/>
        </w:rPr>
        <w:t>(индекс, адрес регистрации, адрес фактического проживания)</w:t>
      </w:r>
    </w:p>
    <w:p w:rsidR="007B47D0" w:rsidRPr="00BB4E22" w:rsidRDefault="007B47D0" w:rsidP="00E023A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</w:p>
    <w:p w:rsidR="007B47D0" w:rsidRPr="00BB4E22" w:rsidRDefault="007B47D0" w:rsidP="00E023A1">
      <w:pPr>
        <w:shd w:val="clear" w:color="auto" w:fill="FFFFFF"/>
        <w:tabs>
          <w:tab w:val="left" w:pos="9686"/>
        </w:tabs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  <w:r w:rsidRPr="00BB4E22">
        <w:rPr>
          <w:rFonts w:ascii="Times New Roman" w:hAnsi="Times New Roman"/>
          <w:spacing w:val="-2"/>
          <w:sz w:val="28"/>
          <w:szCs w:val="28"/>
        </w:rPr>
        <w:t xml:space="preserve">В настоящее время я и члены моей семьи жилых помещений для постоянного </w:t>
      </w:r>
      <w:r w:rsidRPr="00BB4E22">
        <w:rPr>
          <w:rFonts w:ascii="Times New Roman" w:hAnsi="Times New Roman"/>
          <w:spacing w:val="-4"/>
          <w:sz w:val="28"/>
          <w:szCs w:val="28"/>
        </w:rPr>
        <w:t>проживания на территории Российской Федерации и других государств на правах ___________________</w:t>
      </w:r>
    </w:p>
    <w:p w:rsidR="007B47D0" w:rsidRPr="00BB4E22" w:rsidRDefault="007B47D0" w:rsidP="00E023A1">
      <w:pPr>
        <w:shd w:val="clear" w:color="auto" w:fill="FFFFFF"/>
        <w:tabs>
          <w:tab w:val="left" w:pos="9686"/>
        </w:tabs>
        <w:spacing w:after="0" w:line="240" w:lineRule="auto"/>
        <w:jc w:val="right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(собственности, найма, поднайма)</w:t>
      </w:r>
    </w:p>
    <w:p w:rsidR="007B47D0" w:rsidRPr="00BB4E22" w:rsidRDefault="007B47D0" w:rsidP="00E023A1">
      <w:pPr>
        <w:shd w:val="clear" w:color="auto" w:fill="FFFFFF"/>
        <w:tabs>
          <w:tab w:val="left" w:pos="968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 xml:space="preserve">___________________________________________________  </w:t>
      </w:r>
      <w:r w:rsidRPr="00BB4E22">
        <w:rPr>
          <w:rFonts w:ascii="Times New Roman" w:hAnsi="Times New Roman"/>
          <w:spacing w:val="-5"/>
          <w:sz w:val="28"/>
          <w:szCs w:val="28"/>
        </w:rPr>
        <w:t>не имеем (имеем).</w:t>
      </w:r>
    </w:p>
    <w:p w:rsidR="007B47D0" w:rsidRPr="00BB4E22" w:rsidRDefault="007B47D0" w:rsidP="00E023A1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1"/>
          <w:sz w:val="28"/>
          <w:szCs w:val="28"/>
        </w:rPr>
        <w:t xml:space="preserve">Обязуюсь в течение трех месяцев со дня обеспечения меня и членов моей семьи </w:t>
      </w:r>
      <w:r w:rsidRPr="00BB4E22">
        <w:rPr>
          <w:rFonts w:ascii="Times New Roman" w:hAnsi="Times New Roman"/>
          <w:spacing w:val="-4"/>
          <w:sz w:val="28"/>
          <w:szCs w:val="28"/>
        </w:rPr>
        <w:t>занимаемое в настоящее время жилое помещение, сдать его в установленном порядке _______________________________________________________________/</w:t>
      </w:r>
      <w:r w:rsidRPr="00BB4E22">
        <w:rPr>
          <w:rFonts w:ascii="Times New Roman" w:hAnsi="Times New Roman"/>
          <w:spacing w:val="-2"/>
          <w:sz w:val="28"/>
          <w:szCs w:val="28"/>
        </w:rPr>
        <w:t>оставить за собой</w:t>
      </w:r>
    </w:p>
    <w:p w:rsidR="007B47D0" w:rsidRPr="00BB4E22" w:rsidRDefault="007B47D0" w:rsidP="00E023A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(органу местного самоуправления, собственнику и др.)</w:t>
      </w:r>
      <w:r w:rsidRPr="00BB4E22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7B47D0" w:rsidRPr="00BB4E22" w:rsidRDefault="007B47D0" w:rsidP="00E023A1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</w:rPr>
      </w:pPr>
      <w:r w:rsidRPr="00BB4E22">
        <w:rPr>
          <w:rFonts w:ascii="Times New Roman" w:hAnsi="Times New Roman"/>
          <w:spacing w:val="-6"/>
          <w:sz w:val="28"/>
          <w:szCs w:val="28"/>
        </w:rPr>
        <w:t xml:space="preserve">при условии обеспечения жильем с учетом имеющегося жилого помещения. </w:t>
      </w:r>
    </w:p>
    <w:p w:rsidR="007B47D0" w:rsidRPr="00BB4E22" w:rsidRDefault="007B47D0" w:rsidP="00E023A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4"/>
          <w:sz w:val="28"/>
          <w:szCs w:val="28"/>
        </w:rPr>
        <w:t>К заявлению мною прилагаются следующие документы: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18"/>
          <w:sz w:val="28"/>
          <w:szCs w:val="28"/>
        </w:rPr>
        <w:t>1)</w:t>
      </w:r>
      <w:r w:rsidRPr="00BB4E22">
        <w:rPr>
          <w:rFonts w:ascii="Times New Roman" w:hAnsi="Times New Roman"/>
          <w:sz w:val="28"/>
          <w:szCs w:val="28"/>
        </w:rPr>
        <w:t>__________________________________________________________________________;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(наименование и номер документа, кем и когда выдан)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6"/>
          <w:sz w:val="28"/>
          <w:szCs w:val="28"/>
        </w:rPr>
        <w:t>2)</w:t>
      </w:r>
      <w:r w:rsidRPr="00BB4E22">
        <w:rPr>
          <w:rFonts w:ascii="Times New Roman" w:hAnsi="Times New Roman"/>
          <w:spacing w:val="-18"/>
          <w:sz w:val="28"/>
          <w:szCs w:val="28"/>
        </w:rPr>
        <w:t xml:space="preserve"> </w:t>
      </w:r>
      <w:r w:rsidRPr="00BB4E22">
        <w:rPr>
          <w:rFonts w:ascii="Times New Roman" w:hAnsi="Times New Roman"/>
          <w:sz w:val="28"/>
          <w:szCs w:val="28"/>
        </w:rPr>
        <w:t>__________________________________________________________________________;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(наименование и номер документа, кем и когда выдан)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8"/>
          <w:sz w:val="28"/>
          <w:szCs w:val="28"/>
        </w:rPr>
        <w:t>3</w:t>
      </w:r>
      <w:r w:rsidRPr="00BB4E22">
        <w:rPr>
          <w:rFonts w:ascii="Times New Roman" w:hAnsi="Times New Roman"/>
          <w:spacing w:val="-18"/>
          <w:sz w:val="28"/>
          <w:szCs w:val="28"/>
        </w:rPr>
        <w:t>)</w:t>
      </w:r>
      <w:r w:rsidRPr="00BB4E22">
        <w:rPr>
          <w:rFonts w:ascii="Times New Roman" w:hAnsi="Times New Roman"/>
          <w:sz w:val="28"/>
          <w:szCs w:val="28"/>
        </w:rPr>
        <w:t>__________________________________________________________________________;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(наименование и номер документа, кем и когда выдан)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6"/>
          <w:sz w:val="28"/>
          <w:szCs w:val="28"/>
        </w:rPr>
        <w:t>4)</w:t>
      </w:r>
      <w:r w:rsidRPr="00BB4E22">
        <w:rPr>
          <w:rFonts w:ascii="Times New Roman" w:hAnsi="Times New Roman"/>
          <w:spacing w:val="-18"/>
          <w:sz w:val="28"/>
          <w:szCs w:val="28"/>
        </w:rPr>
        <w:t xml:space="preserve"> </w:t>
      </w:r>
      <w:r w:rsidRPr="00BB4E22">
        <w:rPr>
          <w:rFonts w:ascii="Times New Roman" w:hAnsi="Times New Roman"/>
          <w:sz w:val="28"/>
          <w:szCs w:val="28"/>
        </w:rPr>
        <w:t>__________________________________________________________________________;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(наименование и номер документа, кем и когда выдан)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13"/>
          <w:sz w:val="28"/>
          <w:szCs w:val="28"/>
        </w:rPr>
        <w:t>5</w:t>
      </w:r>
      <w:r w:rsidRPr="00BB4E22">
        <w:rPr>
          <w:rFonts w:ascii="Times New Roman" w:hAnsi="Times New Roman"/>
          <w:spacing w:val="-18"/>
          <w:sz w:val="28"/>
          <w:szCs w:val="28"/>
        </w:rPr>
        <w:t>)</w:t>
      </w:r>
      <w:r w:rsidRPr="00BB4E22">
        <w:rPr>
          <w:rFonts w:ascii="Times New Roman" w:hAnsi="Times New Roman"/>
          <w:sz w:val="28"/>
          <w:szCs w:val="28"/>
        </w:rPr>
        <w:t>__________________________________________________________________________;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(наименование и номер документа, кем и когда выдан)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bCs/>
          <w:spacing w:val="-13"/>
          <w:sz w:val="28"/>
          <w:szCs w:val="28"/>
        </w:rPr>
        <w:t>6</w:t>
      </w:r>
      <w:r w:rsidRPr="00BB4E22">
        <w:rPr>
          <w:rFonts w:ascii="Times New Roman" w:hAnsi="Times New Roman"/>
          <w:spacing w:val="-18"/>
          <w:sz w:val="28"/>
          <w:szCs w:val="28"/>
        </w:rPr>
        <w:t>)</w:t>
      </w:r>
      <w:r w:rsidRPr="00BB4E22">
        <w:rPr>
          <w:rFonts w:ascii="Times New Roman" w:hAnsi="Times New Roman"/>
          <w:sz w:val="28"/>
          <w:szCs w:val="28"/>
        </w:rPr>
        <w:t>__________________________________________________________________________;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(наименование и номер документа, кем и когда выдан)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10"/>
          <w:sz w:val="28"/>
          <w:szCs w:val="28"/>
        </w:rPr>
        <w:t>7</w:t>
      </w:r>
      <w:r w:rsidRPr="00BB4E22">
        <w:rPr>
          <w:rFonts w:ascii="Times New Roman" w:hAnsi="Times New Roman"/>
          <w:spacing w:val="-18"/>
          <w:sz w:val="28"/>
          <w:szCs w:val="28"/>
        </w:rPr>
        <w:t>)</w:t>
      </w:r>
      <w:r w:rsidRPr="00BB4E22">
        <w:rPr>
          <w:rFonts w:ascii="Times New Roman" w:hAnsi="Times New Roman"/>
          <w:sz w:val="28"/>
          <w:szCs w:val="28"/>
        </w:rPr>
        <w:t>__________________________________________________________________________;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(наименование и номер документа, кем и когда выдан)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10"/>
          <w:sz w:val="28"/>
          <w:szCs w:val="28"/>
        </w:rPr>
        <w:t>8</w:t>
      </w:r>
      <w:r w:rsidRPr="00BB4E22">
        <w:rPr>
          <w:rFonts w:ascii="Times New Roman" w:hAnsi="Times New Roman"/>
          <w:spacing w:val="-18"/>
          <w:sz w:val="28"/>
          <w:szCs w:val="28"/>
        </w:rPr>
        <w:t>)</w:t>
      </w:r>
      <w:r w:rsidRPr="00BB4E22">
        <w:rPr>
          <w:rFonts w:ascii="Times New Roman" w:hAnsi="Times New Roman"/>
          <w:sz w:val="28"/>
          <w:szCs w:val="28"/>
        </w:rPr>
        <w:t>__________________________________________________________________________;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(наименование и номер документа, кем и когда выдан)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8"/>
          <w:sz w:val="28"/>
          <w:szCs w:val="28"/>
        </w:rPr>
        <w:t>9</w:t>
      </w:r>
      <w:r w:rsidRPr="00BB4E22">
        <w:rPr>
          <w:rFonts w:ascii="Times New Roman" w:hAnsi="Times New Roman"/>
          <w:spacing w:val="-18"/>
          <w:sz w:val="28"/>
          <w:szCs w:val="28"/>
        </w:rPr>
        <w:t>)</w:t>
      </w:r>
      <w:r w:rsidRPr="00BB4E22">
        <w:rPr>
          <w:rFonts w:ascii="Times New Roman" w:hAnsi="Times New Roman"/>
          <w:sz w:val="28"/>
          <w:szCs w:val="28"/>
        </w:rPr>
        <w:t>__________________________________________________________________________;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(наименование и номер документа, кем и когда выдан)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z w:val="28"/>
          <w:szCs w:val="28"/>
        </w:rPr>
        <w:t>10</w:t>
      </w:r>
      <w:r w:rsidRPr="00BB4E22">
        <w:rPr>
          <w:rFonts w:ascii="Times New Roman" w:hAnsi="Times New Roman"/>
          <w:spacing w:val="-18"/>
          <w:sz w:val="28"/>
          <w:szCs w:val="28"/>
        </w:rPr>
        <w:t>)</w:t>
      </w:r>
      <w:r w:rsidRPr="00BB4E22">
        <w:rPr>
          <w:rFonts w:ascii="Times New Roman" w:hAnsi="Times New Roman"/>
          <w:sz w:val="28"/>
          <w:szCs w:val="28"/>
        </w:rPr>
        <w:t>_________________________________________________________________________;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(наименование и номер документа, кем и когда выдан)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18"/>
          <w:sz w:val="28"/>
          <w:szCs w:val="28"/>
        </w:rPr>
        <w:t>11)</w:t>
      </w:r>
      <w:r w:rsidRPr="00BB4E22">
        <w:rPr>
          <w:rFonts w:ascii="Times New Roman" w:hAnsi="Times New Roman"/>
          <w:sz w:val="28"/>
          <w:szCs w:val="28"/>
        </w:rPr>
        <w:t>_________________________________________________________________________;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(наименование и номер документа, кем и когда выдан)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pacing w:val="-18"/>
          <w:sz w:val="28"/>
          <w:szCs w:val="28"/>
        </w:rPr>
      </w:pP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18"/>
          <w:sz w:val="28"/>
          <w:szCs w:val="28"/>
        </w:rPr>
      </w:pPr>
      <w:r w:rsidRPr="00BB4E22">
        <w:rPr>
          <w:rFonts w:ascii="Times New Roman" w:hAnsi="Times New Roman"/>
          <w:spacing w:val="-18"/>
          <w:sz w:val="28"/>
          <w:szCs w:val="28"/>
        </w:rPr>
        <w:t>_______________________         _________________________        ________________________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B4E22">
        <w:rPr>
          <w:rFonts w:ascii="Times New Roman" w:hAnsi="Times New Roman"/>
          <w:sz w:val="28"/>
          <w:szCs w:val="28"/>
          <w:vertAlign w:val="superscript"/>
        </w:rPr>
        <w:t xml:space="preserve">                          Ф.И.О. заявителя                                                     (подпись)                                                                    (дата)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z w:val="28"/>
          <w:szCs w:val="28"/>
        </w:rPr>
        <w:t>Совершеннолетние члены семьи с заявлением согласны: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pacing w:val="-18"/>
          <w:sz w:val="28"/>
          <w:szCs w:val="28"/>
        </w:rPr>
      </w:pP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18"/>
          <w:sz w:val="28"/>
          <w:szCs w:val="28"/>
        </w:rPr>
        <w:t>1)</w:t>
      </w:r>
      <w:r w:rsidRPr="00BB4E22">
        <w:rPr>
          <w:rFonts w:ascii="Times New Roman" w:hAnsi="Times New Roman"/>
          <w:sz w:val="28"/>
          <w:szCs w:val="28"/>
        </w:rPr>
        <w:t>__________________________________________________________________________;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(Ф.И.О., подпись)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2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pacing w:val="-18"/>
          <w:sz w:val="28"/>
          <w:szCs w:val="28"/>
        </w:rPr>
        <w:t>2)</w:t>
      </w:r>
      <w:r w:rsidRPr="00BB4E22">
        <w:rPr>
          <w:rFonts w:ascii="Times New Roman" w:hAnsi="Times New Roman"/>
          <w:sz w:val="28"/>
          <w:szCs w:val="28"/>
        </w:rPr>
        <w:t>__________________________________________________________________________;</w:t>
      </w:r>
    </w:p>
    <w:p w:rsidR="007B47D0" w:rsidRPr="00BB4E22" w:rsidRDefault="007B47D0" w:rsidP="00E023A1">
      <w:pPr>
        <w:shd w:val="clear" w:color="auto" w:fill="FFFFFF"/>
        <w:tabs>
          <w:tab w:val="left" w:leader="underscore" w:pos="9019"/>
        </w:tabs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  <w:vertAlign w:val="superscript"/>
        </w:rPr>
      </w:pPr>
      <w:r w:rsidRPr="00BB4E22">
        <w:rPr>
          <w:rFonts w:ascii="Times New Roman" w:hAnsi="Times New Roman"/>
          <w:spacing w:val="-4"/>
          <w:sz w:val="28"/>
          <w:szCs w:val="28"/>
          <w:vertAlign w:val="superscript"/>
        </w:rPr>
        <w:t>(Ф.И.О., подпись)</w:t>
      </w:r>
    </w:p>
    <w:p w:rsidR="007B47D0" w:rsidRPr="00BB4E22" w:rsidRDefault="007B47D0" w:rsidP="00E023A1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8"/>
        </w:rPr>
      </w:pPr>
    </w:p>
    <w:p w:rsidR="007B47D0" w:rsidRPr="00BB4E22" w:rsidRDefault="007B47D0" w:rsidP="00FF1607">
      <w:pPr>
        <w:shd w:val="clear" w:color="auto" w:fill="FFFFFF"/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7B47D0" w:rsidRPr="00BB4E22" w:rsidRDefault="007B47D0" w:rsidP="00FF1607">
      <w:pPr>
        <w:shd w:val="clear" w:color="auto" w:fill="FFFFFF"/>
        <w:spacing w:line="240" w:lineRule="auto"/>
        <w:contextualSpacing/>
        <w:rPr>
          <w:rFonts w:ascii="Times New Roman" w:hAnsi="Times New Roman"/>
          <w:sz w:val="28"/>
          <w:szCs w:val="28"/>
        </w:rPr>
        <w:sectPr w:rsidR="007B47D0" w:rsidRPr="00BB4E22" w:rsidSect="00E023A1">
          <w:pgSz w:w="11906" w:h="16838" w:code="9"/>
          <w:pgMar w:top="851" w:right="424" w:bottom="1134" w:left="567" w:header="709" w:footer="709" w:gutter="0"/>
          <w:cols w:space="708"/>
          <w:docGrid w:linePitch="360"/>
        </w:sectPr>
      </w:pPr>
    </w:p>
    <w:tbl>
      <w:tblPr>
        <w:tblW w:w="10065" w:type="dxa"/>
        <w:tblLook w:val="00A0"/>
      </w:tblPr>
      <w:tblGrid>
        <w:gridCol w:w="3209"/>
        <w:gridCol w:w="1753"/>
        <w:gridCol w:w="5103"/>
      </w:tblGrid>
      <w:tr w:rsidR="007B47D0" w:rsidRPr="00BE04FC" w:rsidTr="00BE04FC">
        <w:tc>
          <w:tcPr>
            <w:tcW w:w="3209" w:type="dxa"/>
          </w:tcPr>
          <w:p w:rsidR="007B47D0" w:rsidRPr="00BE04FC" w:rsidRDefault="007B47D0" w:rsidP="00BE04FC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3" w:type="dxa"/>
          </w:tcPr>
          <w:p w:rsidR="007B47D0" w:rsidRPr="00BE04FC" w:rsidRDefault="007B47D0" w:rsidP="00BE04FC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7B47D0" w:rsidRPr="000C1DC2" w:rsidRDefault="007B47D0" w:rsidP="00BE04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1DC2">
              <w:rPr>
                <w:rFonts w:ascii="Times New Roman" w:hAnsi="Times New Roman"/>
                <w:sz w:val="24"/>
                <w:szCs w:val="24"/>
              </w:rPr>
              <w:t>Приложение 4</w:t>
            </w:r>
          </w:p>
          <w:p w:rsidR="007B47D0" w:rsidRPr="00BE04FC" w:rsidRDefault="007B47D0" w:rsidP="00BE0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1DC2">
              <w:rPr>
                <w:rFonts w:ascii="Times New Roman" w:hAnsi="Times New Roman"/>
                <w:sz w:val="24"/>
                <w:szCs w:val="24"/>
              </w:rPr>
              <w:t>к Административному регламенту</w:t>
            </w:r>
          </w:p>
        </w:tc>
      </w:tr>
    </w:tbl>
    <w:p w:rsidR="007B47D0" w:rsidRPr="00BB4E22" w:rsidRDefault="007B47D0" w:rsidP="00906E7A">
      <w:pPr>
        <w:spacing w:line="240" w:lineRule="auto"/>
        <w:ind w:hanging="16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B47D0" w:rsidRPr="00BB4E22" w:rsidRDefault="007B47D0" w:rsidP="00906E7A">
      <w:pPr>
        <w:spacing w:line="240" w:lineRule="auto"/>
        <w:ind w:hanging="1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B4E22">
        <w:rPr>
          <w:rFonts w:ascii="Times New Roman" w:hAnsi="Times New Roman"/>
          <w:b/>
          <w:sz w:val="28"/>
          <w:szCs w:val="28"/>
        </w:rPr>
        <w:t>Образец заявления</w:t>
      </w:r>
    </w:p>
    <w:tbl>
      <w:tblPr>
        <w:tblW w:w="5670" w:type="dxa"/>
        <w:tblInd w:w="4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1"/>
        <w:gridCol w:w="410"/>
        <w:gridCol w:w="1665"/>
        <w:gridCol w:w="1013"/>
        <w:gridCol w:w="2141"/>
      </w:tblGrid>
      <w:tr w:rsidR="007B47D0" w:rsidRPr="00BE04FC" w:rsidTr="00BE04FC"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B47D0" w:rsidRPr="000C1DC2" w:rsidRDefault="007B47D0" w:rsidP="00BE04FC">
            <w:pPr>
              <w:pStyle w:val="a0"/>
              <w:snapToGrid w:val="0"/>
              <w:contextualSpacing/>
              <w:jc w:val="center"/>
            </w:pPr>
            <w:r w:rsidRPr="000C1DC2">
              <w:t>Главе администрации</w:t>
            </w:r>
          </w:p>
          <w:p w:rsidR="007B47D0" w:rsidRPr="00BE04FC" w:rsidRDefault="007B47D0" w:rsidP="00BE04FC">
            <w:pPr>
              <w:pStyle w:val="a0"/>
              <w:snapToGrid w:val="0"/>
              <w:contextualSpacing/>
              <w:jc w:val="center"/>
              <w:rPr>
                <w:szCs w:val="28"/>
              </w:rPr>
            </w:pPr>
            <w:r w:rsidRPr="000C1DC2">
              <w:t>Коммунарского сельского поселения</w:t>
            </w:r>
          </w:p>
        </w:tc>
      </w:tr>
      <w:tr w:rsidR="007B47D0" w:rsidRPr="00BE04FC" w:rsidTr="00BE04FC">
        <w:tc>
          <w:tcPr>
            <w:tcW w:w="5670" w:type="dxa"/>
            <w:gridSpan w:val="5"/>
            <w:tcBorders>
              <w:top w:val="nil"/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7B47D0" w:rsidRPr="00BE04FC" w:rsidTr="00BE04FC">
        <w:tc>
          <w:tcPr>
            <w:tcW w:w="5670" w:type="dxa"/>
            <w:gridSpan w:val="5"/>
            <w:tcBorders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E04FC">
              <w:rPr>
                <w:rFonts w:ascii="Times New Roman" w:hAnsi="Times New Roman"/>
                <w:sz w:val="20"/>
                <w:szCs w:val="28"/>
              </w:rPr>
              <w:t>(Ф.И.О.)</w:t>
            </w:r>
          </w:p>
        </w:tc>
      </w:tr>
      <w:tr w:rsidR="007B47D0" w:rsidRPr="00BE04FC" w:rsidTr="00BE04FC"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E04FC">
              <w:rPr>
                <w:rFonts w:ascii="Times New Roman" w:hAnsi="Times New Roman"/>
                <w:sz w:val="24"/>
                <w:szCs w:val="28"/>
              </w:rPr>
              <w:t>от</w:t>
            </w:r>
          </w:p>
        </w:tc>
        <w:tc>
          <w:tcPr>
            <w:tcW w:w="5229" w:type="dxa"/>
            <w:gridSpan w:val="4"/>
            <w:tcBorders>
              <w:top w:val="nil"/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</w:tr>
      <w:tr w:rsidR="007B47D0" w:rsidRPr="00BE04FC" w:rsidTr="00BE04FC"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9" w:type="dxa"/>
            <w:gridSpan w:val="3"/>
            <w:tcBorders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BE04FC">
              <w:rPr>
                <w:rFonts w:ascii="Times New Roman" w:hAnsi="Times New Roman"/>
                <w:sz w:val="20"/>
                <w:szCs w:val="28"/>
              </w:rPr>
              <w:t xml:space="preserve">(Ф.И.О. заявителя) </w:t>
            </w:r>
          </w:p>
        </w:tc>
      </w:tr>
      <w:tr w:rsidR="007B47D0" w:rsidRPr="00BE04FC" w:rsidTr="00BE04FC">
        <w:tc>
          <w:tcPr>
            <w:tcW w:w="5670" w:type="dxa"/>
            <w:gridSpan w:val="5"/>
            <w:tcBorders>
              <w:top w:val="nil"/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5670" w:type="dxa"/>
            <w:gridSpan w:val="5"/>
            <w:tcBorders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851" w:type="dxa"/>
            <w:gridSpan w:val="2"/>
            <w:tcBorders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9" w:type="dxa"/>
            <w:gridSpan w:val="3"/>
            <w:tcBorders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352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BE04FC">
              <w:rPr>
                <w:rFonts w:ascii="Times New Roman" w:hAnsi="Times New Roman"/>
                <w:sz w:val="24"/>
                <w:szCs w:val="28"/>
              </w:rPr>
              <w:t>Проживающего (ей) по адресу:</w:t>
            </w:r>
          </w:p>
        </w:tc>
        <w:tc>
          <w:tcPr>
            <w:tcW w:w="2141" w:type="dxa"/>
            <w:tcBorders>
              <w:top w:val="nil"/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5670" w:type="dxa"/>
            <w:gridSpan w:val="5"/>
            <w:tcBorders>
              <w:top w:val="nil"/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5670" w:type="dxa"/>
            <w:gridSpan w:val="5"/>
            <w:tcBorders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2516" w:type="dxa"/>
            <w:gridSpan w:val="3"/>
            <w:tcBorders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</w:rPr>
            </w:pPr>
          </w:p>
          <w:p w:rsidR="007B47D0" w:rsidRPr="00BE04FC" w:rsidRDefault="007B47D0" w:rsidP="00BE04F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BE04FC">
              <w:rPr>
                <w:rFonts w:ascii="Times New Roman" w:hAnsi="Times New Roman"/>
                <w:sz w:val="24"/>
                <w:szCs w:val="28"/>
              </w:rPr>
              <w:t>Контактный телефон:</w:t>
            </w:r>
          </w:p>
        </w:tc>
        <w:tc>
          <w:tcPr>
            <w:tcW w:w="3154" w:type="dxa"/>
            <w:gridSpan w:val="2"/>
            <w:tcBorders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5670" w:type="dxa"/>
            <w:gridSpan w:val="5"/>
            <w:tcBorders>
              <w:top w:val="nil"/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</w:tbl>
    <w:p w:rsidR="007B47D0" w:rsidRPr="00BB4E22" w:rsidRDefault="007B47D0" w:rsidP="00906E7A">
      <w:pPr>
        <w:shd w:val="clear" w:color="auto" w:fill="FFFFFF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B47D0" w:rsidRPr="00BB4E22" w:rsidRDefault="007B47D0" w:rsidP="00906E7A">
      <w:pPr>
        <w:shd w:val="clear" w:color="auto" w:fill="FFFFFF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7B47D0" w:rsidRPr="000C1DC2" w:rsidRDefault="007B47D0" w:rsidP="000C1DC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0C1DC2">
        <w:rPr>
          <w:rFonts w:ascii="Times New Roman" w:hAnsi="Times New Roman"/>
          <w:b/>
          <w:bCs/>
          <w:sz w:val="24"/>
          <w:szCs w:val="24"/>
        </w:rPr>
        <w:t>ЗАЯВЛЕНИЕ  О ПРИНЯТИИ НА УЧЕТ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1DC2">
        <w:rPr>
          <w:rFonts w:ascii="Times New Roman" w:hAnsi="Times New Roman"/>
          <w:sz w:val="24"/>
          <w:szCs w:val="24"/>
        </w:rPr>
        <w:t>В связи с</w:t>
      </w:r>
      <w:r w:rsidRPr="00BB4E22">
        <w:rPr>
          <w:rFonts w:ascii="Times New Roman" w:hAnsi="Times New Roman"/>
          <w:sz w:val="28"/>
          <w:szCs w:val="28"/>
        </w:rPr>
        <w:t xml:space="preserve"> ________________________________________________________________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z w:val="28"/>
          <w:szCs w:val="28"/>
        </w:rPr>
        <w:t>__________________________________________________________________________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BB4E22">
        <w:rPr>
          <w:rFonts w:ascii="Times New Roman" w:hAnsi="Times New Roman"/>
          <w:sz w:val="20"/>
          <w:szCs w:val="28"/>
        </w:rPr>
        <w:t>(указать причины отсутствия жилой площади или необходимости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BB4E22">
        <w:rPr>
          <w:rFonts w:ascii="Times New Roman" w:hAnsi="Times New Roman"/>
          <w:sz w:val="20"/>
          <w:szCs w:val="28"/>
        </w:rPr>
        <w:t>ее замены, дать краткую характеристику занимаемого жилья)</w:t>
      </w:r>
    </w:p>
    <w:p w:rsidR="007B47D0" w:rsidRPr="000C1DC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прошу Вас  рассмотреть  вопрос о постановке  меня - гражданина  Российской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1DC2">
        <w:rPr>
          <w:rFonts w:ascii="Times New Roman" w:hAnsi="Times New Roman"/>
          <w:sz w:val="24"/>
          <w:szCs w:val="24"/>
        </w:rPr>
        <w:t>Федерации</w:t>
      </w:r>
      <w:r w:rsidRPr="00BB4E22">
        <w:rPr>
          <w:rFonts w:ascii="Times New Roman" w:hAnsi="Times New Roman"/>
          <w:sz w:val="28"/>
          <w:szCs w:val="28"/>
        </w:rPr>
        <w:t xml:space="preserve"> _______________________________________________________________,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BB4E22">
        <w:rPr>
          <w:rFonts w:ascii="Times New Roman" w:hAnsi="Times New Roman"/>
          <w:sz w:val="20"/>
          <w:szCs w:val="28"/>
        </w:rPr>
        <w:t>(Ф.И.О.)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1DC2">
        <w:rPr>
          <w:rFonts w:ascii="Times New Roman" w:hAnsi="Times New Roman"/>
          <w:sz w:val="24"/>
          <w:szCs w:val="24"/>
        </w:rPr>
        <w:t>дата рождения</w:t>
      </w:r>
      <w:r w:rsidRPr="00BB4E22">
        <w:rPr>
          <w:rFonts w:ascii="Times New Roman" w:hAnsi="Times New Roman"/>
          <w:sz w:val="28"/>
          <w:szCs w:val="28"/>
        </w:rPr>
        <w:t xml:space="preserve"> ________________, </w:t>
      </w:r>
      <w:r w:rsidRPr="000C1DC2">
        <w:rPr>
          <w:rFonts w:ascii="Times New Roman" w:hAnsi="Times New Roman"/>
          <w:sz w:val="24"/>
          <w:szCs w:val="24"/>
        </w:rPr>
        <w:t>паспорт: серия ________ N _______________,</w:t>
      </w:r>
    </w:p>
    <w:p w:rsidR="007B47D0" w:rsidRPr="000C1DC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выданный __________________________________ "_____" __________________ г.,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1DC2">
        <w:rPr>
          <w:rFonts w:ascii="Times New Roman" w:hAnsi="Times New Roman"/>
          <w:sz w:val="24"/>
          <w:szCs w:val="24"/>
        </w:rPr>
        <w:t>удостоверение</w:t>
      </w:r>
      <w:r w:rsidRPr="00BB4E22">
        <w:rPr>
          <w:rFonts w:ascii="Times New Roman" w:hAnsi="Times New Roman"/>
          <w:sz w:val="28"/>
          <w:szCs w:val="28"/>
        </w:rPr>
        <w:t xml:space="preserve"> ____________________________________________________________</w:t>
      </w:r>
    </w:p>
    <w:p w:rsidR="007B47D0" w:rsidRPr="00BB4E22" w:rsidRDefault="007B47D0" w:rsidP="000C1D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документа, подтверждающего</w:t>
      </w:r>
      <w:r>
        <w:rPr>
          <w:rFonts w:ascii="Times New Roman" w:hAnsi="Times New Roman"/>
          <w:sz w:val="20"/>
          <w:szCs w:val="20"/>
        </w:rPr>
        <w:t xml:space="preserve"> </w:t>
      </w:r>
      <w:r w:rsidRPr="00BB4E22">
        <w:rPr>
          <w:rFonts w:ascii="Times New Roman" w:hAnsi="Times New Roman"/>
          <w:sz w:val="20"/>
          <w:szCs w:val="20"/>
        </w:rPr>
        <w:t>право гражданина на льготное обеспечение жильем)</w:t>
      </w:r>
    </w:p>
    <w:p w:rsidR="007B47D0" w:rsidRPr="000C1DC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серия __________ N ____________, выданное __________ "_____" _________ г.,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1DC2">
        <w:rPr>
          <w:rFonts w:ascii="Times New Roman" w:hAnsi="Times New Roman"/>
          <w:sz w:val="24"/>
          <w:szCs w:val="24"/>
        </w:rPr>
        <w:t>проживаю по адресу:</w:t>
      </w:r>
      <w:r w:rsidRPr="00BB4E22">
        <w:rPr>
          <w:rFonts w:ascii="Times New Roman" w:hAnsi="Times New Roman"/>
          <w:sz w:val="28"/>
          <w:szCs w:val="28"/>
        </w:rPr>
        <w:t xml:space="preserve"> ______________________________________________________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z w:val="28"/>
          <w:szCs w:val="28"/>
        </w:rPr>
        <w:t>_________________________________________________________________________,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(индекс, адрес регистрации, адрес фактического проживания)</w:t>
      </w:r>
    </w:p>
    <w:p w:rsidR="007B47D0" w:rsidRPr="000C1DC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и членов моей семьи -  граждан  Российской  Федерации  на учет  в качестве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1DC2">
        <w:rPr>
          <w:rFonts w:ascii="Times New Roman" w:hAnsi="Times New Roman"/>
          <w:sz w:val="24"/>
          <w:szCs w:val="24"/>
        </w:rPr>
        <w:t>нуждающихся</w:t>
      </w:r>
      <w:r w:rsidRPr="00BB4E22">
        <w:rPr>
          <w:rFonts w:ascii="Times New Roman" w:hAnsi="Times New Roman"/>
          <w:sz w:val="28"/>
          <w:szCs w:val="28"/>
        </w:rPr>
        <w:t xml:space="preserve"> </w:t>
      </w:r>
      <w:r w:rsidRPr="000C1DC2">
        <w:rPr>
          <w:rFonts w:ascii="Times New Roman" w:hAnsi="Times New Roman"/>
          <w:sz w:val="24"/>
          <w:szCs w:val="24"/>
        </w:rPr>
        <w:t>в жилом  помещении,  предоставляемом  по  договору социального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1DC2">
        <w:rPr>
          <w:rFonts w:ascii="Times New Roman" w:hAnsi="Times New Roman"/>
          <w:sz w:val="24"/>
          <w:szCs w:val="24"/>
        </w:rPr>
        <w:t>найма.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7D0" w:rsidRPr="000C1DC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Состав семьи _________________ человек:</w:t>
      </w:r>
    </w:p>
    <w:p w:rsidR="007B47D0" w:rsidRPr="000C1DC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супруга (супруг) _______________________________ "______" ____________ г.,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(Ф.И.О., дата рождения)</w:t>
      </w:r>
    </w:p>
    <w:p w:rsidR="007B47D0" w:rsidRPr="000C1DC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паспорт: серия ___________ N ________________, выданный __________________</w:t>
      </w:r>
    </w:p>
    <w:p w:rsidR="007B47D0" w:rsidRPr="000C1DC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"_______" ____________________ г., проживает по адресу: __________________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z w:val="28"/>
          <w:szCs w:val="28"/>
        </w:rPr>
        <w:t>_________________________________________________________________________,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(индекс, адрес регистрации, адрес фактического проживания)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7D0" w:rsidRPr="000C1DC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дети: 1) __________________________________ "____" ___________________ г.,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(Ф.И.О., дата рождения)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z w:val="28"/>
          <w:szCs w:val="28"/>
        </w:rPr>
        <w:t>паспорт (свидетельство о рождении): серия _____________ N _______________,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z w:val="28"/>
          <w:szCs w:val="28"/>
        </w:rPr>
        <w:t>выданный _________________________ "_____" ___________________________ г.,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z w:val="28"/>
          <w:szCs w:val="28"/>
        </w:rPr>
        <w:t>проживает по адресу: _____________________________________________________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z w:val="28"/>
          <w:szCs w:val="28"/>
        </w:rPr>
        <w:t>_________________________________________________________________________;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(индекс, адрес регистрации, адрес фактического проживания)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z w:val="28"/>
          <w:szCs w:val="28"/>
        </w:rPr>
        <w:t>2) ___________________________________ "____" ________________________ г.,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(Ф.И.О., дата рождения)</w:t>
      </w:r>
    </w:p>
    <w:p w:rsidR="007B47D0" w:rsidRPr="000C1DC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паспорт (свидетельство о рождении): серия ______________ N ______________,</w:t>
      </w:r>
    </w:p>
    <w:p w:rsidR="007B47D0" w:rsidRPr="000C1DC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выданный _____________________________ "_____" _______________________ г.,</w:t>
      </w:r>
    </w:p>
    <w:p w:rsidR="007B47D0" w:rsidRPr="000C1DC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проживает по адресу: _____________________________________________________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1DC2">
        <w:rPr>
          <w:rFonts w:ascii="Times New Roman" w:hAnsi="Times New Roman"/>
          <w:sz w:val="24"/>
          <w:szCs w:val="24"/>
        </w:rPr>
        <w:t>_________________________________________________________________________;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(индекс, адрес регистрации, адрес фактического проживания)</w:t>
      </w:r>
    </w:p>
    <w:p w:rsidR="007B47D0" w:rsidRPr="000C1DC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3) ___________________________________ "______" ______________________ г.,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(Ф.И.О., дата рождения)</w:t>
      </w:r>
    </w:p>
    <w:p w:rsidR="007B47D0" w:rsidRPr="000C1DC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паспорт (свидетельство о рождении): серия ______________ N ______________,</w:t>
      </w:r>
    </w:p>
    <w:p w:rsidR="007B47D0" w:rsidRPr="000C1DC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выданный __________________________________ "_____" __________________ г.,</w:t>
      </w:r>
    </w:p>
    <w:p w:rsidR="007B47D0" w:rsidRPr="000C1DC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проживает по адресу: _____________________________________________________</w:t>
      </w:r>
    </w:p>
    <w:p w:rsidR="007B47D0" w:rsidRPr="000C1DC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_________________________________________________________________________.</w:t>
      </w:r>
    </w:p>
    <w:p w:rsidR="007B47D0" w:rsidRPr="000C1DC2" w:rsidRDefault="007B47D0" w:rsidP="000C1D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(индекс, адрес регистрации, адрес фактического проживания)</w:t>
      </w:r>
    </w:p>
    <w:p w:rsidR="007B47D0" w:rsidRPr="000C1DC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Кроме того, в состав моей  семьи  также  включены  граждане Российской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1DC2">
        <w:rPr>
          <w:rFonts w:ascii="Times New Roman" w:hAnsi="Times New Roman"/>
          <w:sz w:val="24"/>
          <w:szCs w:val="24"/>
        </w:rPr>
        <w:t>Федерации: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1DC2">
        <w:rPr>
          <w:rFonts w:ascii="Times New Roman" w:hAnsi="Times New Roman"/>
          <w:sz w:val="24"/>
          <w:szCs w:val="24"/>
        </w:rPr>
        <w:t>_________________________________ "_______" ________________ г.,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(Ф.И.О., дата рождения)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z w:val="28"/>
          <w:szCs w:val="28"/>
        </w:rPr>
        <w:t>_________________________________________________________________________,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(родственный статус, основание признания членом семьи)</w:t>
      </w:r>
    </w:p>
    <w:p w:rsidR="007B47D0" w:rsidRPr="000C1DC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паспорт (свидетельство о рождении): серия _____________ N _______________,</w:t>
      </w:r>
    </w:p>
    <w:p w:rsidR="007B47D0" w:rsidRPr="000C1DC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выданный ____________________________________ "_____" ________________ г.,</w:t>
      </w:r>
    </w:p>
    <w:p w:rsidR="007B47D0" w:rsidRPr="000C1DC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проживает по адресу: _____________________________________________________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1DC2">
        <w:rPr>
          <w:rFonts w:ascii="Times New Roman" w:hAnsi="Times New Roman"/>
          <w:sz w:val="24"/>
          <w:szCs w:val="24"/>
        </w:rPr>
        <w:t>_________________________________________________________________________.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(индекс, адрес регистрации, адрес фактического проживания)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7D0" w:rsidRPr="000C1DC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В настоящее время я и члены моей семьи жилых помещений для постоянного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1DC2">
        <w:rPr>
          <w:rFonts w:ascii="Times New Roman" w:hAnsi="Times New Roman"/>
          <w:sz w:val="24"/>
          <w:szCs w:val="24"/>
        </w:rPr>
        <w:t>проживания  на  территории   Российской   Федерации  и  других  государств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1DC2">
        <w:rPr>
          <w:rFonts w:ascii="Times New Roman" w:hAnsi="Times New Roman"/>
          <w:sz w:val="24"/>
          <w:szCs w:val="24"/>
        </w:rPr>
        <w:t>на правах ________________________________________________________________</w:t>
      </w:r>
    </w:p>
    <w:p w:rsidR="007B47D0" w:rsidRPr="000C1DC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4E22">
        <w:rPr>
          <w:rFonts w:ascii="Times New Roman" w:hAnsi="Times New Roman"/>
          <w:sz w:val="28"/>
          <w:szCs w:val="28"/>
        </w:rPr>
        <w:t xml:space="preserve">_________________________________________________________ </w:t>
      </w:r>
      <w:r w:rsidRPr="000C1DC2">
        <w:rPr>
          <w:rFonts w:ascii="Times New Roman" w:hAnsi="Times New Roman"/>
          <w:sz w:val="24"/>
          <w:szCs w:val="24"/>
        </w:rPr>
        <w:t>не имеем (имеем)</w:t>
      </w:r>
    </w:p>
    <w:p w:rsidR="007B47D0" w:rsidRPr="000C1DC2" w:rsidRDefault="007B47D0" w:rsidP="000C1D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(собственности, найма, поднайма)</w:t>
      </w:r>
      <w:r>
        <w:rPr>
          <w:rFonts w:ascii="Times New Roman" w:hAnsi="Times New Roman"/>
          <w:sz w:val="20"/>
          <w:szCs w:val="20"/>
        </w:rPr>
        <w:t xml:space="preserve"> </w:t>
      </w:r>
      <w:r w:rsidRPr="00BB4E22">
        <w:rPr>
          <w:rFonts w:ascii="Times New Roman" w:hAnsi="Times New Roman"/>
          <w:sz w:val="20"/>
          <w:szCs w:val="20"/>
        </w:rPr>
        <w:t>(ненужное зачеркнуть).</w:t>
      </w:r>
    </w:p>
    <w:p w:rsidR="007B47D0" w:rsidRPr="002E14F4" w:rsidRDefault="007B47D0" w:rsidP="002E14F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C1DC2">
        <w:rPr>
          <w:rFonts w:ascii="Times New Roman" w:hAnsi="Times New Roman"/>
          <w:sz w:val="24"/>
          <w:szCs w:val="24"/>
        </w:rPr>
        <w:t>Обязуюсь каждые 3 года  с момента  постановки меня и членов моей семьи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1DC2">
        <w:rPr>
          <w:rFonts w:ascii="Times New Roman" w:hAnsi="Times New Roman"/>
          <w:sz w:val="24"/>
          <w:szCs w:val="24"/>
        </w:rPr>
        <w:t>на учет  (не позднее  1  марта)  представлять  документы,  предусмотренные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17" w:history="1">
        <w:r w:rsidRPr="000C1DC2">
          <w:rPr>
            <w:rFonts w:ascii="Times New Roman" w:hAnsi="Times New Roman"/>
            <w:sz w:val="24"/>
            <w:szCs w:val="24"/>
          </w:rPr>
          <w:t>частью 6  статьи 1</w:t>
        </w:r>
      </w:hyperlink>
      <w:r w:rsidRPr="000C1DC2">
        <w:rPr>
          <w:rFonts w:ascii="Times New Roman" w:hAnsi="Times New Roman"/>
          <w:sz w:val="24"/>
          <w:szCs w:val="24"/>
        </w:rPr>
        <w:t xml:space="preserve">  Областного  закона  от 07.10.2005  N 363-ЗС  "Об учете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1DC2">
        <w:rPr>
          <w:rFonts w:ascii="Times New Roman" w:hAnsi="Times New Roman"/>
          <w:sz w:val="24"/>
          <w:szCs w:val="24"/>
        </w:rPr>
        <w:t>граждан  в  качестве  нуждающихся   в  жилых  помещениях,  предоставляемых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1DC2">
        <w:rPr>
          <w:rFonts w:ascii="Times New Roman" w:hAnsi="Times New Roman"/>
          <w:sz w:val="24"/>
          <w:szCs w:val="24"/>
        </w:rPr>
        <w:t>по договору социального найма на территории Ростовской области".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1DC2">
        <w:rPr>
          <w:rFonts w:ascii="Times New Roman" w:hAnsi="Times New Roman"/>
          <w:sz w:val="24"/>
          <w:szCs w:val="24"/>
        </w:rPr>
        <w:t>Даю согласие на получение  органами  исполнительной  власти Ростовской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1DC2">
        <w:rPr>
          <w:rFonts w:ascii="Times New Roman" w:hAnsi="Times New Roman"/>
          <w:sz w:val="24"/>
          <w:szCs w:val="24"/>
        </w:rPr>
        <w:t>области, органом  местного  самоуправления,  в котором  я состою на учете,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1DC2">
        <w:rPr>
          <w:rFonts w:ascii="Times New Roman" w:hAnsi="Times New Roman"/>
          <w:sz w:val="24"/>
          <w:szCs w:val="24"/>
        </w:rPr>
        <w:t>необходимых данных  для признания  меня  и членов  моей семьи нуждающимися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1DC2">
        <w:rPr>
          <w:rFonts w:ascii="Times New Roman" w:hAnsi="Times New Roman"/>
          <w:sz w:val="24"/>
          <w:szCs w:val="24"/>
        </w:rPr>
        <w:t>(малоимущими) в целях постановки  на учет  от соответствующих федеральных,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1DC2">
        <w:rPr>
          <w:rFonts w:ascii="Times New Roman" w:hAnsi="Times New Roman"/>
          <w:sz w:val="24"/>
          <w:szCs w:val="24"/>
        </w:rPr>
        <w:t>областных    органов    государственной    власти   и   органов   местного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1DC2">
        <w:rPr>
          <w:rFonts w:ascii="Times New Roman" w:hAnsi="Times New Roman"/>
          <w:sz w:val="24"/>
          <w:szCs w:val="24"/>
        </w:rPr>
        <w:t>самоуправления,   предприятий,   учреждений   и   организаций   всех  форм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14F4">
        <w:rPr>
          <w:rFonts w:ascii="Times New Roman" w:hAnsi="Times New Roman"/>
          <w:sz w:val="24"/>
          <w:szCs w:val="24"/>
        </w:rPr>
        <w:t>собственности.</w:t>
      </w:r>
    </w:p>
    <w:p w:rsidR="007B47D0" w:rsidRPr="002E14F4" w:rsidRDefault="007B47D0" w:rsidP="002E14F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 xml:space="preserve">Даю  согласие   в  соответствии   со  </w:t>
      </w:r>
      <w:hyperlink r:id="rId18" w:history="1">
        <w:r w:rsidRPr="002E14F4">
          <w:rPr>
            <w:rFonts w:ascii="Times New Roman" w:hAnsi="Times New Roman"/>
            <w:sz w:val="24"/>
            <w:szCs w:val="24"/>
          </w:rPr>
          <w:t>статьей  9</w:t>
        </w:r>
      </w:hyperlink>
      <w:r w:rsidRPr="002E14F4">
        <w:rPr>
          <w:rFonts w:ascii="Times New Roman" w:hAnsi="Times New Roman"/>
          <w:sz w:val="24"/>
          <w:szCs w:val="24"/>
        </w:rPr>
        <w:t xml:space="preserve">  Федерального  закона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14F4">
        <w:rPr>
          <w:rFonts w:ascii="Times New Roman" w:hAnsi="Times New Roman"/>
          <w:sz w:val="24"/>
          <w:szCs w:val="24"/>
        </w:rPr>
        <w:t>от 27.07.2006 N 152-ФЗ  "О  персональных  данных"  на  автоматизированную,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14F4">
        <w:rPr>
          <w:rFonts w:ascii="Times New Roman" w:hAnsi="Times New Roman"/>
          <w:sz w:val="24"/>
          <w:szCs w:val="24"/>
        </w:rPr>
        <w:t>а также   без   использования   средств   автоматизации   обработку   моих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14F4">
        <w:rPr>
          <w:rFonts w:ascii="Times New Roman" w:hAnsi="Times New Roman"/>
          <w:sz w:val="24"/>
          <w:szCs w:val="24"/>
        </w:rPr>
        <w:t>персональных  данных, а именно  на  совершение  действий,  предусмотренных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19" w:history="1">
        <w:r w:rsidRPr="002E14F4">
          <w:rPr>
            <w:rFonts w:ascii="Times New Roman" w:hAnsi="Times New Roman"/>
            <w:sz w:val="24"/>
            <w:szCs w:val="24"/>
          </w:rPr>
          <w:t>пунктом 3   статьи 3</w:t>
        </w:r>
      </w:hyperlink>
      <w:r w:rsidRPr="002E14F4">
        <w:rPr>
          <w:rFonts w:ascii="Times New Roman" w:hAnsi="Times New Roman"/>
          <w:sz w:val="24"/>
          <w:szCs w:val="24"/>
        </w:rPr>
        <w:t xml:space="preserve">   Федерального   закона   от   27.07.2006   N  152-ФЗ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14F4">
        <w:rPr>
          <w:rFonts w:ascii="Times New Roman" w:hAnsi="Times New Roman"/>
          <w:sz w:val="24"/>
          <w:szCs w:val="24"/>
        </w:rPr>
        <w:t>"О персональных  данных",  со  сведениями,  представленными  мной  в орган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14F4">
        <w:rPr>
          <w:rFonts w:ascii="Times New Roman" w:hAnsi="Times New Roman"/>
          <w:sz w:val="24"/>
          <w:szCs w:val="24"/>
        </w:rPr>
        <w:t>местного самоуправления. Настоящее  согласие дается на период до истечения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14F4">
        <w:rPr>
          <w:rFonts w:ascii="Times New Roman" w:hAnsi="Times New Roman"/>
          <w:sz w:val="24"/>
          <w:szCs w:val="24"/>
        </w:rPr>
        <w:t>сроков хранения  соответствующей  информации  или  документов,  содержащих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14F4">
        <w:rPr>
          <w:rFonts w:ascii="Times New Roman" w:hAnsi="Times New Roman"/>
          <w:sz w:val="24"/>
          <w:szCs w:val="24"/>
        </w:rPr>
        <w:t>указанную  информацию,  определяемых  в  соответствии  с законодательством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14F4">
        <w:rPr>
          <w:rFonts w:ascii="Times New Roman" w:hAnsi="Times New Roman"/>
          <w:sz w:val="24"/>
          <w:szCs w:val="24"/>
        </w:rPr>
        <w:t>Российской Федерации.</w:t>
      </w:r>
    </w:p>
    <w:p w:rsidR="007B47D0" w:rsidRPr="002E14F4" w:rsidRDefault="007B47D0" w:rsidP="002E14F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Обязуюсь в течение  3 месяцев  со дня  обеспечения  меня и членов моей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14F4">
        <w:rPr>
          <w:rFonts w:ascii="Times New Roman" w:hAnsi="Times New Roman"/>
          <w:sz w:val="24"/>
          <w:szCs w:val="24"/>
        </w:rPr>
        <w:t>семьи жилым  помещением  освободить  вместе  со всеми  членами  моей семьи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14F4">
        <w:rPr>
          <w:rFonts w:ascii="Times New Roman" w:hAnsi="Times New Roman"/>
          <w:sz w:val="24"/>
          <w:szCs w:val="24"/>
        </w:rPr>
        <w:t>занимаемое  в  настоящее   время   жилое  помещение,  сдать  (безвозмездно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14F4">
        <w:rPr>
          <w:rFonts w:ascii="Times New Roman" w:hAnsi="Times New Roman"/>
          <w:sz w:val="24"/>
          <w:szCs w:val="24"/>
        </w:rPr>
        <w:t xml:space="preserve">передать) его в установленном порядке </w:t>
      </w: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________________________________________________________/оставить за собой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(органу местного самоуправления, собственнику и др.)</w:t>
      </w: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при  условии  обеспечения  жильем  с учетом  имеющегося  жилого  помещения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(ненужное зачеркнуть).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К заявлению мною прилагаются следующие документы:</w:t>
      </w: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1) ______________________________________________________________________;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2) ______________________________________________________________________;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3) ______________________________________________________________________;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4) ______________________________________________________________________;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5) ______________________________________________________________________;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6) ______________________________________________________________________;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7) ______________________________________________________________________;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8) ______________________________________________________________________;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9) ______________________________________________________________________;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10) _____________________________________________________________________;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11) _____________________________________________________________________;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12) _____________________________________________________________________;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13) _____________________________________________________________________;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14) _____________________________________________________________________;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15) _____________________________________________________________________;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16) _____________________________________________________________________.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z w:val="28"/>
          <w:szCs w:val="28"/>
        </w:rPr>
        <w:t>_____________________                 _______________                ________________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 xml:space="preserve">           (Ф.И.О. заявителя)                                                    (подпись)                                                      (дата)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Совершеннолетние члены семьи с заявлением согласны: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14F4">
        <w:rPr>
          <w:rFonts w:ascii="Times New Roman" w:hAnsi="Times New Roman"/>
          <w:sz w:val="24"/>
          <w:szCs w:val="24"/>
        </w:rPr>
        <w:t>1) ______________________________________________________________________;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(Ф.И.О., подпись)</w:t>
      </w: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2) ______________________________________________________________________;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(Ф.И.О., подпись)</w:t>
      </w: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3) ______________________________________________________________________;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(Ф.И.О., подпись)</w:t>
      </w: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4) ______________________________________________________________________;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(Ф.И.О., подпись)</w:t>
      </w:r>
    </w:p>
    <w:p w:rsidR="007B47D0" w:rsidRPr="002E14F4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4F4">
        <w:rPr>
          <w:rFonts w:ascii="Times New Roman" w:hAnsi="Times New Roman"/>
          <w:sz w:val="24"/>
          <w:szCs w:val="24"/>
        </w:rPr>
        <w:t>5) ______________________________________________________________________.</w:t>
      </w: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B4E22">
        <w:rPr>
          <w:rFonts w:ascii="Times New Roman" w:hAnsi="Times New Roman"/>
          <w:sz w:val="20"/>
          <w:szCs w:val="20"/>
        </w:rPr>
        <w:t>(Ф.И.О., подпись)</w:t>
      </w:r>
    </w:p>
    <w:p w:rsidR="007B47D0" w:rsidRPr="00BB4E22" w:rsidRDefault="007B47D0" w:rsidP="00906E7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7B47D0" w:rsidRPr="00BB4E22" w:rsidRDefault="007B47D0" w:rsidP="00906E7A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</w:p>
    <w:p w:rsidR="007B47D0" w:rsidRPr="00BB4E22" w:rsidRDefault="007B47D0" w:rsidP="00FF1607">
      <w:pPr>
        <w:shd w:val="clear" w:color="auto" w:fill="FFFFFF"/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7B47D0" w:rsidRPr="00BB4E22" w:rsidRDefault="007B47D0" w:rsidP="00FF1607">
      <w:pPr>
        <w:shd w:val="clear" w:color="auto" w:fill="FFFFFF"/>
        <w:spacing w:line="240" w:lineRule="auto"/>
        <w:contextualSpacing/>
        <w:rPr>
          <w:rFonts w:ascii="Times New Roman" w:hAnsi="Times New Roman"/>
          <w:sz w:val="28"/>
          <w:szCs w:val="28"/>
        </w:rPr>
        <w:sectPr w:rsidR="007B47D0" w:rsidRPr="00BB4E22" w:rsidSect="002E14F4">
          <w:pgSz w:w="11906" w:h="16838" w:code="9"/>
          <w:pgMar w:top="567" w:right="425" w:bottom="567" w:left="1418" w:header="709" w:footer="709" w:gutter="0"/>
          <w:cols w:space="708"/>
          <w:docGrid w:linePitch="360"/>
        </w:sectPr>
      </w:pPr>
    </w:p>
    <w:tbl>
      <w:tblPr>
        <w:tblW w:w="10065" w:type="dxa"/>
        <w:tblLook w:val="00A0"/>
      </w:tblPr>
      <w:tblGrid>
        <w:gridCol w:w="3209"/>
        <w:gridCol w:w="1753"/>
        <w:gridCol w:w="5103"/>
      </w:tblGrid>
      <w:tr w:rsidR="007B47D0" w:rsidRPr="00BE04FC" w:rsidTr="00BE04FC">
        <w:tc>
          <w:tcPr>
            <w:tcW w:w="3209" w:type="dxa"/>
          </w:tcPr>
          <w:p w:rsidR="007B47D0" w:rsidRPr="00BE04FC" w:rsidRDefault="007B47D0" w:rsidP="00BE04FC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3" w:type="dxa"/>
          </w:tcPr>
          <w:p w:rsidR="007B47D0" w:rsidRPr="00BE04FC" w:rsidRDefault="007B47D0" w:rsidP="00BE04FC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7B47D0" w:rsidRPr="00BE04FC" w:rsidRDefault="007B47D0" w:rsidP="00BE0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04FC">
              <w:rPr>
                <w:rFonts w:ascii="Times New Roman" w:hAnsi="Times New Roman"/>
                <w:sz w:val="28"/>
                <w:szCs w:val="28"/>
              </w:rPr>
              <w:t>Приложение 5</w:t>
            </w:r>
          </w:p>
          <w:p w:rsidR="007B47D0" w:rsidRPr="00BE04FC" w:rsidRDefault="007B47D0" w:rsidP="00BE0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04FC"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</w:p>
        </w:tc>
      </w:tr>
    </w:tbl>
    <w:p w:rsidR="007B47D0" w:rsidRPr="00BB4E22" w:rsidRDefault="007B47D0" w:rsidP="00906E7A">
      <w:pPr>
        <w:spacing w:line="240" w:lineRule="auto"/>
        <w:ind w:hanging="16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B47D0" w:rsidRPr="00BB4E22" w:rsidRDefault="007B47D0" w:rsidP="00906E7A">
      <w:pPr>
        <w:spacing w:line="240" w:lineRule="auto"/>
        <w:ind w:hanging="1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B4E22">
        <w:rPr>
          <w:rFonts w:ascii="Times New Roman" w:hAnsi="Times New Roman"/>
          <w:b/>
          <w:sz w:val="28"/>
          <w:szCs w:val="28"/>
        </w:rPr>
        <w:t>Образец заявления</w:t>
      </w:r>
    </w:p>
    <w:tbl>
      <w:tblPr>
        <w:tblW w:w="5670" w:type="dxa"/>
        <w:tblInd w:w="4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1"/>
        <w:gridCol w:w="410"/>
        <w:gridCol w:w="1665"/>
        <w:gridCol w:w="1013"/>
        <w:gridCol w:w="2141"/>
      </w:tblGrid>
      <w:tr w:rsidR="007B47D0" w:rsidRPr="00BE04FC" w:rsidTr="00BE04FC"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pStyle w:val="a0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BE04FC">
              <w:rPr>
                <w:sz w:val="28"/>
                <w:szCs w:val="28"/>
              </w:rPr>
              <w:t>Главе администрации</w:t>
            </w:r>
          </w:p>
          <w:p w:rsidR="007B47D0" w:rsidRPr="00BE04FC" w:rsidRDefault="007B47D0" w:rsidP="00BE04FC">
            <w:pPr>
              <w:pStyle w:val="a0"/>
              <w:snapToGrid w:val="0"/>
              <w:contextualSpacing/>
              <w:jc w:val="center"/>
              <w:rPr>
                <w:szCs w:val="28"/>
              </w:rPr>
            </w:pPr>
            <w:r w:rsidRPr="00BE04FC">
              <w:rPr>
                <w:sz w:val="28"/>
                <w:szCs w:val="28"/>
              </w:rPr>
              <w:t>Коммунарского сельского поселения</w:t>
            </w:r>
          </w:p>
        </w:tc>
      </w:tr>
      <w:tr w:rsidR="007B47D0" w:rsidRPr="00BE04FC" w:rsidTr="00BE04FC">
        <w:tc>
          <w:tcPr>
            <w:tcW w:w="5670" w:type="dxa"/>
            <w:gridSpan w:val="5"/>
            <w:tcBorders>
              <w:top w:val="nil"/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7B47D0" w:rsidRPr="00BE04FC" w:rsidTr="00BE04FC">
        <w:tc>
          <w:tcPr>
            <w:tcW w:w="5670" w:type="dxa"/>
            <w:gridSpan w:val="5"/>
            <w:tcBorders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E04FC">
              <w:rPr>
                <w:rFonts w:ascii="Times New Roman" w:hAnsi="Times New Roman"/>
                <w:sz w:val="20"/>
                <w:szCs w:val="28"/>
              </w:rPr>
              <w:t>(Ф.И.О.)</w:t>
            </w:r>
          </w:p>
        </w:tc>
      </w:tr>
      <w:tr w:rsidR="007B47D0" w:rsidRPr="00BE04FC" w:rsidTr="00BE04FC"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E04FC">
              <w:rPr>
                <w:rFonts w:ascii="Times New Roman" w:hAnsi="Times New Roman"/>
                <w:sz w:val="24"/>
                <w:szCs w:val="28"/>
              </w:rPr>
              <w:t>от</w:t>
            </w:r>
          </w:p>
        </w:tc>
        <w:tc>
          <w:tcPr>
            <w:tcW w:w="5229" w:type="dxa"/>
            <w:gridSpan w:val="4"/>
            <w:tcBorders>
              <w:top w:val="nil"/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</w:tr>
      <w:tr w:rsidR="007B47D0" w:rsidRPr="00BE04FC" w:rsidTr="00BE04FC"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9" w:type="dxa"/>
            <w:gridSpan w:val="3"/>
            <w:tcBorders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BE04FC">
              <w:rPr>
                <w:rFonts w:ascii="Times New Roman" w:hAnsi="Times New Roman"/>
                <w:sz w:val="20"/>
                <w:szCs w:val="28"/>
              </w:rPr>
              <w:t xml:space="preserve">(Ф.И.О. заявителя) </w:t>
            </w:r>
          </w:p>
        </w:tc>
      </w:tr>
      <w:tr w:rsidR="007B47D0" w:rsidRPr="00BE04FC" w:rsidTr="00BE04FC">
        <w:tc>
          <w:tcPr>
            <w:tcW w:w="5670" w:type="dxa"/>
            <w:gridSpan w:val="5"/>
            <w:tcBorders>
              <w:top w:val="nil"/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5670" w:type="dxa"/>
            <w:gridSpan w:val="5"/>
            <w:tcBorders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851" w:type="dxa"/>
            <w:gridSpan w:val="2"/>
            <w:tcBorders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9" w:type="dxa"/>
            <w:gridSpan w:val="3"/>
            <w:tcBorders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352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BE04FC">
              <w:rPr>
                <w:rFonts w:ascii="Times New Roman" w:hAnsi="Times New Roman"/>
                <w:sz w:val="24"/>
                <w:szCs w:val="28"/>
              </w:rPr>
              <w:t>Проживающего (ей) по адресу:</w:t>
            </w:r>
          </w:p>
        </w:tc>
        <w:tc>
          <w:tcPr>
            <w:tcW w:w="2141" w:type="dxa"/>
            <w:tcBorders>
              <w:top w:val="nil"/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5670" w:type="dxa"/>
            <w:gridSpan w:val="5"/>
            <w:tcBorders>
              <w:top w:val="nil"/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5670" w:type="dxa"/>
            <w:gridSpan w:val="5"/>
            <w:tcBorders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2516" w:type="dxa"/>
            <w:gridSpan w:val="3"/>
            <w:tcBorders>
              <w:left w:val="nil"/>
              <w:bottom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</w:rPr>
            </w:pPr>
          </w:p>
          <w:p w:rsidR="007B47D0" w:rsidRPr="00BE04FC" w:rsidRDefault="007B47D0" w:rsidP="00BE04F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BE04FC">
              <w:rPr>
                <w:rFonts w:ascii="Times New Roman" w:hAnsi="Times New Roman"/>
                <w:sz w:val="24"/>
                <w:szCs w:val="28"/>
              </w:rPr>
              <w:t>Контактный телефон:</w:t>
            </w:r>
          </w:p>
        </w:tc>
        <w:tc>
          <w:tcPr>
            <w:tcW w:w="3154" w:type="dxa"/>
            <w:gridSpan w:val="2"/>
            <w:tcBorders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  <w:tr w:rsidR="007B47D0" w:rsidRPr="00BE04FC" w:rsidTr="00BE04FC">
        <w:tc>
          <w:tcPr>
            <w:tcW w:w="5670" w:type="dxa"/>
            <w:gridSpan w:val="5"/>
            <w:tcBorders>
              <w:top w:val="nil"/>
              <w:left w:val="nil"/>
              <w:right w:val="nil"/>
            </w:tcBorders>
          </w:tcPr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  <w:p w:rsidR="007B47D0" w:rsidRPr="00BE04FC" w:rsidRDefault="007B47D0" w:rsidP="00BE0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8"/>
                <w:u w:val="single"/>
              </w:rPr>
            </w:pPr>
          </w:p>
        </w:tc>
      </w:tr>
    </w:tbl>
    <w:p w:rsidR="007B47D0" w:rsidRPr="00BB4E22" w:rsidRDefault="007B47D0" w:rsidP="00906E7A">
      <w:pPr>
        <w:shd w:val="clear" w:color="auto" w:fill="FFFFFF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B47D0" w:rsidRPr="00BB4E22" w:rsidRDefault="007B47D0" w:rsidP="00906E7A">
      <w:pPr>
        <w:shd w:val="clear" w:color="auto" w:fill="FFFFFF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7B47D0" w:rsidRPr="00BB4E22" w:rsidRDefault="007B47D0" w:rsidP="00906E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00BB4E22">
        <w:rPr>
          <w:rFonts w:ascii="Times New Roman" w:hAnsi="Times New Roman"/>
          <w:b/>
          <w:bCs/>
          <w:sz w:val="28"/>
          <w:szCs w:val="28"/>
        </w:rPr>
        <w:t>ЗАЯВЛЕНИЕ</w:t>
      </w:r>
    </w:p>
    <w:p w:rsidR="007B47D0" w:rsidRPr="00BB4E22" w:rsidRDefault="007B47D0" w:rsidP="00906E7A">
      <w:pPr>
        <w:pStyle w:val="ConsPlusNonformat"/>
        <w:widowControl/>
        <w:rPr>
          <w:b/>
          <w:sz w:val="24"/>
          <w:szCs w:val="24"/>
        </w:rPr>
      </w:pP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 xml:space="preserve">    Прошу внести дополнения в п._________ Постановление Главы администрации </w:t>
      </w:r>
      <w:r>
        <w:rPr>
          <w:b/>
          <w:sz w:val="24"/>
          <w:szCs w:val="24"/>
        </w:rPr>
        <w:t>Коммунарского сельского</w:t>
      </w:r>
      <w:r w:rsidRPr="00BB4E22">
        <w:rPr>
          <w:b/>
          <w:sz w:val="24"/>
          <w:szCs w:val="24"/>
        </w:rPr>
        <w:t xml:space="preserve"> поселения от _____________ г. № _____ «__________________________________________________________________________________________________________________________________________________»признав нуждающимся в улучшении жилищных условий (жилом помещении) моего малолетнего ребенка </w:t>
      </w: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_________________________________________________, в связи с его рождением</w:t>
      </w:r>
    </w:p>
    <w:p w:rsidR="007B47D0" w:rsidRPr="00BB4E22" w:rsidRDefault="007B47D0" w:rsidP="00906E7A">
      <w:pPr>
        <w:pStyle w:val="ConsPlusNonformat"/>
        <w:widowControl/>
        <w:ind w:left="1416" w:firstLine="708"/>
        <w:rPr>
          <w:b/>
          <w:sz w:val="24"/>
          <w:szCs w:val="24"/>
          <w:vertAlign w:val="superscript"/>
        </w:rPr>
      </w:pPr>
      <w:r w:rsidRPr="00BB4E22">
        <w:rPr>
          <w:b/>
          <w:sz w:val="24"/>
          <w:szCs w:val="24"/>
          <w:vertAlign w:val="superscript"/>
        </w:rPr>
        <w:t>(ф.и.о.)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«____» ____________ 200___ г.р., что подтверждается свидетельством о рождении серия:_____ № ________, выданным __________________________________________________________________________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______________________________________________ "__" _____________ ____ г.,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проживающего по адресу: __________________________________________________</w:t>
      </w: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_________________________________________________________________________ и включив его в состав моей молодой семьи, состоящей ранее из _______ человек:</w:t>
      </w: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супруга _________________________________________________________________,</w:t>
      </w:r>
    </w:p>
    <w:p w:rsidR="007B47D0" w:rsidRPr="00BB4E22" w:rsidRDefault="007B47D0" w:rsidP="00906E7A">
      <w:pPr>
        <w:pStyle w:val="ConsPlusNonformat"/>
        <w:widowControl/>
        <w:jc w:val="center"/>
        <w:rPr>
          <w:b/>
          <w:sz w:val="24"/>
          <w:szCs w:val="24"/>
          <w:vertAlign w:val="superscript"/>
        </w:rPr>
      </w:pPr>
      <w:r w:rsidRPr="00BB4E22">
        <w:rPr>
          <w:b/>
          <w:sz w:val="24"/>
          <w:szCs w:val="24"/>
          <w:vertAlign w:val="superscript"/>
        </w:rPr>
        <w:t>(ф.и.о., дата рождения)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 xml:space="preserve">паспорт: серия _________________ N _____________________________, выданный 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______________________________________________ "__" _____________ ____ г.,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проживающего по адресу ___________________________________________________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_________________________________________________________________________;</w:t>
      </w: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супруги _________________________________________________________________,</w:t>
      </w:r>
    </w:p>
    <w:p w:rsidR="007B47D0" w:rsidRPr="00BB4E22" w:rsidRDefault="007B47D0" w:rsidP="00906E7A">
      <w:pPr>
        <w:pStyle w:val="ConsPlusNonformat"/>
        <w:widowControl/>
        <w:jc w:val="center"/>
        <w:rPr>
          <w:b/>
          <w:sz w:val="24"/>
          <w:szCs w:val="24"/>
          <w:vertAlign w:val="superscript"/>
        </w:rPr>
      </w:pPr>
      <w:r w:rsidRPr="00BB4E22">
        <w:rPr>
          <w:b/>
          <w:sz w:val="24"/>
          <w:szCs w:val="24"/>
          <w:vertAlign w:val="superscript"/>
        </w:rPr>
        <w:t>(ф.и.о., дата рождения)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паспорт: серия _________________ N _____________________________, выданный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______________________________________________ "__" _____________ ____ г.,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проживающей по адресу ____________________________________________________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_________________________________________________________________________;</w:t>
      </w: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ребенка: ________________________________________________________________,</w:t>
      </w:r>
    </w:p>
    <w:p w:rsidR="007B47D0" w:rsidRPr="00BB4E22" w:rsidRDefault="007B47D0" w:rsidP="00906E7A">
      <w:pPr>
        <w:pStyle w:val="ConsPlusNonformat"/>
        <w:widowControl/>
        <w:jc w:val="center"/>
        <w:rPr>
          <w:b/>
          <w:sz w:val="24"/>
          <w:szCs w:val="24"/>
          <w:vertAlign w:val="superscript"/>
        </w:rPr>
      </w:pPr>
      <w:r w:rsidRPr="00BB4E22">
        <w:rPr>
          <w:b/>
          <w:sz w:val="24"/>
          <w:szCs w:val="24"/>
          <w:vertAlign w:val="superscript"/>
        </w:rPr>
        <w:t>(ф.и.о., дата рождения)</w:t>
      </w: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свидетельство о рождении (паспорт для ребенка, достигшего 14 лет)</w:t>
      </w: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--------------------------------------------------------------------------</w:t>
      </w:r>
    </w:p>
    <w:p w:rsidR="007B47D0" w:rsidRPr="00BB4E22" w:rsidRDefault="007B47D0" w:rsidP="00906E7A">
      <w:pPr>
        <w:pStyle w:val="ConsPlusNonformat"/>
        <w:widowControl/>
        <w:jc w:val="center"/>
        <w:rPr>
          <w:b/>
          <w:sz w:val="24"/>
          <w:szCs w:val="24"/>
          <w:vertAlign w:val="superscript"/>
        </w:rPr>
      </w:pPr>
      <w:r w:rsidRPr="00BB4E22">
        <w:rPr>
          <w:b/>
          <w:sz w:val="24"/>
          <w:szCs w:val="24"/>
          <w:vertAlign w:val="superscript"/>
        </w:rPr>
        <w:t>(ненужное вычеркнуть)</w:t>
      </w:r>
    </w:p>
    <w:p w:rsidR="007B47D0" w:rsidRPr="00BB4E22" w:rsidRDefault="007B47D0" w:rsidP="00906E7A">
      <w:pPr>
        <w:pStyle w:val="ConsPlusNonformat"/>
        <w:widowControl/>
        <w:jc w:val="center"/>
        <w:rPr>
          <w:b/>
          <w:sz w:val="24"/>
          <w:szCs w:val="24"/>
          <w:vertAlign w:val="superscript"/>
        </w:rPr>
      </w:pP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серия _______________________ N ____________________________, выданное(ый)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______________________________________________ "__" _____________ ____ г.,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проживающего по адресу: __________________________________________________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__________________________________________________________________________</w:t>
      </w: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К заявлению прилагаются следующие документы:</w:t>
      </w: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1) Свидетельство о рождении на ___________________________: серия ________ № ______________выдано: __________________________________________________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__________________________________________ «_____» ______________ 200__ г.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2) Справка о составе семьи _______________ (исх. № ______ от ____________,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  <w:vertAlign w:val="superscript"/>
        </w:rPr>
      </w:pPr>
      <w:r w:rsidRPr="00BB4E22">
        <w:rPr>
          <w:b/>
          <w:sz w:val="24"/>
          <w:szCs w:val="24"/>
        </w:rPr>
        <w:t>Выдана __________________________________________________________________;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3) Распоряжение (Постановление) Главы ____________________________________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 xml:space="preserve">сельского (городского) поселения от _____________________ № ________ 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«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»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4) _______________________________________________________________________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5) _______________________________________________________________________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6) _______________________________________________________________________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7) _______________________________________________________________________</w:t>
      </w: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________________________________________________ ___________   _________</w:t>
      </w:r>
    </w:p>
    <w:p w:rsidR="007B47D0" w:rsidRPr="00BB4E22" w:rsidRDefault="007B47D0" w:rsidP="00906E7A">
      <w:pPr>
        <w:pStyle w:val="ConsPlusNonformat"/>
        <w:widowControl/>
        <w:ind w:left="1416" w:firstLine="708"/>
        <w:jc w:val="both"/>
        <w:rPr>
          <w:b/>
          <w:sz w:val="24"/>
          <w:szCs w:val="24"/>
          <w:vertAlign w:val="superscript"/>
        </w:rPr>
      </w:pPr>
      <w:r w:rsidRPr="00BB4E22">
        <w:rPr>
          <w:b/>
          <w:sz w:val="24"/>
          <w:szCs w:val="24"/>
          <w:vertAlign w:val="superscript"/>
        </w:rPr>
        <w:t xml:space="preserve">(ф.и.о. заявителя)   </w:t>
      </w:r>
      <w:r w:rsidRPr="00BB4E22">
        <w:rPr>
          <w:b/>
          <w:sz w:val="24"/>
          <w:szCs w:val="24"/>
          <w:vertAlign w:val="superscript"/>
        </w:rPr>
        <w:tab/>
      </w:r>
      <w:r w:rsidRPr="00BB4E22">
        <w:rPr>
          <w:b/>
          <w:sz w:val="24"/>
          <w:szCs w:val="24"/>
          <w:vertAlign w:val="superscript"/>
        </w:rPr>
        <w:tab/>
        <w:t xml:space="preserve">                        (подпись)    </w:t>
      </w:r>
      <w:r w:rsidRPr="00BB4E22">
        <w:rPr>
          <w:b/>
          <w:sz w:val="24"/>
          <w:szCs w:val="24"/>
          <w:vertAlign w:val="superscript"/>
        </w:rPr>
        <w:tab/>
        <w:t xml:space="preserve"> (дата)</w:t>
      </w: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________________________________________________ ___________   _________</w:t>
      </w:r>
    </w:p>
    <w:p w:rsidR="007B47D0" w:rsidRPr="00BB4E22" w:rsidRDefault="007B47D0" w:rsidP="00906E7A">
      <w:pPr>
        <w:pStyle w:val="ConsPlusNonformat"/>
        <w:widowControl/>
        <w:ind w:left="1416" w:firstLine="708"/>
        <w:jc w:val="both"/>
        <w:rPr>
          <w:b/>
          <w:sz w:val="24"/>
          <w:szCs w:val="24"/>
          <w:vertAlign w:val="superscript"/>
        </w:rPr>
      </w:pPr>
      <w:r w:rsidRPr="00BB4E22">
        <w:rPr>
          <w:b/>
          <w:sz w:val="24"/>
          <w:szCs w:val="24"/>
          <w:vertAlign w:val="superscript"/>
        </w:rPr>
        <w:t xml:space="preserve">(ф.и.о. совершеннолетнего члена семьи)   </w:t>
      </w:r>
      <w:r w:rsidRPr="00BB4E22">
        <w:rPr>
          <w:b/>
          <w:sz w:val="24"/>
          <w:szCs w:val="24"/>
          <w:vertAlign w:val="superscript"/>
        </w:rPr>
        <w:tab/>
      </w:r>
      <w:r w:rsidRPr="00BB4E22">
        <w:rPr>
          <w:b/>
          <w:sz w:val="24"/>
          <w:szCs w:val="24"/>
          <w:vertAlign w:val="superscript"/>
        </w:rPr>
        <w:tab/>
        <w:t xml:space="preserve">(подпись)    </w:t>
      </w:r>
      <w:r w:rsidRPr="00BB4E22">
        <w:rPr>
          <w:b/>
          <w:sz w:val="24"/>
          <w:szCs w:val="24"/>
          <w:vertAlign w:val="superscript"/>
        </w:rPr>
        <w:tab/>
      </w:r>
      <w:r w:rsidRPr="00BB4E22">
        <w:rPr>
          <w:b/>
          <w:sz w:val="24"/>
          <w:szCs w:val="24"/>
          <w:vertAlign w:val="superscript"/>
        </w:rPr>
        <w:tab/>
        <w:t xml:space="preserve">  (дата)</w:t>
      </w: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</w:rPr>
      </w:pPr>
    </w:p>
    <w:p w:rsidR="007B47D0" w:rsidRPr="00BB4E22" w:rsidRDefault="007B47D0" w:rsidP="00906E7A">
      <w:pPr>
        <w:pStyle w:val="ConsPlusNonformat"/>
        <w:widowControl/>
        <w:spacing w:line="360" w:lineRule="auto"/>
        <w:jc w:val="both"/>
        <w:rPr>
          <w:b/>
          <w:sz w:val="24"/>
          <w:szCs w:val="24"/>
          <w:vertAlign w:val="superscript"/>
        </w:rPr>
      </w:pP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Заявление и прилагаемые к нему согласно перечню документы  приняты</w:t>
      </w: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"__" ____________ 20__ г.</w:t>
      </w: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</w:rPr>
      </w:pPr>
      <w:r w:rsidRPr="00BB4E22">
        <w:rPr>
          <w:b/>
          <w:sz w:val="24"/>
          <w:szCs w:val="24"/>
        </w:rPr>
        <w:t>_______________________________  _________________  ______________________</w:t>
      </w:r>
    </w:p>
    <w:p w:rsidR="007B47D0" w:rsidRPr="00BB4E22" w:rsidRDefault="007B47D0" w:rsidP="00906E7A">
      <w:pPr>
        <w:pStyle w:val="ConsPlusNonformat"/>
        <w:widowControl/>
        <w:jc w:val="both"/>
        <w:rPr>
          <w:b/>
          <w:sz w:val="24"/>
          <w:szCs w:val="24"/>
          <w:vertAlign w:val="superscript"/>
        </w:rPr>
      </w:pPr>
      <w:r w:rsidRPr="00BB4E22">
        <w:rPr>
          <w:b/>
          <w:sz w:val="24"/>
          <w:szCs w:val="24"/>
        </w:rPr>
        <w:t xml:space="preserve">    </w:t>
      </w:r>
      <w:r w:rsidRPr="00BB4E22">
        <w:rPr>
          <w:b/>
          <w:sz w:val="24"/>
          <w:szCs w:val="24"/>
          <w:vertAlign w:val="superscript"/>
        </w:rPr>
        <w:t xml:space="preserve">(должность лица, принявшего заявление)      </w:t>
      </w:r>
      <w:r w:rsidRPr="00BB4E22">
        <w:rPr>
          <w:b/>
          <w:sz w:val="24"/>
          <w:szCs w:val="24"/>
          <w:vertAlign w:val="superscript"/>
        </w:rPr>
        <w:tab/>
        <w:t xml:space="preserve">    (подпись, дата)    </w:t>
      </w:r>
      <w:r w:rsidRPr="00BB4E22">
        <w:rPr>
          <w:b/>
          <w:sz w:val="24"/>
          <w:szCs w:val="24"/>
          <w:vertAlign w:val="superscript"/>
        </w:rPr>
        <w:tab/>
        <w:t xml:space="preserve">   (расшифровка подписи)</w:t>
      </w:r>
    </w:p>
    <w:p w:rsidR="007B47D0" w:rsidRPr="00BB4E22" w:rsidRDefault="007B47D0" w:rsidP="00906E7A">
      <w:pPr>
        <w:jc w:val="both"/>
        <w:rPr>
          <w:b/>
        </w:rPr>
      </w:pPr>
    </w:p>
    <w:p w:rsidR="007B47D0" w:rsidRPr="00BB4E22" w:rsidRDefault="007B47D0" w:rsidP="00906E7A"/>
    <w:p w:rsidR="007B47D0" w:rsidRPr="00BB4E22" w:rsidRDefault="007B47D0" w:rsidP="00FF1607">
      <w:pPr>
        <w:shd w:val="clear" w:color="auto" w:fill="FFFFFF"/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7B47D0" w:rsidRPr="00BB4E22" w:rsidRDefault="007B47D0" w:rsidP="00FF1607">
      <w:pPr>
        <w:shd w:val="clear" w:color="auto" w:fill="FFFFFF"/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7B47D0" w:rsidRPr="00BB4E22" w:rsidRDefault="007B47D0" w:rsidP="00FF1607">
      <w:pPr>
        <w:shd w:val="clear" w:color="auto" w:fill="FFFFFF"/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7B47D0" w:rsidRPr="00BB4E22" w:rsidRDefault="007B47D0" w:rsidP="00FF1607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  <w:sectPr w:rsidR="007B47D0" w:rsidRPr="00BB4E22" w:rsidSect="00E023A1">
          <w:pgSz w:w="11906" w:h="16838" w:code="9"/>
          <w:pgMar w:top="851" w:right="424" w:bottom="1134" w:left="567" w:header="709" w:footer="709" w:gutter="0"/>
          <w:cols w:space="708"/>
          <w:docGrid w:linePitch="360"/>
        </w:sectPr>
      </w:pPr>
    </w:p>
    <w:tbl>
      <w:tblPr>
        <w:tblW w:w="10065" w:type="dxa"/>
        <w:tblLook w:val="00A0"/>
      </w:tblPr>
      <w:tblGrid>
        <w:gridCol w:w="3209"/>
        <w:gridCol w:w="1753"/>
        <w:gridCol w:w="5103"/>
      </w:tblGrid>
      <w:tr w:rsidR="007B47D0" w:rsidRPr="00BE04FC" w:rsidTr="00BE04FC">
        <w:tc>
          <w:tcPr>
            <w:tcW w:w="3209" w:type="dxa"/>
          </w:tcPr>
          <w:p w:rsidR="007B47D0" w:rsidRPr="00BE04FC" w:rsidRDefault="007B47D0" w:rsidP="00BE04FC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3" w:type="dxa"/>
          </w:tcPr>
          <w:p w:rsidR="007B47D0" w:rsidRPr="00BE04FC" w:rsidRDefault="007B47D0" w:rsidP="00BE04FC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7B47D0" w:rsidRPr="00BE04FC" w:rsidRDefault="007B47D0" w:rsidP="00BE0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04FC">
              <w:rPr>
                <w:rFonts w:ascii="Times New Roman" w:hAnsi="Times New Roman"/>
                <w:sz w:val="28"/>
                <w:szCs w:val="28"/>
              </w:rPr>
              <w:t>Приложение 6</w:t>
            </w:r>
          </w:p>
          <w:p w:rsidR="007B47D0" w:rsidRPr="00BE04FC" w:rsidRDefault="007B47D0" w:rsidP="00BE0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04FC"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</w:p>
        </w:tc>
      </w:tr>
    </w:tbl>
    <w:p w:rsidR="007B47D0" w:rsidRPr="00BB4E22" w:rsidRDefault="007B47D0" w:rsidP="00FF1607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7B47D0" w:rsidRPr="00BB4E22" w:rsidRDefault="007B47D0" w:rsidP="00FF1607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7B47D0" w:rsidRPr="00BB4E22" w:rsidRDefault="007B47D0" w:rsidP="00FF1607">
      <w:pPr>
        <w:spacing w:line="240" w:lineRule="auto"/>
        <w:ind w:firstLine="567"/>
        <w:contextualSpacing/>
        <w:jc w:val="center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z w:val="28"/>
          <w:szCs w:val="28"/>
        </w:rPr>
        <w:t xml:space="preserve">БЛОК- СХЕМА </w:t>
      </w:r>
    </w:p>
    <w:p w:rsidR="007B47D0" w:rsidRPr="00BB4E22" w:rsidRDefault="007B47D0" w:rsidP="00FF1607">
      <w:pPr>
        <w:spacing w:line="240" w:lineRule="auto"/>
        <w:ind w:firstLine="567"/>
        <w:contextualSpacing/>
        <w:jc w:val="center"/>
        <w:rPr>
          <w:rFonts w:ascii="Times New Roman" w:hAnsi="Times New Roman"/>
          <w:sz w:val="28"/>
          <w:szCs w:val="28"/>
        </w:rPr>
      </w:pPr>
      <w:r w:rsidRPr="00BB4E22">
        <w:rPr>
          <w:rFonts w:ascii="Times New Roman" w:hAnsi="Times New Roman"/>
          <w:sz w:val="28"/>
          <w:szCs w:val="28"/>
        </w:rPr>
        <w:t>ПО ПРЕДОСТАВЛЕНИЮ МУНИЦИПАЛЬНОЙ УСЛУГИ</w:t>
      </w:r>
    </w:p>
    <w:p w:rsidR="007B47D0" w:rsidRPr="00BB4E22" w:rsidRDefault="007B47D0" w:rsidP="00861784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</w:p>
    <w:p w:rsidR="007B47D0" w:rsidRPr="00BB4E22" w:rsidRDefault="007B47D0" w:rsidP="00861784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</w:p>
    <w:p w:rsidR="007B47D0" w:rsidRPr="00BB4E22" w:rsidRDefault="007B47D0" w:rsidP="0086178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2" o:spid="_x0000_s1026" type="#_x0000_t32" style="position:absolute;left:0;text-align:left;margin-left:237.4pt;margin-top:8.9pt;width:0;height:29.25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">
            <v:stroke endarrow="block"/>
          </v:shape>
        </w:pict>
      </w:r>
    </w:p>
    <w:p w:rsidR="007B47D0" w:rsidRPr="00BB4E22" w:rsidRDefault="007B47D0" w:rsidP="008617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hAnsi="Consolas"/>
          <w:sz w:val="24"/>
          <w:szCs w:val="24"/>
        </w:rPr>
      </w:pPr>
    </w:p>
    <w:p w:rsidR="007B47D0" w:rsidRPr="00BB4E22" w:rsidRDefault="007B47D0" w:rsidP="008617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hAnsi="Consolas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1" o:spid="_x0000_s1027" type="#_x0000_t202" style="position:absolute;left:0;text-align:left;margin-left:125.7pt;margin-top:10.3pt;width:229.5pt;height:50.6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">
            <v:textbox>
              <w:txbxContent>
                <w:p w:rsidR="007B47D0" w:rsidRPr="00861784" w:rsidRDefault="007B47D0" w:rsidP="00861784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61784">
                    <w:rPr>
                      <w:rFonts w:ascii="Times New Roman" w:hAnsi="Times New Roman"/>
                      <w:sz w:val="20"/>
                      <w:szCs w:val="20"/>
                    </w:rPr>
                    <w:t>Прием, регистрация, проверка полноты и правильности оформления заявления и прилагаемых к нему документов</w:t>
                  </w:r>
                </w:p>
              </w:txbxContent>
            </v:textbox>
          </v:shape>
        </w:pict>
      </w:r>
      <w:r>
        <w:rPr>
          <w:noProof/>
        </w:rPr>
        <w:pict>
          <v:shape id="Надпись 30" o:spid="_x0000_s1028" type="#_x0000_t202" style="position:absolute;left:0;text-align:left;margin-left:184.55pt;margin-top:-42.2pt;width:107.25pt;height:23.25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">
            <v:textbox>
              <w:txbxContent>
                <w:p w:rsidR="007B47D0" w:rsidRPr="00861784" w:rsidRDefault="007B47D0" w:rsidP="00861784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61784">
                    <w:rPr>
                      <w:rFonts w:ascii="Times New Roman" w:hAnsi="Times New Roman"/>
                      <w:sz w:val="20"/>
                      <w:szCs w:val="20"/>
                    </w:rPr>
                    <w:t>НАЧАЛО</w:t>
                  </w:r>
                </w:p>
              </w:txbxContent>
            </v:textbox>
          </v:shape>
        </w:pict>
      </w:r>
    </w:p>
    <w:p w:rsidR="007B47D0" w:rsidRPr="00BB4E22" w:rsidRDefault="007B47D0" w:rsidP="008617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hAnsi="Consolas"/>
          <w:sz w:val="24"/>
          <w:szCs w:val="24"/>
        </w:rPr>
      </w:pPr>
    </w:p>
    <w:p w:rsidR="007B47D0" w:rsidRPr="00BB4E22" w:rsidRDefault="007B47D0" w:rsidP="008617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hAnsi="Consolas"/>
          <w:sz w:val="24"/>
          <w:szCs w:val="24"/>
        </w:rPr>
      </w:pPr>
    </w:p>
    <w:p w:rsidR="007B47D0" w:rsidRPr="00BB4E22" w:rsidRDefault="007B47D0" w:rsidP="008617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hAnsi="Consolas"/>
          <w:sz w:val="24"/>
          <w:szCs w:val="24"/>
        </w:rPr>
      </w:pPr>
    </w:p>
    <w:p w:rsidR="007B47D0" w:rsidRPr="00BB4E22" w:rsidRDefault="007B47D0" w:rsidP="008617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hAnsi="Consolas"/>
          <w:sz w:val="24"/>
          <w:szCs w:val="24"/>
        </w:rPr>
      </w:pPr>
      <w:r>
        <w:rPr>
          <w:noProof/>
        </w:rPr>
        <w:pict>
          <v:shape id="Прямая со стрелкой 27" o:spid="_x0000_s1029" type="#_x0000_t32" style="position:absolute;left:0;text-align:left;margin-left:236.65pt;margin-top:4.7pt;width:0;height:19.2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">
            <v:stroke endarrow="block"/>
          </v:shape>
        </w:pict>
      </w:r>
    </w:p>
    <w:p w:rsidR="007B47D0" w:rsidRPr="00BB4E22" w:rsidRDefault="007B47D0" w:rsidP="00861784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hAnsi="Consolas"/>
          <w:sz w:val="24"/>
          <w:szCs w:val="24"/>
        </w:rPr>
      </w:pPr>
      <w:r>
        <w:rPr>
          <w:noProof/>
        </w:rPr>
        <w:pict>
          <v:shape id="Надпись 26" o:spid="_x0000_s1030" type="#_x0000_t202" style="position:absolute;margin-left:126.35pt;margin-top:9.65pt;width:229.5pt;height:46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">
            <v:textbox>
              <w:txbxContent>
                <w:p w:rsidR="007B47D0" w:rsidRPr="00861784" w:rsidRDefault="007B47D0" w:rsidP="00861784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61784">
                    <w:rPr>
                      <w:rFonts w:ascii="Times New Roman" w:hAnsi="Times New Roman"/>
                      <w:sz w:val="20"/>
                      <w:szCs w:val="20"/>
                    </w:rPr>
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</w:r>
                </w:p>
              </w:txbxContent>
            </v:textbox>
          </v:shape>
        </w:pict>
      </w:r>
    </w:p>
    <w:p w:rsidR="007B47D0" w:rsidRPr="00BB4E22" w:rsidRDefault="007B47D0" w:rsidP="00861784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hAnsi="Consolas"/>
          <w:sz w:val="24"/>
          <w:szCs w:val="24"/>
        </w:rPr>
      </w:pPr>
    </w:p>
    <w:p w:rsidR="007B47D0" w:rsidRPr="00BB4E22" w:rsidRDefault="007B47D0" w:rsidP="00861784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hAnsi="Consolas"/>
          <w:sz w:val="24"/>
          <w:szCs w:val="24"/>
        </w:rPr>
      </w:pPr>
    </w:p>
    <w:p w:rsidR="007B47D0" w:rsidRPr="00BB4E22" w:rsidRDefault="007B47D0" w:rsidP="00861784">
      <w:pPr>
        <w:widowControl w:val="0"/>
        <w:tabs>
          <w:tab w:val="left" w:pos="1575"/>
        </w:tabs>
        <w:autoSpaceDE w:val="0"/>
        <w:autoSpaceDN w:val="0"/>
        <w:adjustRightInd w:val="0"/>
        <w:spacing w:after="0" w:line="240" w:lineRule="auto"/>
        <w:rPr>
          <w:rFonts w:ascii="Consolas" w:hAnsi="Consolas"/>
          <w:sz w:val="24"/>
          <w:szCs w:val="24"/>
        </w:rPr>
      </w:pPr>
      <w:r>
        <w:rPr>
          <w:noProof/>
        </w:rPr>
        <w:pict>
          <v:shape id="Прямая со стрелкой 28" o:spid="_x0000_s1031" type="#_x0000_t32" style="position:absolute;margin-left:237.4pt;margin-top:13.45pt;width:0;height:19.2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">
            <v:stroke endarrow="block"/>
          </v:shape>
        </w:pict>
      </w:r>
      <w:r w:rsidRPr="00BB4E22">
        <w:rPr>
          <w:rFonts w:ascii="Consolas" w:hAnsi="Consolas"/>
          <w:sz w:val="24"/>
          <w:szCs w:val="24"/>
        </w:rPr>
        <w:tab/>
      </w:r>
    </w:p>
    <w:p w:rsidR="007B47D0" w:rsidRPr="00BB4E22" w:rsidRDefault="007B47D0" w:rsidP="00861784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hAnsi="Consolas"/>
          <w:sz w:val="24"/>
          <w:szCs w:val="24"/>
        </w:rPr>
      </w:pPr>
    </w:p>
    <w:p w:rsidR="007B47D0" w:rsidRPr="00BB4E22" w:rsidRDefault="007B47D0" w:rsidP="00861784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hAnsi="Consolas"/>
          <w:sz w:val="24"/>
          <w:szCs w:val="24"/>
        </w:rPr>
      </w:pPr>
      <w:r>
        <w:rPr>
          <w:noProof/>
        </w:rPr>
        <w:pict>
          <v:shape id="Надпись 24" o:spid="_x0000_s1032" type="#_x0000_t202" style="position:absolute;margin-left:126.35pt;margin-top:5.4pt;width:229.5pt;height:35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">
            <v:textbox>
              <w:txbxContent>
                <w:p w:rsidR="007B47D0" w:rsidRPr="00861784" w:rsidRDefault="007B47D0" w:rsidP="00861784">
                  <w:pPr>
                    <w:spacing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61784">
                    <w:rPr>
                      <w:rFonts w:ascii="Times New Roman" w:hAnsi="Times New Roman"/>
                      <w:sz w:val="20"/>
                      <w:szCs w:val="20"/>
                    </w:rPr>
                    <w:t xml:space="preserve">Принятие решения о предоставлении </w:t>
                  </w:r>
                </w:p>
                <w:p w:rsidR="007B47D0" w:rsidRPr="00861784" w:rsidRDefault="007B47D0" w:rsidP="00861784">
                  <w:pPr>
                    <w:spacing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61784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муниципальной услуги</w:t>
                  </w:r>
                </w:p>
              </w:txbxContent>
            </v:textbox>
          </v:shape>
        </w:pict>
      </w:r>
    </w:p>
    <w:p w:rsidR="007B47D0" w:rsidRPr="00BB4E22" w:rsidRDefault="007B47D0" w:rsidP="00861784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hAnsi="Consolas"/>
          <w:sz w:val="24"/>
          <w:szCs w:val="24"/>
        </w:rPr>
      </w:pPr>
    </w:p>
    <w:p w:rsidR="007B47D0" w:rsidRPr="00BB4E22" w:rsidRDefault="007B47D0" w:rsidP="00861784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hAnsi="Consolas"/>
          <w:sz w:val="24"/>
          <w:szCs w:val="24"/>
        </w:rPr>
      </w:pPr>
      <w:r>
        <w:rPr>
          <w:noProof/>
        </w:rPr>
        <w:pict>
          <v:shape id="Прямая со стрелкой 29" o:spid="_x0000_s1033" type="#_x0000_t32" style="position:absolute;margin-left:237.4pt;margin-top:13pt;width:0;height:19.2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">
            <v:stroke endarrow="block"/>
          </v:shape>
        </w:pict>
      </w:r>
      <w:r w:rsidRPr="00BB4E22">
        <w:rPr>
          <w:rFonts w:ascii="Consolas" w:hAnsi="Consolas"/>
          <w:sz w:val="24"/>
          <w:szCs w:val="24"/>
        </w:rPr>
        <w:t xml:space="preserve"> </w:t>
      </w:r>
    </w:p>
    <w:p w:rsidR="007B47D0" w:rsidRPr="00BB4E22" w:rsidRDefault="007B47D0" w:rsidP="008617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B47D0" w:rsidRPr="00BB4E22" w:rsidRDefault="007B47D0" w:rsidP="0086178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Надпись 25" o:spid="_x0000_s1034" type="#_x0000_t202" style="position:absolute;left:0;text-align:left;margin-left:126.35pt;margin-top:4.95pt;width:229.5pt;height:21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">
            <v:textbox>
              <w:txbxContent>
                <w:p w:rsidR="007B47D0" w:rsidRPr="00861784" w:rsidRDefault="007B47D0" w:rsidP="00861784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61784">
                    <w:rPr>
                      <w:rFonts w:ascii="Times New Roman" w:hAnsi="Times New Roman"/>
                      <w:sz w:val="20"/>
                      <w:szCs w:val="20"/>
                    </w:rPr>
                    <w:t>Оформление документов</w:t>
                  </w:r>
                </w:p>
              </w:txbxContent>
            </v:textbox>
          </v:shape>
        </w:pict>
      </w:r>
    </w:p>
    <w:p w:rsidR="007B47D0" w:rsidRPr="00BB4E22" w:rsidRDefault="007B47D0" w:rsidP="00861784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Прямая со стрелкой 23" o:spid="_x0000_s1035" type="#_x0000_t32" style="position:absolute;left:0;text-align:left;margin-left:288.05pt;margin-top:11.7pt;width:84.75pt;height:54.2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">
            <v:stroke endarrow="block"/>
          </v:shape>
        </w:pict>
      </w:r>
      <w:r>
        <w:rPr>
          <w:noProof/>
        </w:rPr>
        <w:pict>
          <v:shape id="Прямая со стрелкой 22" o:spid="_x0000_s1036" type="#_x0000_t32" style="position:absolute;left:0;text-align:left;margin-left:109.2pt;margin-top:13.2pt;width:90.9pt;height:54.2pt;flip:x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">
            <v:stroke endarrow="block"/>
          </v:shape>
        </w:pict>
      </w:r>
    </w:p>
    <w:p w:rsidR="007B47D0" w:rsidRPr="00BB4E22" w:rsidRDefault="007B47D0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47D0" w:rsidRPr="00BB4E22" w:rsidRDefault="007B47D0" w:rsidP="0086178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7B47D0" w:rsidRPr="00BB4E22" w:rsidRDefault="007B47D0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47D0" w:rsidRPr="00BB4E22" w:rsidRDefault="007B47D0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47D0" w:rsidRPr="00BB4E22" w:rsidRDefault="007B47D0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Надпись 21" o:spid="_x0000_s1037" type="#_x0000_t202" style="position:absolute;margin-left:266.6pt;margin-top:.15pt;width:205.5pt;height:64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">
            <v:textbox>
              <w:txbxContent>
                <w:p w:rsidR="007B47D0" w:rsidRPr="00861784" w:rsidRDefault="007B47D0" w:rsidP="00861784">
                  <w:pPr>
                    <w:spacing w:after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61784">
                    <w:rPr>
                      <w:rFonts w:ascii="Times New Roman" w:hAnsi="Times New Roman"/>
                      <w:sz w:val="20"/>
                      <w:szCs w:val="20"/>
                    </w:rPr>
                    <w:t>Письмо об отказе в предоставлении муниципальной услуги</w:t>
                  </w:r>
                </w:p>
              </w:txbxContent>
            </v:textbox>
          </v:shape>
        </w:pict>
      </w:r>
      <w:r>
        <w:rPr>
          <w:noProof/>
        </w:rPr>
        <w:pict>
          <v:shape id="Надпись 20" o:spid="_x0000_s1038" type="#_x0000_t202" style="position:absolute;margin-left:10.1pt;margin-top:.9pt;width:229.5pt;height:65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">
            <v:textbox>
              <w:txbxContent>
                <w:p w:rsidR="007B47D0" w:rsidRPr="00FE6FA6" w:rsidRDefault="007B47D0" w:rsidP="00861784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E6FA6">
                    <w:rPr>
                      <w:rFonts w:ascii="Times New Roman" w:hAnsi="Times New Roman"/>
                      <w:sz w:val="20"/>
                      <w:szCs w:val="20"/>
                    </w:rPr>
                    <w:t>решение о принятии гражданина на учет в качестве нуждающегося в жилых помещениях, предоставляемых по договорам социального найма</w:t>
                  </w:r>
                </w:p>
              </w:txbxContent>
            </v:textbox>
          </v:shape>
        </w:pict>
      </w:r>
    </w:p>
    <w:p w:rsidR="007B47D0" w:rsidRPr="00BB4E22" w:rsidRDefault="007B47D0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47D0" w:rsidRPr="00BB4E22" w:rsidRDefault="007B47D0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47D0" w:rsidRPr="00BB4E22" w:rsidRDefault="007B47D0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47D0" w:rsidRPr="00BB4E22" w:rsidRDefault="007B47D0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Прямая со стрелкой 19" o:spid="_x0000_s1039" type="#_x0000_t32" style="position:absolute;margin-left:108.35pt;margin-top:11.7pt;width:109.5pt;height:47.25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">
            <v:stroke endarrow="block"/>
          </v:shape>
        </w:pict>
      </w:r>
      <w:r>
        <w:rPr>
          <w:noProof/>
        </w:rPr>
        <w:pict>
          <v:shape id="Прямая со стрелкой 16" o:spid="_x0000_s1040" type="#_x0000_t32" style="position:absolute;margin-left:269.55pt;margin-top:11.1pt;width:107.2pt;height:47.25pt;flip:x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">
            <v:stroke endarrow="block"/>
          </v:shape>
        </w:pict>
      </w:r>
    </w:p>
    <w:p w:rsidR="007B47D0" w:rsidRPr="00BB4E22" w:rsidRDefault="007B47D0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47D0" w:rsidRPr="00BB4E22" w:rsidRDefault="007B47D0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47D0" w:rsidRPr="00BB4E22" w:rsidRDefault="007B47D0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47D0" w:rsidRPr="00BB4E22" w:rsidRDefault="007B47D0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Надпись 15" o:spid="_x0000_s1041" type="#_x0000_t202" style="position:absolute;margin-left:171.6pt;margin-top:5.5pt;width:149.65pt;height:55.1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">
            <v:textbox>
              <w:txbxContent>
                <w:p w:rsidR="007B47D0" w:rsidRPr="00861784" w:rsidRDefault="007B47D0" w:rsidP="00861784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61784">
                    <w:rPr>
                      <w:rFonts w:ascii="Times New Roman" w:hAnsi="Times New Roman"/>
                      <w:sz w:val="20"/>
                      <w:szCs w:val="20"/>
                    </w:rPr>
                    <w:t xml:space="preserve">Предоставление результата муниципальной услуги заявителю </w:t>
                  </w:r>
                </w:p>
              </w:txbxContent>
            </v:textbox>
          </v:shape>
        </w:pict>
      </w:r>
    </w:p>
    <w:p w:rsidR="007B47D0" w:rsidRPr="00BB4E22" w:rsidRDefault="007B47D0" w:rsidP="008617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47D0" w:rsidRPr="00BB4E22" w:rsidRDefault="007B47D0" w:rsidP="00861784">
      <w:pPr>
        <w:tabs>
          <w:tab w:val="left" w:pos="189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B4E22">
        <w:rPr>
          <w:rFonts w:ascii="Times New Roman" w:hAnsi="Times New Roman"/>
          <w:sz w:val="24"/>
          <w:szCs w:val="24"/>
        </w:rPr>
        <w:tab/>
      </w:r>
    </w:p>
    <w:p w:rsidR="007B47D0" w:rsidRPr="00BB4E22" w:rsidRDefault="007B47D0" w:rsidP="00861784">
      <w:pPr>
        <w:tabs>
          <w:tab w:val="left" w:pos="18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47D0" w:rsidRPr="00BB4E22" w:rsidRDefault="007B47D0" w:rsidP="0086178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Прямая со стрелкой 18" o:spid="_x0000_s1042" type="#_x0000_t32" style="position:absolute;left:0;text-align:left;margin-left:246.4pt;margin-top:4.2pt;width:0;height:30.0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">
            <v:stroke endarrow="block"/>
          </v:shape>
        </w:pict>
      </w:r>
    </w:p>
    <w:p w:rsidR="007B47D0" w:rsidRPr="00BB4E22" w:rsidRDefault="007B47D0" w:rsidP="00FF1607">
      <w:pPr>
        <w:spacing w:line="240" w:lineRule="auto"/>
        <w:ind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B47D0" w:rsidRPr="00BB4E22" w:rsidRDefault="007B47D0" w:rsidP="00FF1607">
      <w:pPr>
        <w:spacing w:line="240" w:lineRule="auto"/>
        <w:ind w:firstLine="567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 id="Надпись 17" o:spid="_x0000_s1043" type="#_x0000_t202" style="position:absolute;left:0;text-align:left;margin-left:192.95pt;margin-top:4.85pt;width:107.25pt;height:23.25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">
            <v:textbox>
              <w:txbxContent>
                <w:p w:rsidR="007B47D0" w:rsidRPr="00861784" w:rsidRDefault="007B47D0" w:rsidP="00861784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61784">
                    <w:rPr>
                      <w:rFonts w:ascii="Times New Roman" w:hAnsi="Times New Roman"/>
                      <w:sz w:val="20"/>
                      <w:szCs w:val="20"/>
                    </w:rPr>
                    <w:t>КОНЕЦ</w:t>
                  </w:r>
                </w:p>
              </w:txbxContent>
            </v:textbox>
          </v:shape>
        </w:pict>
      </w:r>
    </w:p>
    <w:sectPr w:rsidR="007B47D0" w:rsidRPr="00BB4E22" w:rsidSect="00FF1607">
      <w:pgSz w:w="11906" w:h="16838" w:code="9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7D0" w:rsidRDefault="007B47D0" w:rsidP="007C7EDB">
      <w:pPr>
        <w:spacing w:after="0" w:line="240" w:lineRule="auto"/>
      </w:pPr>
      <w:r>
        <w:separator/>
      </w:r>
    </w:p>
  </w:endnote>
  <w:endnote w:type="continuationSeparator" w:id="0">
    <w:p w:rsidR="007B47D0" w:rsidRDefault="007B47D0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7D0" w:rsidRDefault="007B47D0" w:rsidP="007C7EDB">
      <w:pPr>
        <w:spacing w:after="0" w:line="240" w:lineRule="auto"/>
      </w:pPr>
      <w:r>
        <w:separator/>
      </w:r>
    </w:p>
  </w:footnote>
  <w:footnote w:type="continuationSeparator" w:id="0">
    <w:p w:rsidR="007B47D0" w:rsidRDefault="007B47D0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183"/>
    <w:multiLevelType w:val="hybridMultilevel"/>
    <w:tmpl w:val="9552DEB8"/>
    <w:lvl w:ilvl="0" w:tplc="CD28F7C6">
      <w:start w:val="1"/>
      <w:numFmt w:val="decimal"/>
      <w:lvlText w:val="%1."/>
      <w:lvlJc w:val="left"/>
      <w:pPr>
        <w:ind w:left="1219" w:hanging="5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7EDB"/>
    <w:rsid w:val="000036A8"/>
    <w:rsid w:val="0000797E"/>
    <w:rsid w:val="00007FA3"/>
    <w:rsid w:val="00021768"/>
    <w:rsid w:val="00023B97"/>
    <w:rsid w:val="00027057"/>
    <w:rsid w:val="0003042D"/>
    <w:rsid w:val="00033179"/>
    <w:rsid w:val="00033A56"/>
    <w:rsid w:val="0004363A"/>
    <w:rsid w:val="00056FFF"/>
    <w:rsid w:val="00063B9B"/>
    <w:rsid w:val="00074CB5"/>
    <w:rsid w:val="000839E9"/>
    <w:rsid w:val="000B2391"/>
    <w:rsid w:val="000B35BC"/>
    <w:rsid w:val="000C1DC2"/>
    <w:rsid w:val="00105917"/>
    <w:rsid w:val="001454F3"/>
    <w:rsid w:val="0016184E"/>
    <w:rsid w:val="00162A79"/>
    <w:rsid w:val="00164A9D"/>
    <w:rsid w:val="001764EC"/>
    <w:rsid w:val="00187184"/>
    <w:rsid w:val="00187B9E"/>
    <w:rsid w:val="0019262E"/>
    <w:rsid w:val="001938C4"/>
    <w:rsid w:val="00194BEC"/>
    <w:rsid w:val="001B2558"/>
    <w:rsid w:val="001B4B9A"/>
    <w:rsid w:val="001C4ADF"/>
    <w:rsid w:val="00207328"/>
    <w:rsid w:val="002212F7"/>
    <w:rsid w:val="00240D81"/>
    <w:rsid w:val="00246FEC"/>
    <w:rsid w:val="00253B4C"/>
    <w:rsid w:val="0025514D"/>
    <w:rsid w:val="00287588"/>
    <w:rsid w:val="00292B3C"/>
    <w:rsid w:val="002A2F93"/>
    <w:rsid w:val="002C683A"/>
    <w:rsid w:val="002C690E"/>
    <w:rsid w:val="002D1FC6"/>
    <w:rsid w:val="002E075D"/>
    <w:rsid w:val="002E14F4"/>
    <w:rsid w:val="002F141D"/>
    <w:rsid w:val="002F4A92"/>
    <w:rsid w:val="00304A85"/>
    <w:rsid w:val="00306919"/>
    <w:rsid w:val="00311D72"/>
    <w:rsid w:val="003126C8"/>
    <w:rsid w:val="00324869"/>
    <w:rsid w:val="00332547"/>
    <w:rsid w:val="00347093"/>
    <w:rsid w:val="0035209C"/>
    <w:rsid w:val="00354C4A"/>
    <w:rsid w:val="00357230"/>
    <w:rsid w:val="00363D36"/>
    <w:rsid w:val="00366583"/>
    <w:rsid w:val="003763F9"/>
    <w:rsid w:val="003846B4"/>
    <w:rsid w:val="0039175B"/>
    <w:rsid w:val="00394588"/>
    <w:rsid w:val="00396B29"/>
    <w:rsid w:val="003A1D91"/>
    <w:rsid w:val="003B3E74"/>
    <w:rsid w:val="003C1728"/>
    <w:rsid w:val="003E2C19"/>
    <w:rsid w:val="00402159"/>
    <w:rsid w:val="0040342A"/>
    <w:rsid w:val="0040694D"/>
    <w:rsid w:val="0040708B"/>
    <w:rsid w:val="00416261"/>
    <w:rsid w:val="004245E4"/>
    <w:rsid w:val="00432955"/>
    <w:rsid w:val="004377B6"/>
    <w:rsid w:val="00444ABA"/>
    <w:rsid w:val="004564FF"/>
    <w:rsid w:val="00461F52"/>
    <w:rsid w:val="004644F7"/>
    <w:rsid w:val="00474F01"/>
    <w:rsid w:val="00483924"/>
    <w:rsid w:val="00484D35"/>
    <w:rsid w:val="00493701"/>
    <w:rsid w:val="004A15E4"/>
    <w:rsid w:val="004C5DDE"/>
    <w:rsid w:val="004D01FD"/>
    <w:rsid w:val="004D090C"/>
    <w:rsid w:val="004D3452"/>
    <w:rsid w:val="004E69DC"/>
    <w:rsid w:val="004F2C4A"/>
    <w:rsid w:val="004F2E94"/>
    <w:rsid w:val="005162DE"/>
    <w:rsid w:val="00517A53"/>
    <w:rsid w:val="0053534D"/>
    <w:rsid w:val="00535B5A"/>
    <w:rsid w:val="005360AC"/>
    <w:rsid w:val="005542ED"/>
    <w:rsid w:val="005545FD"/>
    <w:rsid w:val="0055595B"/>
    <w:rsid w:val="00561C47"/>
    <w:rsid w:val="0057726B"/>
    <w:rsid w:val="005947FF"/>
    <w:rsid w:val="005B321B"/>
    <w:rsid w:val="005D6410"/>
    <w:rsid w:val="005F7194"/>
    <w:rsid w:val="00603BEE"/>
    <w:rsid w:val="00613735"/>
    <w:rsid w:val="00621D73"/>
    <w:rsid w:val="006221A5"/>
    <w:rsid w:val="00623FA8"/>
    <w:rsid w:val="0063214A"/>
    <w:rsid w:val="00643F3E"/>
    <w:rsid w:val="006457F6"/>
    <w:rsid w:val="0064656B"/>
    <w:rsid w:val="00664E56"/>
    <w:rsid w:val="006660DA"/>
    <w:rsid w:val="006701C4"/>
    <w:rsid w:val="00671722"/>
    <w:rsid w:val="006718AD"/>
    <w:rsid w:val="00682BA1"/>
    <w:rsid w:val="006871A5"/>
    <w:rsid w:val="006B4FDE"/>
    <w:rsid w:val="006C011B"/>
    <w:rsid w:val="006C2210"/>
    <w:rsid w:val="006D30CD"/>
    <w:rsid w:val="006E1592"/>
    <w:rsid w:val="007027DD"/>
    <w:rsid w:val="007058C6"/>
    <w:rsid w:val="0071527B"/>
    <w:rsid w:val="007158BF"/>
    <w:rsid w:val="00732746"/>
    <w:rsid w:val="00734A33"/>
    <w:rsid w:val="00734B3C"/>
    <w:rsid w:val="0074357E"/>
    <w:rsid w:val="007447DF"/>
    <w:rsid w:val="0078455A"/>
    <w:rsid w:val="00794F0A"/>
    <w:rsid w:val="007A292B"/>
    <w:rsid w:val="007B47D0"/>
    <w:rsid w:val="007C6B1B"/>
    <w:rsid w:val="007C7EDB"/>
    <w:rsid w:val="007D09C3"/>
    <w:rsid w:val="007E0478"/>
    <w:rsid w:val="007E1399"/>
    <w:rsid w:val="007F42A7"/>
    <w:rsid w:val="008246F8"/>
    <w:rsid w:val="008321E1"/>
    <w:rsid w:val="00861784"/>
    <w:rsid w:val="008626DA"/>
    <w:rsid w:val="00863EDA"/>
    <w:rsid w:val="00870C0C"/>
    <w:rsid w:val="008812E9"/>
    <w:rsid w:val="00891955"/>
    <w:rsid w:val="008A7984"/>
    <w:rsid w:val="008B1129"/>
    <w:rsid w:val="008C16E1"/>
    <w:rsid w:val="008C78FC"/>
    <w:rsid w:val="008D4A73"/>
    <w:rsid w:val="008D5B92"/>
    <w:rsid w:val="008E40D8"/>
    <w:rsid w:val="008E4661"/>
    <w:rsid w:val="00906E7A"/>
    <w:rsid w:val="00920B50"/>
    <w:rsid w:val="00921FDF"/>
    <w:rsid w:val="0092443E"/>
    <w:rsid w:val="009273E4"/>
    <w:rsid w:val="009339E0"/>
    <w:rsid w:val="009430AD"/>
    <w:rsid w:val="009461D3"/>
    <w:rsid w:val="0097121C"/>
    <w:rsid w:val="00972C96"/>
    <w:rsid w:val="00974D52"/>
    <w:rsid w:val="00976E5D"/>
    <w:rsid w:val="009779CF"/>
    <w:rsid w:val="0098485B"/>
    <w:rsid w:val="00986EE3"/>
    <w:rsid w:val="009916F1"/>
    <w:rsid w:val="00997E7E"/>
    <w:rsid w:val="009A1DA4"/>
    <w:rsid w:val="009A5B39"/>
    <w:rsid w:val="009A65BA"/>
    <w:rsid w:val="009A7609"/>
    <w:rsid w:val="009D73BC"/>
    <w:rsid w:val="00A0367E"/>
    <w:rsid w:val="00A06F44"/>
    <w:rsid w:val="00A100CD"/>
    <w:rsid w:val="00A20F93"/>
    <w:rsid w:val="00A375E2"/>
    <w:rsid w:val="00A43A86"/>
    <w:rsid w:val="00A563F7"/>
    <w:rsid w:val="00A73908"/>
    <w:rsid w:val="00AB42E3"/>
    <w:rsid w:val="00AC7BBC"/>
    <w:rsid w:val="00AE0513"/>
    <w:rsid w:val="00AE62DD"/>
    <w:rsid w:val="00AF0CC1"/>
    <w:rsid w:val="00B04F18"/>
    <w:rsid w:val="00B156E3"/>
    <w:rsid w:val="00B15B71"/>
    <w:rsid w:val="00B227AE"/>
    <w:rsid w:val="00B30068"/>
    <w:rsid w:val="00B30D69"/>
    <w:rsid w:val="00B3239F"/>
    <w:rsid w:val="00B43A15"/>
    <w:rsid w:val="00B446D6"/>
    <w:rsid w:val="00B45022"/>
    <w:rsid w:val="00B51CD7"/>
    <w:rsid w:val="00B535A8"/>
    <w:rsid w:val="00B54CB4"/>
    <w:rsid w:val="00B7283F"/>
    <w:rsid w:val="00B81C43"/>
    <w:rsid w:val="00B81DC5"/>
    <w:rsid w:val="00B8731B"/>
    <w:rsid w:val="00B92B9B"/>
    <w:rsid w:val="00BB37E4"/>
    <w:rsid w:val="00BB4E22"/>
    <w:rsid w:val="00BB6CDC"/>
    <w:rsid w:val="00BC28EC"/>
    <w:rsid w:val="00BC4EC3"/>
    <w:rsid w:val="00BE04FC"/>
    <w:rsid w:val="00BE7FCA"/>
    <w:rsid w:val="00BF2127"/>
    <w:rsid w:val="00C04191"/>
    <w:rsid w:val="00C04F35"/>
    <w:rsid w:val="00C070B4"/>
    <w:rsid w:val="00C315D3"/>
    <w:rsid w:val="00C40BC9"/>
    <w:rsid w:val="00C40C3E"/>
    <w:rsid w:val="00C4402D"/>
    <w:rsid w:val="00C47A72"/>
    <w:rsid w:val="00C51C19"/>
    <w:rsid w:val="00C52129"/>
    <w:rsid w:val="00C61DB0"/>
    <w:rsid w:val="00C66471"/>
    <w:rsid w:val="00C714C5"/>
    <w:rsid w:val="00C80013"/>
    <w:rsid w:val="00C859BA"/>
    <w:rsid w:val="00C9002B"/>
    <w:rsid w:val="00C97547"/>
    <w:rsid w:val="00CA28D0"/>
    <w:rsid w:val="00CC7969"/>
    <w:rsid w:val="00CF1445"/>
    <w:rsid w:val="00CF4FDA"/>
    <w:rsid w:val="00D06EA6"/>
    <w:rsid w:val="00D170FE"/>
    <w:rsid w:val="00D40D0A"/>
    <w:rsid w:val="00D5202B"/>
    <w:rsid w:val="00D55CBE"/>
    <w:rsid w:val="00D60D79"/>
    <w:rsid w:val="00D628D8"/>
    <w:rsid w:val="00D90977"/>
    <w:rsid w:val="00D90F34"/>
    <w:rsid w:val="00DA15E9"/>
    <w:rsid w:val="00DB3813"/>
    <w:rsid w:val="00DC7250"/>
    <w:rsid w:val="00DD7CC4"/>
    <w:rsid w:val="00DF32A6"/>
    <w:rsid w:val="00DF5562"/>
    <w:rsid w:val="00DF7934"/>
    <w:rsid w:val="00E01C53"/>
    <w:rsid w:val="00E023A1"/>
    <w:rsid w:val="00E279E1"/>
    <w:rsid w:val="00E32FDF"/>
    <w:rsid w:val="00E44FCF"/>
    <w:rsid w:val="00E51519"/>
    <w:rsid w:val="00E61550"/>
    <w:rsid w:val="00E8600E"/>
    <w:rsid w:val="00EA2363"/>
    <w:rsid w:val="00EE3190"/>
    <w:rsid w:val="00EE3B92"/>
    <w:rsid w:val="00EF0742"/>
    <w:rsid w:val="00EF1D00"/>
    <w:rsid w:val="00EF6335"/>
    <w:rsid w:val="00F02DF0"/>
    <w:rsid w:val="00F05C8F"/>
    <w:rsid w:val="00F106CB"/>
    <w:rsid w:val="00F13245"/>
    <w:rsid w:val="00F22A6F"/>
    <w:rsid w:val="00F5011D"/>
    <w:rsid w:val="00F86FED"/>
    <w:rsid w:val="00FA1499"/>
    <w:rsid w:val="00FB7A13"/>
    <w:rsid w:val="00FD3F7D"/>
    <w:rsid w:val="00FD6CB4"/>
    <w:rsid w:val="00FE3DB9"/>
    <w:rsid w:val="00FE46A2"/>
    <w:rsid w:val="00FE6FA6"/>
    <w:rsid w:val="00FF1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martTagType w:namespaceuri="urn:schemas-microsoft-com:office:smarttags" w:name="date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129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164A9D"/>
    <w:pPr>
      <w:keepNext/>
      <w:keepLines/>
      <w:spacing w:before="240" w:after="0"/>
      <w:jc w:val="center"/>
      <w:outlineLvl w:val="0"/>
    </w:pPr>
    <w:rPr>
      <w:rFonts w:ascii="Times New Roman" w:hAnsi="Times New Roman"/>
      <w:b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FFF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C7EDB"/>
    <w:pPr>
      <w:keepNext/>
      <w:spacing w:after="0" w:line="240" w:lineRule="auto"/>
      <w:jc w:val="center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246FEC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46FEC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64A9D"/>
    <w:rPr>
      <w:rFonts w:ascii="Times New Roman" w:hAnsi="Times New Roman" w:cs="Times New Roman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56FFF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C7EDB"/>
    <w:rPr>
      <w:rFonts w:ascii="Arial" w:hAnsi="Arial" w:cs="Arial"/>
      <w:b/>
      <w:bCs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46FEC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46FEC"/>
    <w:rPr>
      <w:rFonts w:ascii="Cambria" w:hAnsi="Cambria" w:cs="Times New Roman"/>
      <w:i/>
      <w:iCs/>
      <w:color w:val="243F60"/>
    </w:rPr>
  </w:style>
  <w:style w:type="character" w:styleId="Hyperlink">
    <w:name w:val="Hyperlink"/>
    <w:basedOn w:val="DefaultParagraphFont"/>
    <w:uiPriority w:val="99"/>
    <w:rsid w:val="007C7ED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C7ED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C7ED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C7EDB"/>
    <w:rPr>
      <w:rFonts w:cs="Times New Roman"/>
    </w:rPr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4839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7F42A7"/>
    <w:rPr>
      <w:rFonts w:cs="Times New Roman"/>
    </w:rPr>
  </w:style>
  <w:style w:type="character" w:styleId="Strong">
    <w:name w:val="Strong"/>
    <w:basedOn w:val="DefaultParagraphFont"/>
    <w:uiPriority w:val="99"/>
    <w:qFormat/>
    <w:rsid w:val="00056FFF"/>
    <w:rPr>
      <w:rFonts w:cs="Times New Roman"/>
      <w:b/>
      <w:bCs/>
    </w:rPr>
  </w:style>
  <w:style w:type="paragraph" w:customStyle="1" w:styleId="consplusnormal">
    <w:name w:val="consplusnormal"/>
    <w:basedOn w:val="Normal"/>
    <w:uiPriority w:val="99"/>
    <w:rsid w:val="00056F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name w:val="a"/>
    <w:basedOn w:val="Normal"/>
    <w:uiPriority w:val="99"/>
    <w:rsid w:val="00974D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0">
    <w:name w:val="Содержимое таблицы"/>
    <w:basedOn w:val="Normal"/>
    <w:uiPriority w:val="99"/>
    <w:rsid w:val="00F13245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uiPriority w:val="99"/>
    <w:rsid w:val="00DF7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124">
    <w:name w:val="124"/>
    <w:basedOn w:val="Normal"/>
    <w:uiPriority w:val="99"/>
    <w:rsid w:val="00D40D0A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033A56"/>
    <w:pPr>
      <w:spacing w:before="100" w:beforeAutospacing="1" w:after="100" w:afterAutospacing="1" w:line="240" w:lineRule="auto"/>
      <w:ind w:left="720"/>
      <w:contextualSpacing/>
    </w:pPr>
    <w:rPr>
      <w:rFonts w:ascii="Times New Roman" w:hAnsi="Times New Roman"/>
      <w:sz w:val="28"/>
      <w:szCs w:val="28"/>
      <w:lang w:eastAsia="en-US"/>
    </w:rPr>
  </w:style>
  <w:style w:type="table" w:styleId="TableGrid">
    <w:name w:val="Table Grid"/>
    <w:basedOn w:val="TableNormal"/>
    <w:uiPriority w:val="99"/>
    <w:rsid w:val="003E2C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06E7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444ABA"/>
    <w:rPr>
      <w:rFonts w:ascii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96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munarskoe.ru" TargetMode="External"/><Relationship Id="rId13" Type="http://schemas.openxmlformats.org/officeDocument/2006/relationships/hyperlink" Target="mailto:sp28297@mail.ru" TargetMode="External"/><Relationship Id="rId18" Type="http://schemas.openxmlformats.org/officeDocument/2006/relationships/hyperlink" Target="consultantplus://offline/ref=5AB846222771AA203B0A59F9A746A3A403C58862A532AC07DEB669CCA6C1E50CA34518D032B1B882qEV8L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kommunarskoe.ru" TargetMode="External"/><Relationship Id="rId17" Type="http://schemas.openxmlformats.org/officeDocument/2006/relationships/hyperlink" Target="consultantplus://offline/ref=5AB846222771AA203B0A47F4B12AFCA104CFD16AA936A65785E93291F1C8EF5BE40A419276BCBB85E0F00DqEVC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osuslugi.r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ommunarskoe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osuslugi.ru" TargetMode="External"/><Relationship Id="rId10" Type="http://schemas.openxmlformats.org/officeDocument/2006/relationships/hyperlink" Target="mailto:sp28297@mail.ru" TargetMode="External"/><Relationship Id="rId19" Type="http://schemas.openxmlformats.org/officeDocument/2006/relationships/hyperlink" Target="consultantplus://offline/ref=5AB846222771AA203B0A59F9A746A3A403C58862A532AC07DEB669CCA6C1E50CA34518D032B1B886qEV9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consultantplus://offline/ref=64E9B3CD078380C8E3E185902F9352D02817FC0A95F86C595B102A2D8BF6AE832AC33945I0M0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314</TotalTime>
  <Pages>38</Pages>
  <Words>14131</Words>
  <Characters>-32766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38</cp:revision>
  <cp:lastPrinted>2017-05-10T03:56:00Z</cp:lastPrinted>
  <dcterms:created xsi:type="dcterms:W3CDTF">2016-03-27T16:37:00Z</dcterms:created>
  <dcterms:modified xsi:type="dcterms:W3CDTF">2022-09-21T09:14:00Z</dcterms:modified>
</cp:coreProperties>
</file>