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C52" w:rsidRDefault="005D6C52" w:rsidP="002C6EEB">
      <w:pPr>
        <w:jc w:val="center"/>
        <w:rPr>
          <w:color w:val="FF0000"/>
          <w:spacing w:val="20"/>
          <w:kern w:val="2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96.55pt;margin-top:-3.85pt;width:35.05pt;height:55.05pt;z-index:251658240;visibility:visible;mso-wrap-distance-left:7.1pt;mso-wrap-distance-right:7.1pt;mso-position-horizontal-relative:page" filled="t">
            <v:imagedata r:id="rId4" o:title=""/>
            <w10:wrap type="topAndBottom" anchorx="page"/>
          </v:shape>
        </w:pict>
      </w:r>
    </w:p>
    <w:p w:rsidR="005D6C52" w:rsidRPr="00ED6688" w:rsidRDefault="005D6C52" w:rsidP="00D14CAB">
      <w:pPr>
        <w:tabs>
          <w:tab w:val="left" w:pos="1843"/>
        </w:tabs>
        <w:jc w:val="center"/>
        <w:rPr>
          <w:rFonts w:cs="Times New Roman"/>
          <w:b/>
          <w:caps/>
          <w:sz w:val="32"/>
          <w:szCs w:val="32"/>
        </w:rPr>
      </w:pPr>
      <w:r w:rsidRPr="00ED6688">
        <w:rPr>
          <w:rFonts w:cs="Times New Roman"/>
          <w:b/>
          <w:caps/>
          <w:sz w:val="32"/>
          <w:szCs w:val="32"/>
        </w:rPr>
        <w:t xml:space="preserve">Российская Федерация </w:t>
      </w:r>
    </w:p>
    <w:p w:rsidR="005D6C52" w:rsidRPr="00ED6688" w:rsidRDefault="005D6C52" w:rsidP="00D14CAB">
      <w:pPr>
        <w:tabs>
          <w:tab w:val="left" w:pos="1843"/>
        </w:tabs>
        <w:jc w:val="center"/>
        <w:rPr>
          <w:rFonts w:cs="Times New Roman"/>
          <w:b/>
          <w:caps/>
          <w:sz w:val="32"/>
          <w:szCs w:val="32"/>
        </w:rPr>
      </w:pPr>
      <w:r w:rsidRPr="00ED6688">
        <w:rPr>
          <w:rFonts w:cs="Times New Roman"/>
          <w:b/>
          <w:caps/>
          <w:sz w:val="32"/>
          <w:szCs w:val="32"/>
        </w:rPr>
        <w:t>Ростовская область</w:t>
      </w:r>
    </w:p>
    <w:p w:rsidR="005D6C52" w:rsidRPr="00ED6688" w:rsidRDefault="005D6C52" w:rsidP="00D14CAB">
      <w:pPr>
        <w:tabs>
          <w:tab w:val="left" w:pos="1843"/>
        </w:tabs>
        <w:jc w:val="center"/>
        <w:rPr>
          <w:rFonts w:cs="Times New Roman"/>
          <w:b/>
          <w:caps/>
          <w:sz w:val="32"/>
          <w:szCs w:val="32"/>
        </w:rPr>
      </w:pPr>
      <w:r w:rsidRPr="00ED6688">
        <w:rPr>
          <w:rFonts w:cs="Times New Roman"/>
          <w:b/>
          <w:caps/>
          <w:sz w:val="32"/>
          <w:szCs w:val="32"/>
        </w:rPr>
        <w:t>ОКТЯБРЬСКИЙ РАЙОН</w:t>
      </w:r>
    </w:p>
    <w:p w:rsidR="005D6C52" w:rsidRPr="00ED6688" w:rsidRDefault="005D6C52" w:rsidP="00D14CAB">
      <w:pPr>
        <w:tabs>
          <w:tab w:val="left" w:pos="1843"/>
        </w:tabs>
        <w:jc w:val="center"/>
        <w:rPr>
          <w:rFonts w:cs="Times New Roman"/>
          <w:b/>
          <w:sz w:val="28"/>
          <w:szCs w:val="28"/>
        </w:rPr>
      </w:pPr>
      <w:r w:rsidRPr="00ED6688">
        <w:rPr>
          <w:rFonts w:cs="Times New Roman"/>
          <w:b/>
          <w:sz w:val="28"/>
          <w:szCs w:val="28"/>
        </w:rPr>
        <w:t>Муниципальное образование «Коммунарское сельское поселение»</w:t>
      </w:r>
    </w:p>
    <w:p w:rsidR="005D6C52" w:rsidRPr="00ED6688" w:rsidRDefault="005D6C52" w:rsidP="00D14CAB">
      <w:pPr>
        <w:tabs>
          <w:tab w:val="left" w:pos="1843"/>
        </w:tabs>
        <w:jc w:val="center"/>
        <w:rPr>
          <w:rFonts w:ascii="Georgia" w:hAnsi="Georgia" w:cs="Times New Roman"/>
          <w:b/>
          <w:sz w:val="28"/>
          <w:szCs w:val="28"/>
        </w:rPr>
      </w:pPr>
      <w:r w:rsidRPr="00ED6688">
        <w:rPr>
          <w:rFonts w:cs="Times New Roman"/>
          <w:b/>
          <w:sz w:val="28"/>
          <w:szCs w:val="28"/>
        </w:rPr>
        <w:t>Администрация Коммунарского сельского поселения</w:t>
      </w:r>
      <w:r w:rsidRPr="00ED6688">
        <w:rPr>
          <w:rFonts w:ascii="Georgia" w:hAnsi="Georgia" w:cs="Times New Roman"/>
          <w:b/>
          <w:sz w:val="28"/>
          <w:szCs w:val="28"/>
        </w:rPr>
        <w:t xml:space="preserve"> </w:t>
      </w:r>
    </w:p>
    <w:p w:rsidR="005D6C52" w:rsidRPr="00ED6688" w:rsidRDefault="005D6C52" w:rsidP="00D14CAB">
      <w:pPr>
        <w:tabs>
          <w:tab w:val="left" w:pos="1843"/>
        </w:tabs>
        <w:jc w:val="center"/>
        <w:rPr>
          <w:rFonts w:cs="Times New Roman"/>
          <w:sz w:val="28"/>
          <w:szCs w:val="28"/>
        </w:rPr>
      </w:pPr>
    </w:p>
    <w:p w:rsidR="005D6C52" w:rsidRPr="00ED6688" w:rsidRDefault="005D6C52" w:rsidP="00D14CAB">
      <w:pPr>
        <w:tabs>
          <w:tab w:val="left" w:pos="1843"/>
        </w:tabs>
        <w:jc w:val="center"/>
        <w:rPr>
          <w:rFonts w:cs="Times New Roman"/>
          <w:b/>
          <w:caps/>
          <w:sz w:val="46"/>
          <w:szCs w:val="46"/>
        </w:rPr>
      </w:pPr>
      <w:r w:rsidRPr="00ED6688">
        <w:rPr>
          <w:rFonts w:cs="Times New Roman"/>
          <w:b/>
          <w:caps/>
          <w:sz w:val="46"/>
          <w:szCs w:val="46"/>
        </w:rPr>
        <w:t>ПОСТАНОВЛЕНИЕ</w:t>
      </w:r>
    </w:p>
    <w:p w:rsidR="005D6C52" w:rsidRDefault="005D6C52" w:rsidP="002C6EEB">
      <w:pPr>
        <w:tabs>
          <w:tab w:val="left" w:pos="2360"/>
        </w:tabs>
        <w:jc w:val="center"/>
        <w:rPr>
          <w:sz w:val="28"/>
          <w:szCs w:val="28"/>
        </w:rPr>
      </w:pPr>
    </w:p>
    <w:p w:rsidR="005D6C52" w:rsidRDefault="005D6C52" w:rsidP="002C6EEB">
      <w:pPr>
        <w:tabs>
          <w:tab w:val="left" w:pos="2360"/>
        </w:tabs>
        <w:rPr>
          <w:sz w:val="28"/>
          <w:szCs w:val="28"/>
        </w:rPr>
      </w:pPr>
      <w:smartTag w:uri="urn:schemas-microsoft-com:office:smarttags" w:element="date">
        <w:smartTagPr>
          <w:attr w:name="Year" w:val="2021"/>
          <w:attr w:name="Day" w:val="29"/>
          <w:attr w:name="Month" w:val="12"/>
          <w:attr w:name="ls" w:val="trans"/>
        </w:smartTagPr>
        <w:r>
          <w:rPr>
            <w:sz w:val="28"/>
            <w:szCs w:val="28"/>
          </w:rPr>
          <w:t>29.12.2021</w:t>
        </w:r>
      </w:smartTag>
      <w:r>
        <w:rPr>
          <w:sz w:val="28"/>
          <w:szCs w:val="28"/>
        </w:rPr>
        <w:t xml:space="preserve">                                          №  64                                  п. Новосветловский</w:t>
      </w:r>
    </w:p>
    <w:p w:rsidR="005D6C52" w:rsidRDefault="005D6C52" w:rsidP="002C6EEB">
      <w:pPr>
        <w:rPr>
          <w:kern w:val="2"/>
          <w:sz w:val="28"/>
          <w:szCs w:val="28"/>
        </w:rPr>
      </w:pPr>
    </w:p>
    <w:p w:rsidR="005D6C52" w:rsidRDefault="005D6C52" w:rsidP="002C6EEB">
      <w:pPr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«Об утверждении расчета финансового обеспечения выполнения муниципального задания муниципальным учреждениям Коммунарского сельского поселения на 2022 год и на плановый период 2023-2024 годов»</w:t>
      </w:r>
    </w:p>
    <w:p w:rsidR="005D6C52" w:rsidRDefault="005D6C52" w:rsidP="002C6EEB">
      <w:pPr>
        <w:rPr>
          <w:sz w:val="28"/>
          <w:szCs w:val="28"/>
        </w:rPr>
      </w:pPr>
    </w:p>
    <w:p w:rsidR="005D6C52" w:rsidRDefault="005D6C52" w:rsidP="002C6E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постановления Администрации Коммунарского </w:t>
      </w:r>
      <w:r>
        <w:rPr>
          <w:kern w:val="2"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№ 401 от </w:t>
      </w:r>
      <w:smartTag w:uri="urn:schemas-microsoft-com:office:smarttags" w:element="date">
        <w:smartTagPr>
          <w:attr w:name="Year" w:val="2015"/>
          <w:attr w:name="Day" w:val="19"/>
          <w:attr w:name="Month" w:val="10"/>
          <w:attr w:name="ls" w:val="trans"/>
        </w:smartTagPr>
        <w:r>
          <w:rPr>
            <w:sz w:val="28"/>
            <w:szCs w:val="28"/>
          </w:rPr>
          <w:t>19.10.2015</w:t>
        </w:r>
      </w:smartTag>
      <w:r>
        <w:rPr>
          <w:sz w:val="28"/>
          <w:szCs w:val="28"/>
        </w:rPr>
        <w:t xml:space="preserve"> г. «О порядке формирования муниципального задания на оказание муниципальных услуг (выполнение работ) в отношении муниципальных учреждений Коммунарского сельского поселения и финансового обеспечения выполнения муниципального задания»</w:t>
      </w:r>
    </w:p>
    <w:p w:rsidR="005D6C52" w:rsidRDefault="005D6C52" w:rsidP="002C6EEB">
      <w:pPr>
        <w:jc w:val="center"/>
        <w:rPr>
          <w:sz w:val="28"/>
          <w:szCs w:val="28"/>
        </w:rPr>
      </w:pPr>
    </w:p>
    <w:p w:rsidR="005D6C52" w:rsidRDefault="005D6C52" w:rsidP="002C6E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D6C52" w:rsidRDefault="005D6C52" w:rsidP="002C6EEB">
      <w:pPr>
        <w:jc w:val="both"/>
        <w:rPr>
          <w:sz w:val="28"/>
          <w:szCs w:val="28"/>
        </w:rPr>
      </w:pPr>
    </w:p>
    <w:p w:rsidR="005D6C52" w:rsidRDefault="005D6C52" w:rsidP="002C6E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расчет финансового обеспечения выполнения муниципального задания МУК Коммунарского сельского поселения «Красногорняцкий СДК» на 2022 год и на плановый период 2023-2024 годов согласно приложения №1.</w:t>
      </w:r>
    </w:p>
    <w:p w:rsidR="005D6C52" w:rsidRDefault="005D6C52" w:rsidP="002C6EE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начальника финансово-экономической службы Администрации Коммунарского сельского поселения Ивченко Т.В.</w:t>
      </w:r>
    </w:p>
    <w:p w:rsidR="005D6C52" w:rsidRDefault="005D6C52" w:rsidP="002C6EEB">
      <w:pPr>
        <w:jc w:val="both"/>
        <w:rPr>
          <w:sz w:val="28"/>
          <w:szCs w:val="28"/>
        </w:rPr>
      </w:pPr>
    </w:p>
    <w:p w:rsidR="005D6C52" w:rsidRDefault="005D6C52" w:rsidP="002C6EE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Глава Администрации Коммунарского</w:t>
      </w:r>
    </w:p>
    <w:p w:rsidR="005D6C52" w:rsidRDefault="005D6C52" w:rsidP="002C6EEB">
      <w:pPr>
        <w:jc w:val="both"/>
        <w:rPr>
          <w:color w:val="FF0000"/>
          <w:kern w:val="2"/>
          <w:sz w:val="28"/>
          <w:szCs w:val="28"/>
        </w:rPr>
      </w:pPr>
      <w:r>
        <w:rPr>
          <w:kern w:val="2"/>
          <w:sz w:val="28"/>
          <w:szCs w:val="28"/>
        </w:rPr>
        <w:t>сельского поселения                                                                              О.В. Безрукавая</w:t>
      </w:r>
    </w:p>
    <w:p w:rsidR="005D6C52" w:rsidRDefault="005D6C52" w:rsidP="002C6EEB">
      <w:pPr>
        <w:sectPr w:rsidR="005D6C52">
          <w:pgSz w:w="11906" w:h="16838"/>
          <w:pgMar w:top="567" w:right="567" w:bottom="567" w:left="1134" w:header="720" w:footer="720" w:gutter="0"/>
          <w:cols w:space="720"/>
        </w:sectPr>
      </w:pPr>
    </w:p>
    <w:p w:rsidR="005D6C52" w:rsidRPr="00F37818" w:rsidRDefault="005D6C52" w:rsidP="006B2B5E">
      <w:pPr>
        <w:pStyle w:val="Heading2"/>
        <w:jc w:val="right"/>
        <w:rPr>
          <w:sz w:val="22"/>
          <w:szCs w:val="22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Pr="00F37818">
        <w:rPr>
          <w:sz w:val="22"/>
          <w:szCs w:val="22"/>
          <w:lang w:val="ru-RU"/>
        </w:rPr>
        <w:t xml:space="preserve">Приложение №1 </w:t>
      </w:r>
    </w:p>
    <w:p w:rsidR="005D6C52" w:rsidRPr="00F37818" w:rsidRDefault="005D6C52" w:rsidP="006B2B5E">
      <w:pPr>
        <w:pStyle w:val="Heading2"/>
        <w:jc w:val="right"/>
        <w:rPr>
          <w:sz w:val="22"/>
          <w:szCs w:val="22"/>
          <w:lang w:val="ru-RU"/>
        </w:rPr>
      </w:pPr>
      <w:r w:rsidRPr="00F37818">
        <w:rPr>
          <w:sz w:val="22"/>
          <w:szCs w:val="22"/>
          <w:lang w:val="ru-RU"/>
        </w:rPr>
        <w:t xml:space="preserve">к </w:t>
      </w:r>
      <w:bookmarkStart w:id="0" w:name="_GoBack"/>
      <w:bookmarkEnd w:id="0"/>
      <w:r w:rsidRPr="00F37818">
        <w:rPr>
          <w:sz w:val="22"/>
          <w:szCs w:val="22"/>
          <w:lang w:val="ru-RU"/>
        </w:rPr>
        <w:t xml:space="preserve">постановлению </w:t>
      </w:r>
    </w:p>
    <w:p w:rsidR="005D6C52" w:rsidRPr="00F37818" w:rsidRDefault="005D6C52" w:rsidP="006B2B5E">
      <w:pPr>
        <w:pStyle w:val="Heading2"/>
        <w:jc w:val="right"/>
        <w:rPr>
          <w:sz w:val="22"/>
          <w:szCs w:val="22"/>
          <w:lang w:val="ru-RU"/>
        </w:rPr>
      </w:pPr>
      <w:r w:rsidRPr="00F37818">
        <w:rPr>
          <w:sz w:val="22"/>
          <w:szCs w:val="22"/>
          <w:lang w:val="ru-RU"/>
        </w:rPr>
        <w:t xml:space="preserve">№ 64 от </w:t>
      </w:r>
      <w:smartTag w:uri="urn:schemas-microsoft-com:office:smarttags" w:element="date">
        <w:smartTagPr>
          <w:attr w:name="Year" w:val="2021"/>
          <w:attr w:name="Day" w:val="30"/>
          <w:attr w:name="Month" w:val="12"/>
          <w:attr w:name="ls" w:val="trans"/>
        </w:smartTagPr>
        <w:r w:rsidRPr="00F37818">
          <w:rPr>
            <w:sz w:val="22"/>
            <w:szCs w:val="22"/>
            <w:lang w:val="ru-RU"/>
          </w:rPr>
          <w:t>30.12.2021</w:t>
        </w:r>
      </w:smartTag>
      <w:r w:rsidRPr="00F37818">
        <w:rPr>
          <w:sz w:val="22"/>
          <w:szCs w:val="22"/>
          <w:lang w:val="ru-RU"/>
        </w:rPr>
        <w:t xml:space="preserve"> г.</w:t>
      </w:r>
    </w:p>
    <w:p w:rsidR="005D6C52" w:rsidRPr="00437350" w:rsidRDefault="005D6C52" w:rsidP="006B2B5E">
      <w:pPr>
        <w:autoSpaceDE w:val="0"/>
        <w:autoSpaceDN w:val="0"/>
        <w:adjustRightInd w:val="0"/>
        <w:spacing w:line="235" w:lineRule="auto"/>
        <w:jc w:val="center"/>
        <w:rPr>
          <w:rFonts w:cs="Times New Roman"/>
          <w:color w:val="FF0000"/>
          <w:kern w:val="2"/>
          <w:sz w:val="28"/>
          <w:szCs w:val="28"/>
          <w:lang w:eastAsia="ru-RU"/>
        </w:rPr>
      </w:pPr>
    </w:p>
    <w:p w:rsidR="005D6C52" w:rsidRPr="00F37818" w:rsidRDefault="005D6C52" w:rsidP="006601C6">
      <w:pPr>
        <w:widowControl w:val="0"/>
        <w:jc w:val="center"/>
        <w:outlineLvl w:val="1"/>
        <w:rPr>
          <w:b/>
          <w:sz w:val="26"/>
          <w:szCs w:val="28"/>
        </w:rPr>
      </w:pPr>
      <w:r w:rsidRPr="00F37818">
        <w:rPr>
          <w:b/>
          <w:sz w:val="26"/>
          <w:szCs w:val="28"/>
        </w:rPr>
        <w:t xml:space="preserve">Расчет финансового обеспечения </w:t>
      </w:r>
    </w:p>
    <w:p w:rsidR="005D6C52" w:rsidRPr="00F37818" w:rsidRDefault="005D6C52" w:rsidP="006601C6">
      <w:pPr>
        <w:widowControl w:val="0"/>
        <w:jc w:val="center"/>
        <w:outlineLvl w:val="1"/>
        <w:rPr>
          <w:b/>
          <w:sz w:val="26"/>
          <w:szCs w:val="28"/>
        </w:rPr>
      </w:pPr>
      <w:r w:rsidRPr="00F37818">
        <w:rPr>
          <w:b/>
          <w:sz w:val="26"/>
          <w:szCs w:val="28"/>
        </w:rPr>
        <w:t>выполнения муниципального задания на 2022 год</w:t>
      </w:r>
    </w:p>
    <w:p w:rsidR="005D6C52" w:rsidRPr="00F37818" w:rsidRDefault="005D6C52" w:rsidP="006601C6">
      <w:pPr>
        <w:widowControl w:val="0"/>
        <w:jc w:val="center"/>
        <w:outlineLvl w:val="1"/>
        <w:rPr>
          <w:sz w:val="26"/>
          <w:szCs w:val="28"/>
        </w:rPr>
      </w:pP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bookmarkStart w:id="1" w:name="P99"/>
      <w:bookmarkEnd w:id="1"/>
      <w:r w:rsidRPr="00F37818">
        <w:rPr>
          <w:sz w:val="26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5D6C52" w:rsidRPr="00F37818" w:rsidRDefault="005D6C52" w:rsidP="00F37818">
      <w:pPr>
        <w:tabs>
          <w:tab w:val="left" w:pos="709"/>
        </w:tabs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Объем финансового обеспечения выполнения муниципального задания (R) рассчитывается по формуле</w:t>
      </w:r>
      <w:bookmarkStart w:id="2" w:name="P103"/>
      <w:bookmarkEnd w:id="2"/>
      <w:r w:rsidRPr="00F37818">
        <w:rPr>
          <w:sz w:val="26"/>
          <w:szCs w:val="28"/>
        </w:rPr>
        <w:t>:</w:t>
      </w:r>
    </w:p>
    <w:p w:rsidR="005D6C52" w:rsidRPr="00F37818" w:rsidRDefault="005D6C52" w:rsidP="006601C6">
      <w:pPr>
        <w:widowControl w:val="0"/>
        <w:spacing w:before="120"/>
        <w:jc w:val="center"/>
        <w:rPr>
          <w:sz w:val="26"/>
          <w:szCs w:val="28"/>
        </w:rPr>
      </w:pPr>
      <w:r w:rsidRPr="00077584">
        <w:rPr>
          <w:sz w:val="24"/>
          <w:szCs w:val="24"/>
        </w:rPr>
        <w:fldChar w:fldCharType="begin"/>
      </w:r>
      <w:r w:rsidRPr="00077584">
        <w:rPr>
          <w:sz w:val="24"/>
          <w:szCs w:val="24"/>
        </w:rPr>
        <w:instrText xml:space="preserve"> QUOTE </w:instrText>
      </w:r>
      <w:r w:rsidRPr="00676C3C">
        <w:rPr>
          <w:position w:val="-9"/>
          <w:sz w:val="24"/>
          <w:szCs w:val="24"/>
        </w:rPr>
        <w:pict>
          <v:shape id="_x0000_i1025" type="#_x0000_t75" style="width:415.5pt;height:19.5pt" equationxml="&lt;">
            <v:imagedata r:id="rId5" o:title="" chromakey="white"/>
          </v:shape>
        </w:pict>
      </w:r>
      <w:r w:rsidRPr="00077584">
        <w:rPr>
          <w:sz w:val="24"/>
          <w:szCs w:val="24"/>
        </w:rPr>
        <w:instrText xml:space="preserve"> </w:instrText>
      </w:r>
      <w:r w:rsidRPr="00077584">
        <w:rPr>
          <w:sz w:val="24"/>
          <w:szCs w:val="24"/>
        </w:rPr>
        <w:fldChar w:fldCharType="separate"/>
      </w:r>
      <w:r w:rsidRPr="00676C3C">
        <w:rPr>
          <w:position w:val="-9"/>
          <w:sz w:val="24"/>
          <w:szCs w:val="24"/>
        </w:rPr>
        <w:pict>
          <v:shape id="_x0000_i1026" type="#_x0000_t75" style="width:415.5pt;height:19.5pt" equationxml="&lt;">
            <v:imagedata r:id="rId5" o:title="" chromakey="white"/>
          </v:shape>
        </w:pict>
      </w:r>
      <w:r w:rsidRPr="00077584">
        <w:rPr>
          <w:sz w:val="24"/>
          <w:szCs w:val="24"/>
        </w:rPr>
        <w:fldChar w:fldCharType="end"/>
      </w:r>
      <w:r w:rsidRPr="00F37818">
        <w:rPr>
          <w:sz w:val="26"/>
          <w:szCs w:val="28"/>
        </w:rPr>
        <w:t>,</w:t>
      </w:r>
    </w:p>
    <w:p w:rsidR="005D6C52" w:rsidRPr="00F37818" w:rsidRDefault="005D6C52" w:rsidP="00F37818">
      <w:pPr>
        <w:widowControl w:val="0"/>
        <w:spacing w:before="120"/>
        <w:jc w:val="center"/>
        <w:rPr>
          <w:sz w:val="26"/>
          <w:szCs w:val="28"/>
        </w:rPr>
      </w:pPr>
      <w:r w:rsidRPr="00F37818">
        <w:rPr>
          <w:sz w:val="26"/>
          <w:szCs w:val="28"/>
          <w:lang w:val="en-US"/>
        </w:rPr>
        <w:t>R</w:t>
      </w:r>
      <w:r w:rsidRPr="00F37818">
        <w:rPr>
          <w:sz w:val="26"/>
          <w:szCs w:val="28"/>
        </w:rPr>
        <w:t xml:space="preserve">= </w:t>
      </w:r>
      <w:r w:rsidRPr="00F37818">
        <w:rPr>
          <w:b/>
          <w:sz w:val="26"/>
          <w:szCs w:val="28"/>
        </w:rPr>
        <w:t>3 996 724,25</w:t>
      </w:r>
      <w:r w:rsidRPr="00F37818">
        <w:rPr>
          <w:sz w:val="26"/>
          <w:szCs w:val="28"/>
        </w:rPr>
        <w:t xml:space="preserve">+ </w:t>
      </w:r>
      <w:r w:rsidRPr="00F37818">
        <w:rPr>
          <w:b/>
          <w:sz w:val="26"/>
          <w:szCs w:val="28"/>
        </w:rPr>
        <w:t>2 664 575,75</w:t>
      </w:r>
      <w:r w:rsidRPr="00F37818">
        <w:rPr>
          <w:sz w:val="26"/>
          <w:szCs w:val="28"/>
        </w:rPr>
        <w:t xml:space="preserve">+ </w:t>
      </w:r>
      <w:r w:rsidRPr="00F37818">
        <w:rPr>
          <w:b/>
          <w:sz w:val="26"/>
          <w:szCs w:val="28"/>
        </w:rPr>
        <w:t>30 800,00</w:t>
      </w:r>
      <w:r w:rsidRPr="00F37818">
        <w:rPr>
          <w:sz w:val="26"/>
          <w:szCs w:val="28"/>
        </w:rPr>
        <w:t xml:space="preserve">= </w:t>
      </w:r>
      <w:r w:rsidRPr="00F37818">
        <w:rPr>
          <w:b/>
          <w:sz w:val="26"/>
          <w:szCs w:val="28"/>
        </w:rPr>
        <w:t>6 692 100,00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 xml:space="preserve">где </w:t>
      </w:r>
      <w:r w:rsidRPr="00F37818">
        <w:rPr>
          <w:sz w:val="26"/>
          <w:szCs w:val="28"/>
          <w:lang w:val="en-US"/>
        </w:rPr>
        <w:t>N</w:t>
      </w:r>
      <w:r w:rsidRPr="00F37818">
        <w:rPr>
          <w:sz w:val="26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5D6C52" w:rsidRPr="00F37818" w:rsidRDefault="005D6C52" w:rsidP="00F37818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  <w:u w:val="single"/>
        </w:rPr>
        <w:t>1усл</w:t>
      </w:r>
      <w:r w:rsidRPr="00F37818">
        <w:rPr>
          <w:sz w:val="26"/>
          <w:szCs w:val="28"/>
        </w:rPr>
        <w:t>.= 3 996 724,25/ 660 = 6 055,6428</w:t>
      </w:r>
      <w:r>
        <w:rPr>
          <w:sz w:val="26"/>
          <w:szCs w:val="28"/>
        </w:rPr>
        <w:t xml:space="preserve">   </w:t>
      </w:r>
      <w:r w:rsidRPr="00F37818">
        <w:rPr>
          <w:sz w:val="26"/>
          <w:szCs w:val="28"/>
          <w:u w:val="single"/>
        </w:rPr>
        <w:t xml:space="preserve"> 2 усл</w:t>
      </w:r>
      <w:r w:rsidRPr="00F37818">
        <w:rPr>
          <w:sz w:val="26"/>
          <w:szCs w:val="28"/>
        </w:rPr>
        <w:t>.= 2 664 575,75/ 911 = 2 924,8911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V</w:t>
      </w:r>
      <w:r w:rsidRPr="00F37818">
        <w:rPr>
          <w:sz w:val="26"/>
          <w:szCs w:val="28"/>
          <w:lang w:val="en-US"/>
        </w:rPr>
        <w:t>i</w:t>
      </w:r>
      <w:r w:rsidRPr="00F37818">
        <w:rPr>
          <w:sz w:val="26"/>
          <w:szCs w:val="28"/>
        </w:rPr>
        <w:t> – объем установленной муниципальным заданием i-й муниципальной услуги;</w:t>
      </w:r>
    </w:p>
    <w:p w:rsidR="005D6C52" w:rsidRPr="00F37818" w:rsidRDefault="005D6C52" w:rsidP="00F37818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  <w:u w:val="single"/>
        </w:rPr>
        <w:t>1усл</w:t>
      </w:r>
      <w:r w:rsidRPr="00F37818">
        <w:rPr>
          <w:sz w:val="26"/>
          <w:szCs w:val="28"/>
        </w:rPr>
        <w:t xml:space="preserve">.= 660 </w:t>
      </w:r>
      <w:r>
        <w:rPr>
          <w:sz w:val="26"/>
          <w:szCs w:val="28"/>
        </w:rPr>
        <w:t xml:space="preserve">     </w:t>
      </w:r>
      <w:r w:rsidRPr="00F37818">
        <w:rPr>
          <w:sz w:val="26"/>
          <w:szCs w:val="28"/>
          <w:u w:val="single"/>
        </w:rPr>
        <w:t>2 усл</w:t>
      </w:r>
      <w:r w:rsidRPr="00F37818">
        <w:rPr>
          <w:sz w:val="26"/>
          <w:szCs w:val="28"/>
        </w:rPr>
        <w:t xml:space="preserve">.= 911, 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Nw – нормативные затраты на выполнение w-й работы, установленной муниципальным заданием;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V</w:t>
      </w:r>
      <w:r w:rsidRPr="00F37818">
        <w:rPr>
          <w:sz w:val="26"/>
          <w:szCs w:val="28"/>
          <w:lang w:val="en-US"/>
        </w:rPr>
        <w:t>w</w:t>
      </w:r>
      <w:r w:rsidRPr="00F37818">
        <w:rPr>
          <w:sz w:val="26"/>
          <w:szCs w:val="28"/>
        </w:rPr>
        <w:t xml:space="preserve"> – объем w-й работы, установленной муниципальным заданием;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P</w:t>
      </w:r>
      <w:r w:rsidRPr="00F37818">
        <w:rPr>
          <w:sz w:val="26"/>
          <w:szCs w:val="28"/>
          <w:lang w:val="en-US"/>
        </w:rPr>
        <w:t>i</w:t>
      </w:r>
      <w:r w:rsidRPr="00F37818">
        <w:rPr>
          <w:sz w:val="26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5D6C52" w:rsidRPr="00F37818" w:rsidRDefault="005D6C52" w:rsidP="006601C6">
      <w:pPr>
        <w:widowControl w:val="0"/>
        <w:tabs>
          <w:tab w:val="left" w:pos="567"/>
        </w:tabs>
        <w:ind w:firstLine="567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P</w:t>
      </w:r>
      <w:r w:rsidRPr="00F37818">
        <w:rPr>
          <w:sz w:val="26"/>
          <w:szCs w:val="28"/>
          <w:lang w:val="en-US"/>
        </w:rPr>
        <w:t>w</w:t>
      </w:r>
      <w:r w:rsidRPr="00F37818">
        <w:rPr>
          <w:sz w:val="26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5D6C52" w:rsidRPr="00F37818" w:rsidRDefault="005D6C52" w:rsidP="00F37818">
      <w:pPr>
        <w:widowControl w:val="0"/>
        <w:ind w:firstLine="709"/>
        <w:jc w:val="both"/>
        <w:rPr>
          <w:sz w:val="26"/>
          <w:szCs w:val="28"/>
        </w:rPr>
      </w:pPr>
      <w:bookmarkStart w:id="3" w:name="P111"/>
      <w:bookmarkEnd w:id="3"/>
      <w:r w:rsidRPr="00F37818">
        <w:rPr>
          <w:sz w:val="26"/>
          <w:szCs w:val="28"/>
        </w:rPr>
        <w:t>N</w:t>
      </w:r>
      <w:r w:rsidRPr="00F37818">
        <w:rPr>
          <w:sz w:val="26"/>
          <w:szCs w:val="28"/>
          <w:vertAlign w:val="superscript"/>
        </w:rPr>
        <w:t>УН</w:t>
      </w:r>
      <w:r w:rsidRPr="00F37818">
        <w:rPr>
          <w:sz w:val="26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</w:t>
      </w:r>
      <w:smartTag w:uri="urn:schemas-microsoft-com:office:smarttags" w:element="date">
        <w:smartTagPr>
          <w:attr w:name="Year" w:val="2014"/>
          <w:attr w:name="Day" w:val="24"/>
          <w:attr w:name="Month" w:val="11"/>
          <w:attr w:name="ls" w:val="trans"/>
        </w:smartTagPr>
        <w:r w:rsidRPr="00F37818">
          <w:rPr>
            <w:sz w:val="26"/>
            <w:szCs w:val="28"/>
          </w:rPr>
          <w:t>24.11.2014</w:t>
        </w:r>
      </w:smartTag>
      <w:r w:rsidRPr="00F37818">
        <w:rPr>
          <w:sz w:val="26"/>
          <w:szCs w:val="28"/>
        </w:rPr>
        <w:t xml:space="preserve">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</w:t>
      </w:r>
      <w:smartTag w:uri="urn:schemas-microsoft-com:office:smarttags" w:element="date">
        <w:smartTagPr>
          <w:attr w:name="Year" w:val="2014"/>
          <w:attr w:name="Day" w:val="01"/>
          <w:attr w:name="Month" w:val="12"/>
          <w:attr w:name="ls" w:val="trans"/>
        </w:smartTagPr>
        <w:r w:rsidRPr="00F37818">
          <w:rPr>
            <w:sz w:val="26"/>
            <w:szCs w:val="28"/>
          </w:rPr>
          <w:t>01.12.2014</w:t>
        </w:r>
      </w:smartTag>
      <w:r w:rsidRPr="00F37818">
        <w:rPr>
          <w:sz w:val="26"/>
          <w:szCs w:val="28"/>
        </w:rPr>
        <w:t xml:space="preserve"> № 1285 «О расчете подушевых нормативов финансирования социальных услуг»:</w:t>
      </w:r>
    </w:p>
    <w:p w:rsidR="005D6C52" w:rsidRPr="00F37818" w:rsidRDefault="005D6C52" w:rsidP="00F37818">
      <w:pPr>
        <w:ind w:firstLine="53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1. Подушевой норматив финансирования i-й социальной услуги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47" o:spid="_x0000_i1027" type="#_x0000_t75" style="width:41.25pt;height:26.25pt;visibility:visible">
            <v:imagedata r:id="rId6" o:title=""/>
          </v:shape>
        </w:pict>
      </w:r>
      <w:r w:rsidRPr="00F37818">
        <w:rPr>
          <w:sz w:val="26"/>
          <w:szCs w:val="28"/>
        </w:rPr>
        <w:t>)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46" o:spid="_x0000_i1028" type="#_x0000_t75" style="width:132pt;height:26.25pt;visibility:visible">
            <v:imagedata r:id="rId7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>1усл.=1865176,00+ 2 131 548,25</w:t>
      </w:r>
      <w:r w:rsidRPr="00F37818">
        <w:rPr>
          <w:b/>
          <w:sz w:val="26"/>
          <w:szCs w:val="28"/>
        </w:rPr>
        <w:t>= 3 996 724,25</w: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2усл.= 1243543,59+ 1 421 032,16= </w:t>
      </w:r>
      <w:r w:rsidRPr="00F37818">
        <w:rPr>
          <w:b/>
          <w:sz w:val="26"/>
          <w:szCs w:val="28"/>
        </w:rPr>
        <w:t>2 664 575,75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45" o:spid="_x0000_i1029" type="#_x0000_t75" style="width:27.75pt;height:26.25pt;visibility:visible">
            <v:imagedata r:id="rId8" o:title=""/>
          </v:shape>
        </w:pict>
      </w:r>
      <w:r w:rsidRPr="00F37818">
        <w:rPr>
          <w:sz w:val="26"/>
          <w:szCs w:val="28"/>
        </w:rPr>
        <w:t xml:space="preserve"> - величина прямых расходов на предоставление i-й социальной услуги;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44" o:spid="_x0000_i1030" type="#_x0000_t75" style="width:36.75pt;height:24pt;visibility:visible">
            <v:imagedata r:id="rId9" o:title=""/>
          </v:shape>
        </w:pict>
      </w:r>
      <w:r w:rsidRPr="00F37818">
        <w:rPr>
          <w:sz w:val="26"/>
          <w:szCs w:val="28"/>
        </w:rPr>
        <w:t xml:space="preserve"> - величина косвенных расходов на предоставление i-й социальной услуги.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2. Величина прямых расходов на предоставление i-й социальной услуги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43" o:spid="_x0000_i1031" type="#_x0000_t75" style="width:27.75pt;height:26.25pt;visibility:visible">
            <v:imagedata r:id="rId10" o:title=""/>
          </v:shape>
        </w:pict>
      </w:r>
      <w:r w:rsidRPr="00F37818">
        <w:rPr>
          <w:sz w:val="26"/>
          <w:szCs w:val="28"/>
        </w:rPr>
        <w:t>) 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42" o:spid="_x0000_i1032" type="#_x0000_t75" style="width:218.25pt;height:26.25pt;visibility:visible">
            <v:imagedata r:id="rId11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1усл.= 833040,00+ 251580,00+ 780556,00= </w:t>
      </w:r>
      <w:r w:rsidRPr="00F37818">
        <w:rPr>
          <w:b/>
          <w:sz w:val="26"/>
          <w:szCs w:val="28"/>
        </w:rPr>
        <w:t>1 865 176,00</w:t>
      </w:r>
      <w:r w:rsidRPr="00F37818">
        <w:rPr>
          <w:sz w:val="26"/>
          <w:szCs w:val="28"/>
        </w:rPr>
        <w:t>,</w:t>
      </w:r>
    </w:p>
    <w:p w:rsidR="005D6C52" w:rsidRPr="00F37818" w:rsidRDefault="005D6C52" w:rsidP="00F37818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2усл.= 555360,00+ 167720,00+ 520463,59= </w:t>
      </w:r>
      <w:r w:rsidRPr="00F37818">
        <w:rPr>
          <w:b/>
          <w:sz w:val="26"/>
          <w:szCs w:val="28"/>
        </w:rPr>
        <w:t>1 243 543,59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41" o:spid="_x0000_i1033" type="#_x0000_t75" style="width:27.75pt;height:24pt;visibility:visible">
            <v:imagedata r:id="rId12" o:title=""/>
          </v:shape>
        </w:pict>
      </w:r>
      <w:r w:rsidRPr="00F37818">
        <w:rPr>
          <w:sz w:val="26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40" o:spid="_x0000_i1034" type="#_x0000_t75" style="width:19.5pt;height:24pt;visibility:visible">
            <v:imagedata r:id="rId13" o:title=""/>
          </v:shape>
        </w:pict>
      </w:r>
      <w:r w:rsidRPr="00F37818">
        <w:rPr>
          <w:sz w:val="26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39" o:spid="_x0000_i1035" type="#_x0000_t75" style="width:45pt;height:26.25pt;visibility:visible">
            <v:imagedata r:id="rId14" o:title=""/>
          </v:shape>
        </w:pict>
      </w:r>
      <w:r w:rsidRPr="00F37818">
        <w:rPr>
          <w:sz w:val="26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5D6C52" w:rsidRPr="00F37818" w:rsidRDefault="005D6C52" w:rsidP="00F37818">
      <w:pPr>
        <w:ind w:firstLine="539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38" o:spid="_x0000_i1036" type="#_x0000_t75" style="width:32.25pt;height:26.25pt;visibility:visible">
            <v:imagedata r:id="rId15" o:title=""/>
          </v:shape>
        </w:pict>
      </w:r>
      <w:r w:rsidRPr="00F37818">
        <w:rPr>
          <w:sz w:val="26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5D6C52" w:rsidRPr="00F37818" w:rsidRDefault="005D6C52" w:rsidP="00F37818">
      <w:pPr>
        <w:ind w:firstLine="53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3. Величина косвенных расходов на предоставление i-й социальной услуги (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37" o:spid="_x0000_i1037" type="#_x0000_t75" style="width:36.75pt;height:24pt;visibility:visible">
            <v:imagedata r:id="rId16" o:title=""/>
          </v:shape>
        </w:pict>
      </w:r>
      <w:r w:rsidRPr="00F37818">
        <w:rPr>
          <w:sz w:val="26"/>
          <w:szCs w:val="28"/>
        </w:rPr>
        <w:t>)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36" o:spid="_x0000_i1038" type="#_x0000_t75" style="width:132pt;height:26.25pt;visibility:visible">
            <v:imagedata r:id="rId17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F37818">
      <w:pPr>
        <w:jc w:val="center"/>
        <w:rPr>
          <w:sz w:val="26"/>
          <w:szCs w:val="28"/>
        </w:rPr>
      </w:pPr>
      <w:r w:rsidRPr="00F37818">
        <w:rPr>
          <w:sz w:val="26"/>
          <w:szCs w:val="28"/>
          <w:u w:val="single"/>
        </w:rPr>
        <w:t>1усл</w:t>
      </w:r>
      <w:r w:rsidRPr="00F37818">
        <w:rPr>
          <w:sz w:val="26"/>
          <w:szCs w:val="28"/>
        </w:rPr>
        <w:t xml:space="preserve">.= 3552580,41* 0,6= </w:t>
      </w:r>
      <w:r w:rsidRPr="00F37818">
        <w:rPr>
          <w:b/>
          <w:sz w:val="26"/>
          <w:szCs w:val="28"/>
        </w:rPr>
        <w:t>2 131 548,25</w:t>
      </w:r>
      <w:r w:rsidRPr="00F37818">
        <w:rPr>
          <w:sz w:val="26"/>
          <w:szCs w:val="28"/>
        </w:rPr>
        <w:t xml:space="preserve"> ,</w:t>
      </w:r>
      <w:r>
        <w:rPr>
          <w:sz w:val="26"/>
          <w:szCs w:val="28"/>
        </w:rPr>
        <w:t xml:space="preserve">    </w:t>
      </w:r>
      <w:r w:rsidRPr="00F37818">
        <w:rPr>
          <w:sz w:val="26"/>
          <w:szCs w:val="28"/>
          <w:u w:val="single"/>
        </w:rPr>
        <w:t>2усл</w:t>
      </w:r>
      <w:r w:rsidRPr="00F37818">
        <w:rPr>
          <w:sz w:val="26"/>
          <w:szCs w:val="28"/>
        </w:rPr>
        <w:t xml:space="preserve">.= 3552580,41* 0,4= </w:t>
      </w:r>
      <w:r w:rsidRPr="00F37818">
        <w:rPr>
          <w:b/>
          <w:sz w:val="26"/>
          <w:szCs w:val="28"/>
        </w:rPr>
        <w:t>1 421 032,16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 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35" o:spid="_x0000_i1039" type="#_x0000_t75" style="width:32.25pt;height:24pt;visibility:visible">
            <v:imagedata r:id="rId18" o:title=""/>
          </v:shape>
        </w:pict>
      </w:r>
      <w:r w:rsidRPr="00F37818">
        <w:rPr>
          <w:sz w:val="26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34" o:spid="_x0000_i1040" type="#_x0000_t75" style="width:27.75pt;height:26.25pt;visibility:visible">
            <v:imagedata r:id="rId19" o:title=""/>
          </v:shape>
        </w:pict>
      </w:r>
      <w:r w:rsidRPr="00F37818">
        <w:rPr>
          <w:sz w:val="26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4. Величина косвенных расходов, включаемых в себестоимость социальных услуг (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33" o:spid="_x0000_i1041" type="#_x0000_t75" style="width:32.25pt;height:24pt;visibility:visible">
            <v:imagedata r:id="rId20" o:title=""/>
          </v:shape>
        </w:pict>
      </w:r>
      <w:r w:rsidRPr="00F37818">
        <w:rPr>
          <w:sz w:val="26"/>
          <w:szCs w:val="28"/>
        </w:rPr>
        <w:t>),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32" o:spid="_x0000_i1042" type="#_x0000_t75" style="width:186pt;height:26.25pt;visibility:visible">
            <v:imagedata r:id="rId21" o:title=""/>
          </v:shape>
        </w:pict>
      </w:r>
      <w:r w:rsidRPr="00F37818">
        <w:rPr>
          <w:sz w:val="26"/>
          <w:szCs w:val="28"/>
        </w:rPr>
        <w:t>, =</w:t>
      </w:r>
    </w:p>
    <w:p w:rsidR="005D6C52" w:rsidRPr="00F37818" w:rsidRDefault="005D6C52" w:rsidP="00F37818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1586700,00+ 479200,00+ 1486680,41= </w:t>
      </w:r>
      <w:r w:rsidRPr="00F37818">
        <w:rPr>
          <w:b/>
          <w:sz w:val="26"/>
          <w:szCs w:val="28"/>
        </w:rPr>
        <w:t>3 552 580,41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31" o:spid="_x0000_i1043" type="#_x0000_t75" style="width:30pt;height:26.25pt;visibility:visible">
            <v:imagedata r:id="rId22" o:title=""/>
          </v:shape>
        </w:pict>
      </w:r>
      <w:r w:rsidRPr="00F37818">
        <w:rPr>
          <w:sz w:val="26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30" o:spid="_x0000_i1044" type="#_x0000_t75" style="width:21.75pt;height:26.25pt;visibility:visible">
            <v:imagedata r:id="rId23" o:title=""/>
          </v:shape>
        </w:pict>
      </w:r>
      <w:r w:rsidRPr="00F37818">
        <w:rPr>
          <w:sz w:val="26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29" o:spid="_x0000_i1045" type="#_x0000_t75" style="width:54pt;height:26.25pt;visibility:visible">
            <v:imagedata r:id="rId24" o:title=""/>
          </v:shape>
        </w:pict>
      </w:r>
      <w:r w:rsidRPr="00F37818">
        <w:rPr>
          <w:sz w:val="26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5. Коэффициент косвенных расходов, включаемых в себестоимость i-й социальной услуги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28" o:spid="_x0000_i1046" type="#_x0000_t75" style="width:27.75pt;height:26.25pt;visibility:visible">
            <v:imagedata r:id="rId25" o:title=""/>
          </v:shape>
        </w:pict>
      </w:r>
      <w:r w:rsidRPr="00F37818">
        <w:rPr>
          <w:sz w:val="26"/>
          <w:szCs w:val="28"/>
        </w:rPr>
        <w:t>),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27" o:spid="_x0000_i1047" type="#_x0000_t75" style="width:132pt;height:27.75pt;visibility:visible">
            <v:imagedata r:id="rId26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1усл.= 780556,00/ (780556,00+520463,59)= </w:t>
      </w:r>
      <w:r w:rsidRPr="00F37818">
        <w:rPr>
          <w:b/>
          <w:sz w:val="26"/>
          <w:szCs w:val="28"/>
        </w:rPr>
        <w:t>0,6</w:t>
      </w:r>
      <w:r w:rsidRPr="00F37818">
        <w:rPr>
          <w:sz w:val="26"/>
          <w:szCs w:val="28"/>
        </w:rPr>
        <w:t xml:space="preserve"> ,</w:t>
      </w:r>
    </w:p>
    <w:p w:rsidR="005D6C52" w:rsidRPr="00F37818" w:rsidRDefault="005D6C52" w:rsidP="00F37818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2усл.= 520463,59/ (780556,00+520463,59)= </w:t>
      </w:r>
      <w:r w:rsidRPr="00F37818">
        <w:rPr>
          <w:b/>
          <w:sz w:val="26"/>
          <w:szCs w:val="28"/>
        </w:rPr>
        <w:t>0,4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 xml:space="preserve">где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26" o:spid="_x0000_i1048" type="#_x0000_t75" style="width:27.75pt;height:26.25pt;visibility:visible">
            <v:imagedata r:id="rId27" o:title=""/>
          </v:shape>
        </w:pict>
      </w:r>
      <w:r w:rsidRPr="00F37818">
        <w:rPr>
          <w:sz w:val="26"/>
          <w:szCs w:val="28"/>
        </w:rPr>
        <w:t xml:space="preserve"> - величина прямых расходов на предоставление i-й социальной услуги.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25" o:spid="_x0000_i1049" type="#_x0000_t75" style="width:45pt;height:26.25pt;visibility:visible">
            <v:imagedata r:id="rId28" o:title=""/>
          </v:shape>
        </w:pict>
      </w:r>
      <w:r w:rsidRPr="00F37818">
        <w:rPr>
          <w:sz w:val="26"/>
          <w:szCs w:val="28"/>
        </w:rPr>
        <w:t>),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24" o:spid="_x0000_i1050" type="#_x0000_t75" style="width:138pt;height:26.25pt;visibility:visible">
            <v:imagedata r:id="rId29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F37818">
      <w:pPr>
        <w:jc w:val="center"/>
        <w:rPr>
          <w:sz w:val="26"/>
          <w:szCs w:val="28"/>
        </w:rPr>
      </w:pPr>
      <w:r w:rsidRPr="00F37818">
        <w:rPr>
          <w:sz w:val="26"/>
          <w:szCs w:val="28"/>
          <w:u w:val="single"/>
        </w:rPr>
        <w:t>1усл</w:t>
      </w:r>
      <w:r w:rsidRPr="00F37818">
        <w:rPr>
          <w:sz w:val="26"/>
          <w:szCs w:val="28"/>
        </w:rPr>
        <w:t xml:space="preserve">.= 2 787 700* 0,2800= </w:t>
      </w:r>
      <w:r w:rsidRPr="00F37818">
        <w:rPr>
          <w:b/>
          <w:sz w:val="26"/>
          <w:szCs w:val="28"/>
        </w:rPr>
        <w:t>780 556,00</w:t>
      </w:r>
      <w:r w:rsidRPr="00F37818">
        <w:rPr>
          <w:sz w:val="26"/>
          <w:szCs w:val="28"/>
        </w:rPr>
        <w:t>,</w:t>
      </w:r>
      <w:r>
        <w:rPr>
          <w:sz w:val="26"/>
          <w:szCs w:val="28"/>
        </w:rPr>
        <w:t xml:space="preserve">      </w:t>
      </w:r>
      <w:r w:rsidRPr="00F37818">
        <w:rPr>
          <w:sz w:val="26"/>
          <w:szCs w:val="28"/>
          <w:u w:val="single"/>
        </w:rPr>
        <w:t>2усл.</w:t>
      </w:r>
      <w:r w:rsidRPr="00F37818">
        <w:rPr>
          <w:sz w:val="26"/>
          <w:szCs w:val="28"/>
        </w:rPr>
        <w:t xml:space="preserve">= 2 787 700* 0,1867= </w:t>
      </w:r>
      <w:r w:rsidRPr="00F37818">
        <w:rPr>
          <w:b/>
          <w:sz w:val="26"/>
          <w:szCs w:val="28"/>
        </w:rPr>
        <w:t>520 463,59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23" o:spid="_x0000_i1051" type="#_x0000_t75" style="width:36.75pt;height:26.25pt;visibility:visible">
            <v:imagedata r:id="rId30" o:title=""/>
          </v:shape>
        </w:pict>
      </w:r>
      <w:r w:rsidRPr="00F37818">
        <w:rPr>
          <w:sz w:val="26"/>
          <w:szCs w:val="28"/>
        </w:rPr>
        <w:t xml:space="preserve"> - общехозяйственные расходы;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22" o:spid="_x0000_i1052" type="#_x0000_t75" style="width:19.5pt;height:24pt;visibility:visible">
            <v:imagedata r:id="rId31" o:title=""/>
          </v:shape>
        </w:pict>
      </w:r>
      <w:r w:rsidRPr="00F37818">
        <w:rPr>
          <w:sz w:val="26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7. Общехозяйственные расходы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21" o:spid="_x0000_i1053" type="#_x0000_t75" style="width:36.75pt;height:26.25pt;visibility:visible">
            <v:imagedata r:id="rId30" o:title=""/>
          </v:shape>
        </w:pict>
      </w:r>
      <w:r w:rsidRPr="00F37818">
        <w:rPr>
          <w:sz w:val="26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20" o:spid="_x0000_i1054" type="#_x0000_t75" style="width:209.25pt;height:26.25pt;visibility:visible">
            <v:imagedata r:id="rId32" o:title=""/>
          </v:shape>
        </w:pict>
      </w:r>
      <w:r w:rsidRPr="00F37818">
        <w:rPr>
          <w:sz w:val="26"/>
          <w:szCs w:val="28"/>
        </w:rPr>
        <w:t xml:space="preserve">, </w:t>
      </w:r>
    </w:p>
    <w:p w:rsidR="005D6C52" w:rsidRPr="00F37818" w:rsidRDefault="005D6C52" w:rsidP="00F37818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= 38400+ </w:t>
      </w:r>
      <w:smartTag w:uri="urn:schemas-microsoft-com:office:smarttags" w:element="phone">
        <w:smartTagPr>
          <w:attr w:name="ls" w:val="trans"/>
        </w:smartTagPr>
        <w:r w:rsidRPr="00F37818">
          <w:rPr>
            <w:sz w:val="26"/>
            <w:szCs w:val="28"/>
          </w:rPr>
          <w:t>1094100</w:t>
        </w:r>
      </w:smartTag>
      <w:r w:rsidRPr="00F37818">
        <w:rPr>
          <w:sz w:val="26"/>
          <w:szCs w:val="28"/>
        </w:rPr>
        <w:t xml:space="preserve">+ 168500+ 109300+ </w:t>
      </w:r>
      <w:smartTag w:uri="urn:schemas-microsoft-com:office:smarttags" w:element="phone">
        <w:smartTagPr>
          <w:attr w:name="ls" w:val="trans"/>
        </w:smartTagPr>
        <w:r w:rsidRPr="00F37818">
          <w:rPr>
            <w:sz w:val="26"/>
            <w:szCs w:val="28"/>
          </w:rPr>
          <w:t>1230500</w:t>
        </w:r>
      </w:smartTag>
      <w:r w:rsidRPr="00F37818">
        <w:rPr>
          <w:sz w:val="26"/>
          <w:szCs w:val="28"/>
        </w:rPr>
        <w:t xml:space="preserve">+ 146900= </w:t>
      </w:r>
      <w:r w:rsidRPr="00F37818">
        <w:rPr>
          <w:b/>
          <w:sz w:val="26"/>
          <w:szCs w:val="28"/>
        </w:rPr>
        <w:t>2 787 700,00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 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19" o:spid="_x0000_i1055" type="#_x0000_t75" style="width:17.25pt;height:24pt;visibility:visible">
            <v:imagedata r:id="rId33" o:title=""/>
          </v:shape>
        </w:pict>
      </w:r>
      <w:r w:rsidRPr="00F37818">
        <w:rPr>
          <w:sz w:val="26"/>
          <w:szCs w:val="28"/>
        </w:rPr>
        <w:t xml:space="preserve"> - расходы на оказание услуг связи – 38400,00;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18" o:spid="_x0000_i1056" type="#_x0000_t75" style="width:17.25pt;height:24pt;visibility:visible">
            <v:imagedata r:id="rId34" o:title=""/>
          </v:shape>
        </w:pict>
      </w:r>
      <w:r w:rsidRPr="00F37818">
        <w:rPr>
          <w:sz w:val="26"/>
          <w:szCs w:val="28"/>
        </w:rPr>
        <w:t xml:space="preserve"> - расходы на оказание коммунальных услуг – 1094100,00;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17" o:spid="_x0000_i1057" type="#_x0000_t75" style="width:19.5pt;height:24pt;visibility:visible">
            <v:imagedata r:id="rId35" o:title=""/>
          </v:shape>
        </w:pict>
      </w:r>
      <w:r w:rsidRPr="00F37818">
        <w:rPr>
          <w:sz w:val="26"/>
          <w:szCs w:val="28"/>
        </w:rPr>
        <w:t xml:space="preserve"> - материальные затраты – 168500,00;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16" o:spid="_x0000_i1058" type="#_x0000_t75" style="width:17.25pt;height:24pt;visibility:visible">
            <v:imagedata r:id="rId36" o:title=""/>
          </v:shape>
        </w:pict>
      </w:r>
      <w:r w:rsidRPr="00F37818">
        <w:rPr>
          <w:sz w:val="26"/>
          <w:szCs w:val="28"/>
        </w:rPr>
        <w:t xml:space="preserve"> - расходы на оказание транспортных услуг – 109300,00;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15" o:spid="_x0000_i1059" type="#_x0000_t75" style="width:21.75pt;height:26.25pt;visibility:visible">
            <v:imagedata r:id="rId37" o:title=""/>
          </v:shape>
        </w:pict>
      </w:r>
      <w:r w:rsidRPr="00F37818">
        <w:rPr>
          <w:sz w:val="26"/>
          <w:szCs w:val="28"/>
        </w:rPr>
        <w:t xml:space="preserve"> - прочие расходы – 1230500,00; 146900,00.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14" o:spid="_x0000_i1060" type="#_x0000_t75" style="width:19.5pt;height:24pt;visibility:visible">
            <v:imagedata r:id="rId31" o:title=""/>
          </v:shape>
        </w:pict>
      </w:r>
      <w:r w:rsidRPr="00F37818">
        <w:rPr>
          <w:sz w:val="26"/>
          <w:szCs w:val="28"/>
        </w:rPr>
        <w:t>), определяется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6"/>
          <w:sz w:val="26"/>
          <w:szCs w:val="28"/>
          <w:lang w:eastAsia="ru-RU"/>
        </w:rPr>
        <w:pict>
          <v:shape id="Рисунок 213" o:spid="_x0000_i1061" type="#_x0000_t75" style="width:188.25pt;height:30pt;visibility:visible">
            <v:imagedata r:id="rId38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1усл. = 833 040/ (1 388 400+1 586 700) = </w:t>
      </w:r>
      <w:r w:rsidRPr="00F37818">
        <w:rPr>
          <w:b/>
          <w:sz w:val="26"/>
          <w:szCs w:val="28"/>
        </w:rPr>
        <w:t>0,2800</w:t>
      </w:r>
      <w:r w:rsidRPr="00F37818">
        <w:rPr>
          <w:sz w:val="26"/>
          <w:szCs w:val="28"/>
        </w:rPr>
        <w:t xml:space="preserve"> ,</w:t>
      </w:r>
    </w:p>
    <w:p w:rsidR="005D6C52" w:rsidRPr="00F37818" w:rsidRDefault="005D6C52" w:rsidP="00F37818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2усл. = 555 360/ (1 388 400+1 586 700) = </w:t>
      </w:r>
      <w:r w:rsidRPr="00F37818">
        <w:rPr>
          <w:b/>
          <w:sz w:val="26"/>
          <w:szCs w:val="28"/>
        </w:rPr>
        <w:t>0,1867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12" o:spid="_x0000_i1062" type="#_x0000_t75" style="width:27.75pt;height:24pt;visibility:visible">
            <v:imagedata r:id="rId39" o:title=""/>
          </v:shape>
        </w:pict>
      </w:r>
      <w:r w:rsidRPr="00F37818">
        <w:rPr>
          <w:sz w:val="26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11" o:spid="_x0000_i1063" type="#_x0000_t75" style="width:30pt;height:26.25pt;visibility:visible">
            <v:imagedata r:id="rId40" o:title=""/>
          </v:shape>
        </w:pict>
      </w:r>
      <w:r w:rsidRPr="00F37818">
        <w:rPr>
          <w:sz w:val="26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9. Величина косвенных общехозяйственных расходов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10" o:spid="_x0000_i1064" type="#_x0000_t75" style="width:54pt;height:26.25pt;visibility:visible">
            <v:imagedata r:id="rId41" o:title=""/>
          </v:shape>
        </w:pict>
      </w:r>
      <w:r w:rsidRPr="00F37818">
        <w:rPr>
          <w:sz w:val="26"/>
          <w:szCs w:val="28"/>
        </w:rPr>
        <w:t>)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09" o:spid="_x0000_i1065" type="#_x0000_t75" style="width:181.5pt;height:27.75pt;visibility:visible">
            <v:imagedata r:id="rId42" o:title=""/>
          </v:shape>
        </w:pict>
      </w:r>
      <w:r w:rsidRPr="00F37818">
        <w:rPr>
          <w:sz w:val="26"/>
          <w:szCs w:val="28"/>
        </w:rPr>
        <w:t xml:space="preserve">, </w:t>
      </w:r>
    </w:p>
    <w:p w:rsidR="005D6C52" w:rsidRPr="00F37818" w:rsidRDefault="005D6C52" w:rsidP="00F37818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= 2 787 700-(780556,00+520463,59)= </w:t>
      </w:r>
      <w:r w:rsidRPr="00F37818">
        <w:rPr>
          <w:b/>
          <w:sz w:val="26"/>
          <w:szCs w:val="28"/>
        </w:rPr>
        <w:t>1 486 680,41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08" o:spid="_x0000_i1066" type="#_x0000_t75" style="width:36.75pt;height:26.25pt;visibility:visible">
            <v:imagedata r:id="rId43" o:title=""/>
          </v:shape>
        </w:pict>
      </w:r>
      <w:r w:rsidRPr="00F37818">
        <w:rPr>
          <w:sz w:val="26"/>
          <w:szCs w:val="28"/>
        </w:rPr>
        <w:t xml:space="preserve"> - общехозяйственные расходы;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07" o:spid="_x0000_i1067" type="#_x0000_t75" style="width:45pt;height:26.25pt;visibility:visible">
            <v:imagedata r:id="rId44" o:title=""/>
          </v:shape>
        </w:pict>
      </w:r>
      <w:r w:rsidRPr="00F37818">
        <w:rPr>
          <w:sz w:val="26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а) услуги связи;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б) коммунальные услуги;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в) транспортные услуги;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г) материальные затраты;</w:t>
      </w:r>
    </w:p>
    <w:p w:rsidR="005D6C52" w:rsidRPr="00F37818" w:rsidRDefault="005D6C52" w:rsidP="00F37818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5D6C52" w:rsidRPr="00F37818" w:rsidRDefault="005D6C52" w:rsidP="006601C6">
      <w:pPr>
        <w:widowControl w:val="0"/>
        <w:jc w:val="center"/>
        <w:outlineLvl w:val="1"/>
        <w:rPr>
          <w:b/>
          <w:sz w:val="26"/>
          <w:szCs w:val="28"/>
        </w:rPr>
      </w:pPr>
      <w:r w:rsidRPr="00F37818">
        <w:rPr>
          <w:b/>
          <w:sz w:val="26"/>
          <w:szCs w:val="28"/>
        </w:rPr>
        <w:t xml:space="preserve">Расчет финансового обеспечения </w:t>
      </w:r>
    </w:p>
    <w:p w:rsidR="005D6C52" w:rsidRPr="00F37818" w:rsidRDefault="005D6C52" w:rsidP="00F37818">
      <w:pPr>
        <w:widowControl w:val="0"/>
        <w:jc w:val="center"/>
        <w:outlineLvl w:val="1"/>
        <w:rPr>
          <w:b/>
          <w:sz w:val="26"/>
          <w:szCs w:val="28"/>
        </w:rPr>
      </w:pPr>
      <w:r w:rsidRPr="00F37818">
        <w:rPr>
          <w:b/>
          <w:sz w:val="26"/>
          <w:szCs w:val="28"/>
        </w:rPr>
        <w:t>выполнения муниципального задания на 2023 год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5D6C52" w:rsidRPr="00F37818" w:rsidRDefault="005D6C52" w:rsidP="00F37818">
      <w:pPr>
        <w:tabs>
          <w:tab w:val="left" w:pos="709"/>
        </w:tabs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5D6C52" w:rsidRPr="00F37818" w:rsidRDefault="005D6C52" w:rsidP="006601C6">
      <w:pPr>
        <w:widowControl w:val="0"/>
        <w:spacing w:before="120"/>
        <w:jc w:val="center"/>
        <w:rPr>
          <w:sz w:val="26"/>
          <w:szCs w:val="28"/>
        </w:rPr>
      </w:pPr>
      <w:r w:rsidRPr="00077584">
        <w:rPr>
          <w:sz w:val="24"/>
          <w:szCs w:val="24"/>
        </w:rPr>
        <w:fldChar w:fldCharType="begin"/>
      </w:r>
      <w:r w:rsidRPr="00077584">
        <w:rPr>
          <w:sz w:val="24"/>
          <w:szCs w:val="24"/>
        </w:rPr>
        <w:instrText xml:space="preserve"> QUOTE </w:instrText>
      </w:r>
      <w:r w:rsidRPr="00676C3C">
        <w:rPr>
          <w:position w:val="-9"/>
          <w:sz w:val="24"/>
          <w:szCs w:val="24"/>
        </w:rPr>
        <w:pict>
          <v:shape id="_x0000_i1068" type="#_x0000_t75" style="width:415.5pt;height:19.5pt" equationxml="&lt;">
            <v:imagedata r:id="rId5" o:title="" chromakey="white"/>
          </v:shape>
        </w:pict>
      </w:r>
      <w:r w:rsidRPr="00077584">
        <w:rPr>
          <w:sz w:val="24"/>
          <w:szCs w:val="24"/>
        </w:rPr>
        <w:instrText xml:space="preserve"> </w:instrText>
      </w:r>
      <w:r w:rsidRPr="00077584">
        <w:rPr>
          <w:sz w:val="24"/>
          <w:szCs w:val="24"/>
        </w:rPr>
        <w:fldChar w:fldCharType="separate"/>
      </w:r>
      <w:r w:rsidRPr="00676C3C">
        <w:rPr>
          <w:position w:val="-9"/>
          <w:sz w:val="24"/>
          <w:szCs w:val="24"/>
        </w:rPr>
        <w:pict>
          <v:shape id="_x0000_i1069" type="#_x0000_t75" style="width:415.5pt;height:19.5pt" equationxml="&lt;">
            <v:imagedata r:id="rId5" o:title="" chromakey="white"/>
          </v:shape>
        </w:pict>
      </w:r>
      <w:r w:rsidRPr="00077584">
        <w:rPr>
          <w:sz w:val="24"/>
          <w:szCs w:val="24"/>
        </w:rPr>
        <w:fldChar w:fldCharType="end"/>
      </w:r>
      <w:r w:rsidRPr="00F37818">
        <w:rPr>
          <w:sz w:val="26"/>
          <w:szCs w:val="28"/>
        </w:rPr>
        <w:t>,</w:t>
      </w:r>
    </w:p>
    <w:p w:rsidR="005D6C52" w:rsidRPr="00F37818" w:rsidRDefault="005D6C52" w:rsidP="00F37818">
      <w:pPr>
        <w:widowControl w:val="0"/>
        <w:spacing w:before="120"/>
        <w:jc w:val="center"/>
        <w:rPr>
          <w:sz w:val="26"/>
          <w:szCs w:val="28"/>
        </w:rPr>
      </w:pPr>
      <w:r w:rsidRPr="00F37818">
        <w:rPr>
          <w:sz w:val="26"/>
          <w:szCs w:val="28"/>
          <w:lang w:val="en-US"/>
        </w:rPr>
        <w:t>R</w:t>
      </w:r>
      <w:r w:rsidRPr="00F37818">
        <w:rPr>
          <w:sz w:val="26"/>
          <w:szCs w:val="28"/>
        </w:rPr>
        <w:t xml:space="preserve">= </w:t>
      </w:r>
      <w:r w:rsidRPr="00F37818">
        <w:rPr>
          <w:b/>
          <w:sz w:val="26"/>
          <w:szCs w:val="28"/>
        </w:rPr>
        <w:t>4 060 147,24</w:t>
      </w:r>
      <w:r w:rsidRPr="00F37818">
        <w:rPr>
          <w:sz w:val="26"/>
          <w:szCs w:val="28"/>
        </w:rPr>
        <w:t xml:space="preserve"> + </w:t>
      </w:r>
      <w:r w:rsidRPr="00F37818">
        <w:rPr>
          <w:b/>
          <w:sz w:val="26"/>
          <w:szCs w:val="28"/>
        </w:rPr>
        <w:t>2 706 852,76</w:t>
      </w:r>
      <w:r w:rsidRPr="00F37818">
        <w:rPr>
          <w:sz w:val="26"/>
          <w:szCs w:val="28"/>
        </w:rPr>
        <w:t xml:space="preserve">+ </w:t>
      </w:r>
      <w:r w:rsidRPr="00F37818">
        <w:rPr>
          <w:b/>
          <w:sz w:val="26"/>
          <w:szCs w:val="28"/>
        </w:rPr>
        <w:t>30 800,00</w:t>
      </w:r>
      <w:r w:rsidRPr="00F37818">
        <w:rPr>
          <w:sz w:val="26"/>
          <w:szCs w:val="28"/>
        </w:rPr>
        <w:t xml:space="preserve">= </w:t>
      </w:r>
      <w:r w:rsidRPr="00F37818">
        <w:rPr>
          <w:b/>
          <w:sz w:val="26"/>
          <w:szCs w:val="28"/>
        </w:rPr>
        <w:t>6 797 800,00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 xml:space="preserve">где </w:t>
      </w:r>
      <w:r w:rsidRPr="00F37818">
        <w:rPr>
          <w:sz w:val="26"/>
          <w:szCs w:val="28"/>
          <w:lang w:val="en-US"/>
        </w:rPr>
        <w:t>N</w:t>
      </w:r>
      <w:r w:rsidRPr="00F37818">
        <w:rPr>
          <w:sz w:val="26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5D6C52" w:rsidRPr="00F37818" w:rsidRDefault="005D6C52" w:rsidP="00F37818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  <w:u w:val="single"/>
        </w:rPr>
        <w:t>1усл</w:t>
      </w:r>
      <w:r w:rsidRPr="00F37818">
        <w:rPr>
          <w:sz w:val="26"/>
          <w:szCs w:val="28"/>
        </w:rPr>
        <w:t xml:space="preserve">.= 4 060 147,24 / 660 = 6 151,7382 </w:t>
      </w:r>
      <w:r>
        <w:rPr>
          <w:sz w:val="26"/>
          <w:szCs w:val="28"/>
        </w:rPr>
        <w:t xml:space="preserve">   </w:t>
      </w:r>
      <w:r w:rsidRPr="00F37818">
        <w:rPr>
          <w:sz w:val="26"/>
          <w:szCs w:val="28"/>
          <w:u w:val="single"/>
        </w:rPr>
        <w:t>2 усл</w:t>
      </w:r>
      <w:r w:rsidRPr="00F37818">
        <w:rPr>
          <w:sz w:val="26"/>
          <w:szCs w:val="28"/>
        </w:rPr>
        <w:t xml:space="preserve">.= 2 706 852,76 / 911 = 2 971,2983 , 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V</w:t>
      </w:r>
      <w:r w:rsidRPr="00F37818">
        <w:rPr>
          <w:sz w:val="26"/>
          <w:szCs w:val="28"/>
          <w:lang w:val="en-US"/>
        </w:rPr>
        <w:t>i</w:t>
      </w:r>
      <w:r w:rsidRPr="00F37818">
        <w:rPr>
          <w:sz w:val="26"/>
          <w:szCs w:val="28"/>
        </w:rPr>
        <w:t> – объем установленной муниципальным заданием i-й муниципальной услуги;</w:t>
      </w:r>
    </w:p>
    <w:p w:rsidR="005D6C52" w:rsidRPr="00F37818" w:rsidRDefault="005D6C52" w:rsidP="00F37818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1</w:t>
      </w:r>
      <w:r w:rsidRPr="00F37818">
        <w:rPr>
          <w:sz w:val="26"/>
          <w:szCs w:val="28"/>
          <w:u w:val="single"/>
        </w:rPr>
        <w:t>усл</w:t>
      </w:r>
      <w:r w:rsidRPr="00F37818">
        <w:rPr>
          <w:sz w:val="26"/>
          <w:szCs w:val="28"/>
        </w:rPr>
        <w:t xml:space="preserve">.= 660 </w:t>
      </w:r>
      <w:r>
        <w:rPr>
          <w:sz w:val="26"/>
          <w:szCs w:val="28"/>
        </w:rPr>
        <w:t xml:space="preserve">     </w:t>
      </w:r>
      <w:r w:rsidRPr="00F37818">
        <w:rPr>
          <w:sz w:val="26"/>
          <w:szCs w:val="28"/>
          <w:u w:val="single"/>
        </w:rPr>
        <w:t>2 усл</w:t>
      </w:r>
      <w:r w:rsidRPr="00F37818">
        <w:rPr>
          <w:sz w:val="26"/>
          <w:szCs w:val="28"/>
        </w:rPr>
        <w:t xml:space="preserve">.= 911, 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Nw – нормативные затраты на выполнение w-й работы, установленной муниципальным заданием;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V</w:t>
      </w:r>
      <w:r w:rsidRPr="00F37818">
        <w:rPr>
          <w:sz w:val="26"/>
          <w:szCs w:val="28"/>
          <w:lang w:val="en-US"/>
        </w:rPr>
        <w:t>w</w:t>
      </w:r>
      <w:r w:rsidRPr="00F37818">
        <w:rPr>
          <w:sz w:val="26"/>
          <w:szCs w:val="28"/>
        </w:rPr>
        <w:t xml:space="preserve"> – объем w-й работы, установленной муниципальным заданием;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P</w:t>
      </w:r>
      <w:r w:rsidRPr="00F37818">
        <w:rPr>
          <w:sz w:val="26"/>
          <w:szCs w:val="28"/>
          <w:lang w:val="en-US"/>
        </w:rPr>
        <w:t>i</w:t>
      </w:r>
      <w:r w:rsidRPr="00F37818">
        <w:rPr>
          <w:sz w:val="26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5D6C52" w:rsidRPr="00F37818" w:rsidRDefault="005D6C52" w:rsidP="006601C6">
      <w:pPr>
        <w:widowControl w:val="0"/>
        <w:tabs>
          <w:tab w:val="left" w:pos="567"/>
        </w:tabs>
        <w:ind w:firstLine="567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P</w:t>
      </w:r>
      <w:r w:rsidRPr="00F37818">
        <w:rPr>
          <w:sz w:val="26"/>
          <w:szCs w:val="28"/>
          <w:lang w:val="en-US"/>
        </w:rPr>
        <w:t>w</w:t>
      </w:r>
      <w:r w:rsidRPr="00F37818">
        <w:rPr>
          <w:sz w:val="26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5D6C52" w:rsidRPr="00F37818" w:rsidRDefault="005D6C52" w:rsidP="003730EA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N</w:t>
      </w:r>
      <w:r w:rsidRPr="00F37818">
        <w:rPr>
          <w:sz w:val="26"/>
          <w:szCs w:val="28"/>
          <w:vertAlign w:val="superscript"/>
        </w:rPr>
        <w:t>УН</w:t>
      </w:r>
      <w:r w:rsidRPr="00F37818">
        <w:rPr>
          <w:sz w:val="26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01.12.2014 № 1285 «О расчете подушевых нормативов финансирования социальных услуг»: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1. Подушевой норматив финансирования i-й социальной услуги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06" o:spid="_x0000_i1070" type="#_x0000_t75" style="width:41.25pt;height:26.25pt;visibility:visible">
            <v:imagedata r:id="rId6" o:title=""/>
          </v:shape>
        </w:pict>
      </w:r>
      <w:r w:rsidRPr="00F37818">
        <w:rPr>
          <w:sz w:val="26"/>
          <w:szCs w:val="28"/>
        </w:rPr>
        <w:t>)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05" o:spid="_x0000_i1071" type="#_x0000_t75" style="width:132pt;height:26.25pt;visibility:visible">
            <v:imagedata r:id="rId7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>1усл.=</w:t>
      </w:r>
      <w:r w:rsidRPr="00F37818">
        <w:rPr>
          <w:b/>
          <w:sz w:val="26"/>
          <w:szCs w:val="28"/>
        </w:rPr>
        <w:t xml:space="preserve"> </w:t>
      </w:r>
      <w:r w:rsidRPr="00F37818">
        <w:rPr>
          <w:sz w:val="26"/>
          <w:szCs w:val="28"/>
        </w:rPr>
        <w:t xml:space="preserve">1 894 760,00+ 2 165 387,24= </w:t>
      </w:r>
      <w:r w:rsidRPr="00F37818">
        <w:rPr>
          <w:b/>
          <w:sz w:val="26"/>
          <w:szCs w:val="28"/>
        </w:rPr>
        <w:t>4 060 147,24</w:t>
      </w:r>
      <w:r w:rsidRPr="00F37818">
        <w:rPr>
          <w:sz w:val="26"/>
          <w:szCs w:val="28"/>
        </w:rPr>
        <w:t xml:space="preserve"> ,</w:t>
      </w:r>
    </w:p>
    <w:p w:rsidR="005D6C52" w:rsidRPr="00F37818" w:rsidRDefault="005D6C52" w:rsidP="006601C6">
      <w:pPr>
        <w:jc w:val="center"/>
        <w:rPr>
          <w:b/>
          <w:sz w:val="26"/>
          <w:szCs w:val="28"/>
        </w:rPr>
      </w:pPr>
      <w:r w:rsidRPr="00F37818">
        <w:rPr>
          <w:sz w:val="26"/>
          <w:szCs w:val="28"/>
        </w:rPr>
        <w:t>2усл.=</w:t>
      </w:r>
      <w:r w:rsidRPr="00F37818">
        <w:rPr>
          <w:b/>
          <w:sz w:val="26"/>
          <w:szCs w:val="28"/>
        </w:rPr>
        <w:t xml:space="preserve"> </w:t>
      </w:r>
      <w:r w:rsidRPr="00F37818">
        <w:rPr>
          <w:sz w:val="26"/>
          <w:szCs w:val="28"/>
        </w:rPr>
        <w:t xml:space="preserve">1 263 261,26+ 1 443 519,50= </w:t>
      </w:r>
      <w:r w:rsidRPr="00F37818">
        <w:rPr>
          <w:b/>
          <w:sz w:val="26"/>
          <w:szCs w:val="28"/>
        </w:rPr>
        <w:t>2 706 852,76</w:t>
      </w:r>
    </w:p>
    <w:p w:rsidR="005D6C52" w:rsidRPr="00F37818" w:rsidRDefault="005D6C52" w:rsidP="003730EA">
      <w:pPr>
        <w:rPr>
          <w:sz w:val="26"/>
          <w:szCs w:val="28"/>
        </w:rPr>
      </w:pP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04" o:spid="_x0000_i1072" type="#_x0000_t75" style="width:27.75pt;height:26.25pt;visibility:visible">
            <v:imagedata r:id="rId8" o:title=""/>
          </v:shape>
        </w:pict>
      </w:r>
      <w:r w:rsidRPr="00F37818">
        <w:rPr>
          <w:sz w:val="26"/>
          <w:szCs w:val="28"/>
        </w:rPr>
        <w:t xml:space="preserve"> - величина прямых расходов на предоставление i-й социальной услуги;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03" o:spid="_x0000_i1073" type="#_x0000_t75" style="width:36.75pt;height:24pt;visibility:visible">
            <v:imagedata r:id="rId9" o:title=""/>
          </v:shape>
        </w:pict>
      </w:r>
      <w:r w:rsidRPr="00F37818">
        <w:rPr>
          <w:sz w:val="26"/>
          <w:szCs w:val="28"/>
        </w:rPr>
        <w:t xml:space="preserve"> - величина косвенных расходов на предоставление i-й социальной услуги.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2. Величина прямых расходов на предоставление i-й социальной услуги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02" o:spid="_x0000_i1074" type="#_x0000_t75" style="width:27.75pt;height:26.25pt;visibility:visible">
            <v:imagedata r:id="rId10" o:title=""/>
          </v:shape>
        </w:pict>
      </w:r>
      <w:r w:rsidRPr="00F37818">
        <w:rPr>
          <w:sz w:val="26"/>
          <w:szCs w:val="28"/>
        </w:rPr>
        <w:t>) 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01" o:spid="_x0000_i1075" type="#_x0000_t75" style="width:218.25pt;height:26.25pt;visibility:visible">
            <v:imagedata r:id="rId11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1усл.= 888000+ 268176+ 738584,00 = </w:t>
      </w:r>
      <w:r w:rsidRPr="00F37818">
        <w:rPr>
          <w:b/>
          <w:sz w:val="26"/>
          <w:szCs w:val="28"/>
        </w:rPr>
        <w:t>1 894 760,00</w:t>
      </w:r>
      <w:r w:rsidRPr="00F37818">
        <w:rPr>
          <w:sz w:val="26"/>
          <w:szCs w:val="28"/>
        </w:rPr>
        <w:t xml:space="preserve"> 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2усл.= 592000+ 178784+ 492477,26= </w:t>
      </w:r>
      <w:r w:rsidRPr="00F37818">
        <w:rPr>
          <w:b/>
          <w:sz w:val="26"/>
          <w:szCs w:val="28"/>
        </w:rPr>
        <w:t>1 263 261,26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00" o:spid="_x0000_i1076" type="#_x0000_t75" style="width:27.75pt;height:24pt;visibility:visible">
            <v:imagedata r:id="rId12" o:title=""/>
          </v:shape>
        </w:pict>
      </w:r>
      <w:r w:rsidRPr="00F37818">
        <w:rPr>
          <w:sz w:val="26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99" o:spid="_x0000_i1077" type="#_x0000_t75" style="width:19.5pt;height:24pt;visibility:visible">
            <v:imagedata r:id="rId13" o:title=""/>
          </v:shape>
        </w:pict>
      </w:r>
      <w:r w:rsidRPr="00F37818">
        <w:rPr>
          <w:sz w:val="26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98" o:spid="_x0000_i1078" type="#_x0000_t75" style="width:45pt;height:26.25pt;visibility:visible">
            <v:imagedata r:id="rId14" o:title=""/>
          </v:shape>
        </w:pict>
      </w:r>
      <w:r w:rsidRPr="00F37818">
        <w:rPr>
          <w:sz w:val="26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97" o:spid="_x0000_i1079" type="#_x0000_t75" style="width:32.25pt;height:26.25pt;visibility:visible">
            <v:imagedata r:id="rId15" o:title=""/>
          </v:shape>
        </w:pict>
      </w:r>
      <w:r w:rsidRPr="00F37818">
        <w:rPr>
          <w:sz w:val="26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3. Величина косвенных расходов на предоставление i-й социальной услуги (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96" o:spid="_x0000_i1080" type="#_x0000_t75" style="width:36.75pt;height:24pt;visibility:visible">
            <v:imagedata r:id="rId16" o:title=""/>
          </v:shape>
        </w:pict>
      </w:r>
      <w:r w:rsidRPr="00F37818">
        <w:rPr>
          <w:sz w:val="26"/>
          <w:szCs w:val="28"/>
        </w:rPr>
        <w:t>)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95" o:spid="_x0000_i1081" type="#_x0000_t75" style="width:132pt;height:26.25pt;visibility:visible">
            <v:imagedata r:id="rId17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3730EA">
        <w:rPr>
          <w:sz w:val="26"/>
          <w:szCs w:val="28"/>
          <w:u w:val="single"/>
        </w:rPr>
        <w:t>1усл</w:t>
      </w:r>
      <w:r w:rsidRPr="00F37818">
        <w:rPr>
          <w:sz w:val="26"/>
          <w:szCs w:val="28"/>
        </w:rPr>
        <w:t xml:space="preserve">.= 3 608 978,74* 0,6= </w:t>
      </w:r>
      <w:r w:rsidRPr="00F37818">
        <w:rPr>
          <w:b/>
          <w:sz w:val="26"/>
          <w:szCs w:val="28"/>
        </w:rPr>
        <w:t>2 165 387,24</w:t>
      </w:r>
      <w:r w:rsidRPr="00F37818">
        <w:rPr>
          <w:sz w:val="26"/>
          <w:szCs w:val="28"/>
        </w:rPr>
        <w:t xml:space="preserve"> ,</w:t>
      </w:r>
      <w:r>
        <w:rPr>
          <w:sz w:val="26"/>
          <w:szCs w:val="28"/>
        </w:rPr>
        <w:t xml:space="preserve">   </w:t>
      </w:r>
      <w:r w:rsidRPr="003730EA">
        <w:rPr>
          <w:sz w:val="26"/>
          <w:szCs w:val="28"/>
          <w:u w:val="single"/>
        </w:rPr>
        <w:t>2усл</w:t>
      </w:r>
      <w:r w:rsidRPr="00F37818">
        <w:rPr>
          <w:sz w:val="26"/>
          <w:szCs w:val="28"/>
        </w:rPr>
        <w:t xml:space="preserve">.= 3 608 978,74* 0,4= </w:t>
      </w:r>
      <w:r w:rsidRPr="00F37818">
        <w:rPr>
          <w:b/>
          <w:sz w:val="26"/>
          <w:szCs w:val="28"/>
        </w:rPr>
        <w:t>1 443 591,50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94" o:spid="_x0000_i1082" type="#_x0000_t75" style="width:32.25pt;height:24pt;visibility:visible">
            <v:imagedata r:id="rId18" o:title=""/>
          </v:shape>
        </w:pict>
      </w:r>
      <w:r w:rsidRPr="00F37818">
        <w:rPr>
          <w:sz w:val="26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93" o:spid="_x0000_i1083" type="#_x0000_t75" style="width:27.75pt;height:26.25pt;visibility:visible">
            <v:imagedata r:id="rId19" o:title=""/>
          </v:shape>
        </w:pict>
      </w:r>
      <w:r w:rsidRPr="00F37818">
        <w:rPr>
          <w:sz w:val="26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4. Величина косвенных расходов, включаемых в себестоимость социальных услуг (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92" o:spid="_x0000_i1084" type="#_x0000_t75" style="width:32.25pt;height:24pt;visibility:visible">
            <v:imagedata r:id="rId20" o:title=""/>
          </v:shape>
        </w:pict>
      </w:r>
      <w:r w:rsidRPr="00F37818">
        <w:rPr>
          <w:sz w:val="26"/>
          <w:szCs w:val="28"/>
        </w:rPr>
        <w:t>),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91" o:spid="_x0000_i1085" type="#_x0000_t75" style="width:186pt;height:26.25pt;visibility:visible">
            <v:imagedata r:id="rId21" o:title=""/>
          </v:shape>
        </w:pict>
      </w:r>
      <w:r w:rsidRPr="00F37818">
        <w:rPr>
          <w:sz w:val="26"/>
          <w:szCs w:val="28"/>
        </w:rPr>
        <w:t>, =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1691400+ 510810+ 1406738,74= </w:t>
      </w:r>
      <w:r w:rsidRPr="00F37818">
        <w:rPr>
          <w:b/>
          <w:sz w:val="26"/>
          <w:szCs w:val="28"/>
        </w:rPr>
        <w:t>3 608 978,74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90" o:spid="_x0000_i1086" type="#_x0000_t75" style="width:30pt;height:26.25pt;visibility:visible">
            <v:imagedata r:id="rId22" o:title=""/>
          </v:shape>
        </w:pict>
      </w:r>
      <w:r w:rsidRPr="00F37818">
        <w:rPr>
          <w:sz w:val="26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89" o:spid="_x0000_i1087" type="#_x0000_t75" style="width:21.75pt;height:26.25pt;visibility:visible">
            <v:imagedata r:id="rId23" o:title=""/>
          </v:shape>
        </w:pict>
      </w:r>
      <w:r w:rsidRPr="00F37818">
        <w:rPr>
          <w:sz w:val="26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88" o:spid="_x0000_i1088" type="#_x0000_t75" style="width:54pt;height:26.25pt;visibility:visible">
            <v:imagedata r:id="rId24" o:title=""/>
          </v:shape>
        </w:pict>
      </w:r>
      <w:r w:rsidRPr="00F37818">
        <w:rPr>
          <w:sz w:val="26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5. Коэффициент косвенных расходов, включаемых в себестоимость i-й социальной услуги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87" o:spid="_x0000_i1089" type="#_x0000_t75" style="width:27.75pt;height:26.25pt;visibility:visible">
            <v:imagedata r:id="rId25" o:title=""/>
          </v:shape>
        </w:pict>
      </w:r>
      <w:r w:rsidRPr="00F37818">
        <w:rPr>
          <w:sz w:val="26"/>
          <w:szCs w:val="28"/>
        </w:rPr>
        <w:t>),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86" o:spid="_x0000_i1090" type="#_x0000_t75" style="width:132pt;height:27.75pt;visibility:visible">
            <v:imagedata r:id="rId26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1усл.= 1894760,00/ (1894760,00+ 1263261,26)= </w:t>
      </w:r>
      <w:r w:rsidRPr="00F37818">
        <w:rPr>
          <w:b/>
          <w:sz w:val="26"/>
          <w:szCs w:val="28"/>
        </w:rPr>
        <w:t>0,6</w:t>
      </w:r>
      <w:r w:rsidRPr="00F37818">
        <w:rPr>
          <w:sz w:val="26"/>
          <w:szCs w:val="28"/>
        </w:rPr>
        <w:t xml:space="preserve"> ,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2усл.= 1263261,26/ (1894760,00+ 1263261,26)= </w:t>
      </w:r>
      <w:r w:rsidRPr="00F37818">
        <w:rPr>
          <w:b/>
          <w:sz w:val="26"/>
          <w:szCs w:val="28"/>
        </w:rPr>
        <w:t>0,4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 xml:space="preserve">где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85" o:spid="_x0000_i1091" type="#_x0000_t75" style="width:27.75pt;height:26.25pt;visibility:visible">
            <v:imagedata r:id="rId27" o:title=""/>
          </v:shape>
        </w:pict>
      </w:r>
      <w:r w:rsidRPr="00F37818">
        <w:rPr>
          <w:sz w:val="26"/>
          <w:szCs w:val="28"/>
        </w:rPr>
        <w:t xml:space="preserve"> - величина прямых расходов на предоставление i-й социальной услуги.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84" o:spid="_x0000_i1092" type="#_x0000_t75" style="width:45pt;height:26.25pt;visibility:visible">
            <v:imagedata r:id="rId28" o:title=""/>
          </v:shape>
        </w:pict>
      </w:r>
      <w:r w:rsidRPr="00F37818">
        <w:rPr>
          <w:sz w:val="26"/>
          <w:szCs w:val="28"/>
        </w:rPr>
        <w:t>),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83" o:spid="_x0000_i1093" type="#_x0000_t75" style="width:138pt;height:26.25pt;visibility:visible">
            <v:imagedata r:id="rId29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3730EA">
        <w:rPr>
          <w:sz w:val="26"/>
          <w:szCs w:val="28"/>
          <w:u w:val="single"/>
        </w:rPr>
        <w:t>1усл</w:t>
      </w:r>
      <w:r w:rsidRPr="00F37818">
        <w:rPr>
          <w:sz w:val="26"/>
          <w:szCs w:val="28"/>
        </w:rPr>
        <w:t xml:space="preserve">.= 2 637 800* 0,2800= </w:t>
      </w:r>
      <w:r w:rsidRPr="00F37818">
        <w:rPr>
          <w:b/>
          <w:sz w:val="26"/>
          <w:szCs w:val="28"/>
        </w:rPr>
        <w:t>738 584,00</w:t>
      </w:r>
      <w:r w:rsidRPr="00F37818">
        <w:rPr>
          <w:sz w:val="26"/>
          <w:szCs w:val="28"/>
        </w:rPr>
        <w:t xml:space="preserve"> ,</w:t>
      </w:r>
      <w:r>
        <w:rPr>
          <w:sz w:val="26"/>
          <w:szCs w:val="28"/>
        </w:rPr>
        <w:t xml:space="preserve">   </w:t>
      </w:r>
      <w:r w:rsidRPr="003730EA">
        <w:rPr>
          <w:sz w:val="26"/>
          <w:szCs w:val="28"/>
          <w:u w:val="single"/>
        </w:rPr>
        <w:t xml:space="preserve"> 2усл</w:t>
      </w:r>
      <w:r w:rsidRPr="00F37818">
        <w:rPr>
          <w:sz w:val="26"/>
          <w:szCs w:val="28"/>
        </w:rPr>
        <w:t xml:space="preserve">.= 2 637 800* 0,1867= </w:t>
      </w:r>
      <w:r w:rsidRPr="00F37818">
        <w:rPr>
          <w:b/>
          <w:sz w:val="26"/>
          <w:szCs w:val="28"/>
        </w:rPr>
        <w:t>492 477,26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82" o:spid="_x0000_i1094" type="#_x0000_t75" style="width:36.75pt;height:26.25pt;visibility:visible">
            <v:imagedata r:id="rId30" o:title=""/>
          </v:shape>
        </w:pict>
      </w:r>
      <w:r w:rsidRPr="00F37818">
        <w:rPr>
          <w:sz w:val="26"/>
          <w:szCs w:val="28"/>
        </w:rPr>
        <w:t xml:space="preserve"> - общехозяйственные расходы;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81" o:spid="_x0000_i1095" type="#_x0000_t75" style="width:19.5pt;height:24pt;visibility:visible">
            <v:imagedata r:id="rId31" o:title=""/>
          </v:shape>
        </w:pict>
      </w:r>
      <w:r w:rsidRPr="00F37818">
        <w:rPr>
          <w:sz w:val="26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7. Общехозяйственные расходы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80" o:spid="_x0000_i1096" type="#_x0000_t75" style="width:36.75pt;height:26.25pt;visibility:visible">
            <v:imagedata r:id="rId30" o:title=""/>
          </v:shape>
        </w:pict>
      </w:r>
      <w:r w:rsidRPr="00F37818">
        <w:rPr>
          <w:sz w:val="26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79" o:spid="_x0000_i1097" type="#_x0000_t75" style="width:209.25pt;height:26.25pt;visibility:visible">
            <v:imagedata r:id="rId32" o:title=""/>
          </v:shape>
        </w:pict>
      </w:r>
      <w:r w:rsidRPr="00F37818">
        <w:rPr>
          <w:sz w:val="26"/>
          <w:szCs w:val="28"/>
        </w:rPr>
        <w:t xml:space="preserve">, 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= 38400+ 1094100+ 168500,00+ 109300+ 1116500+ 111000= </w:t>
      </w:r>
      <w:r w:rsidRPr="00F37818">
        <w:rPr>
          <w:b/>
          <w:sz w:val="26"/>
          <w:szCs w:val="28"/>
        </w:rPr>
        <w:t>2 637 800,00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78" o:spid="_x0000_i1098" type="#_x0000_t75" style="width:17.25pt;height:24pt;visibility:visible">
            <v:imagedata r:id="rId33" o:title=""/>
          </v:shape>
        </w:pict>
      </w:r>
      <w:r w:rsidRPr="00F37818">
        <w:rPr>
          <w:sz w:val="26"/>
          <w:szCs w:val="28"/>
        </w:rPr>
        <w:t xml:space="preserve"> - расходы на оказание услуг связи – 38400,00;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77" o:spid="_x0000_i1099" type="#_x0000_t75" style="width:17.25pt;height:24pt;visibility:visible">
            <v:imagedata r:id="rId34" o:title=""/>
          </v:shape>
        </w:pict>
      </w:r>
      <w:r w:rsidRPr="00F37818">
        <w:rPr>
          <w:sz w:val="26"/>
          <w:szCs w:val="28"/>
        </w:rPr>
        <w:t xml:space="preserve"> - расходы на оказание коммунальных услуг – 1094100,00;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76" o:spid="_x0000_i1100" type="#_x0000_t75" style="width:19.5pt;height:24pt;visibility:visible">
            <v:imagedata r:id="rId35" o:title=""/>
          </v:shape>
        </w:pict>
      </w:r>
      <w:r w:rsidRPr="00F37818">
        <w:rPr>
          <w:sz w:val="26"/>
          <w:szCs w:val="28"/>
        </w:rPr>
        <w:t xml:space="preserve"> - материальные затраты –168500,00;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75" o:spid="_x0000_i1101" type="#_x0000_t75" style="width:17.25pt;height:24pt;visibility:visible">
            <v:imagedata r:id="rId36" o:title=""/>
          </v:shape>
        </w:pict>
      </w:r>
      <w:r w:rsidRPr="00F37818">
        <w:rPr>
          <w:sz w:val="26"/>
          <w:szCs w:val="28"/>
        </w:rPr>
        <w:t xml:space="preserve"> - расходы на оказание транспортных услуг – 109300,00;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74" o:spid="_x0000_i1102" type="#_x0000_t75" style="width:21.75pt;height:26.25pt;visibility:visible">
            <v:imagedata r:id="rId37" o:title=""/>
          </v:shape>
        </w:pict>
      </w:r>
      <w:r w:rsidRPr="00F37818">
        <w:rPr>
          <w:sz w:val="26"/>
          <w:szCs w:val="28"/>
        </w:rPr>
        <w:t xml:space="preserve"> - прочие расходы – 1116500,00; 111000,00.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73" o:spid="_x0000_i1103" type="#_x0000_t75" style="width:19.5pt;height:24pt;visibility:visible">
            <v:imagedata r:id="rId31" o:title=""/>
          </v:shape>
        </w:pict>
      </w:r>
      <w:r w:rsidRPr="00F37818">
        <w:rPr>
          <w:sz w:val="26"/>
          <w:szCs w:val="28"/>
        </w:rPr>
        <w:t>), определяется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6"/>
          <w:sz w:val="26"/>
          <w:szCs w:val="28"/>
          <w:lang w:eastAsia="ru-RU"/>
        </w:rPr>
        <w:pict>
          <v:shape id="Рисунок 172" o:spid="_x0000_i1104" type="#_x0000_t75" style="width:188.25pt;height:30pt;visibility:visible">
            <v:imagedata r:id="rId38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1усл. = 888 000/ (1 480 000+1 691 400) = </w:t>
      </w:r>
      <w:r w:rsidRPr="00F37818">
        <w:rPr>
          <w:b/>
          <w:sz w:val="26"/>
          <w:szCs w:val="28"/>
        </w:rPr>
        <w:t>0,2800</w:t>
      </w:r>
      <w:r w:rsidRPr="00F37818">
        <w:rPr>
          <w:sz w:val="26"/>
          <w:szCs w:val="28"/>
        </w:rPr>
        <w:t xml:space="preserve"> ,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2усл. = 592 000/ (1 480 000+1 691 400) = </w:t>
      </w:r>
      <w:r w:rsidRPr="00F37818">
        <w:rPr>
          <w:b/>
          <w:sz w:val="26"/>
          <w:szCs w:val="28"/>
        </w:rPr>
        <w:t>0,1867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71" o:spid="_x0000_i1105" type="#_x0000_t75" style="width:27.75pt;height:24pt;visibility:visible">
            <v:imagedata r:id="rId39" o:title=""/>
          </v:shape>
        </w:pict>
      </w:r>
      <w:r w:rsidRPr="00F37818">
        <w:rPr>
          <w:sz w:val="26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70" o:spid="_x0000_i1106" type="#_x0000_t75" style="width:30pt;height:26.25pt;visibility:visible">
            <v:imagedata r:id="rId40" o:title=""/>
          </v:shape>
        </w:pict>
      </w:r>
      <w:r w:rsidRPr="00F37818">
        <w:rPr>
          <w:sz w:val="26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9. Величина косвенных общехозяйственных расходов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69" o:spid="_x0000_i1107" type="#_x0000_t75" style="width:54pt;height:26.25pt;visibility:visible">
            <v:imagedata r:id="rId41" o:title=""/>
          </v:shape>
        </w:pict>
      </w:r>
      <w:r w:rsidRPr="00F37818">
        <w:rPr>
          <w:sz w:val="26"/>
          <w:szCs w:val="28"/>
        </w:rPr>
        <w:t>)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68" o:spid="_x0000_i1108" type="#_x0000_t75" style="width:181.5pt;height:27.75pt;visibility:visible">
            <v:imagedata r:id="rId42" o:title=""/>
          </v:shape>
        </w:pict>
      </w:r>
      <w:r w:rsidRPr="00F37818">
        <w:rPr>
          <w:sz w:val="26"/>
          <w:szCs w:val="28"/>
        </w:rPr>
        <w:t xml:space="preserve">, 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= 2 637 800- (738 584,00+ 492 477,26)= </w:t>
      </w:r>
      <w:r w:rsidRPr="00F37818">
        <w:rPr>
          <w:b/>
          <w:sz w:val="26"/>
          <w:szCs w:val="28"/>
        </w:rPr>
        <w:t>1 406 738,74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67" o:spid="_x0000_i1109" type="#_x0000_t75" style="width:36.75pt;height:26.25pt;visibility:visible">
            <v:imagedata r:id="rId43" o:title=""/>
          </v:shape>
        </w:pict>
      </w:r>
      <w:r w:rsidRPr="00F37818">
        <w:rPr>
          <w:sz w:val="26"/>
          <w:szCs w:val="28"/>
        </w:rPr>
        <w:t xml:space="preserve"> - общехозяйственные расходы;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66" o:spid="_x0000_i1110" type="#_x0000_t75" style="width:45pt;height:26.25pt;visibility:visible">
            <v:imagedata r:id="rId44" o:title=""/>
          </v:shape>
        </w:pict>
      </w:r>
      <w:r w:rsidRPr="00F37818">
        <w:rPr>
          <w:sz w:val="26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а) услуги связи;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б) коммунальные услуги;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в) транспортные услуги;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г) материальные затраты;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5D6C52" w:rsidRPr="003730EA" w:rsidRDefault="005D6C52" w:rsidP="006601C6">
      <w:pPr>
        <w:widowControl w:val="0"/>
        <w:jc w:val="center"/>
        <w:outlineLvl w:val="1"/>
        <w:rPr>
          <w:b/>
          <w:sz w:val="26"/>
          <w:szCs w:val="28"/>
        </w:rPr>
      </w:pPr>
      <w:r w:rsidRPr="003730EA">
        <w:rPr>
          <w:b/>
          <w:sz w:val="26"/>
          <w:szCs w:val="28"/>
        </w:rPr>
        <w:t xml:space="preserve">Расчет финансового обеспечения </w:t>
      </w:r>
    </w:p>
    <w:p w:rsidR="005D6C52" w:rsidRPr="003730EA" w:rsidRDefault="005D6C52" w:rsidP="003730EA">
      <w:pPr>
        <w:widowControl w:val="0"/>
        <w:jc w:val="center"/>
        <w:outlineLvl w:val="1"/>
        <w:rPr>
          <w:b/>
          <w:sz w:val="26"/>
          <w:szCs w:val="28"/>
        </w:rPr>
      </w:pPr>
      <w:r w:rsidRPr="003730EA">
        <w:rPr>
          <w:b/>
          <w:sz w:val="26"/>
          <w:szCs w:val="28"/>
        </w:rPr>
        <w:t>выполнения муниципального задания на 2024 год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5D6C52" w:rsidRPr="00F37818" w:rsidRDefault="005D6C52" w:rsidP="003730EA">
      <w:pPr>
        <w:tabs>
          <w:tab w:val="left" w:pos="709"/>
        </w:tabs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5D6C52" w:rsidRPr="00F37818" w:rsidRDefault="005D6C52" w:rsidP="006601C6">
      <w:pPr>
        <w:widowControl w:val="0"/>
        <w:spacing w:before="120"/>
        <w:jc w:val="center"/>
        <w:rPr>
          <w:sz w:val="26"/>
          <w:szCs w:val="28"/>
        </w:rPr>
      </w:pPr>
      <w:r w:rsidRPr="00077584">
        <w:rPr>
          <w:sz w:val="24"/>
          <w:szCs w:val="24"/>
        </w:rPr>
        <w:fldChar w:fldCharType="begin"/>
      </w:r>
      <w:r w:rsidRPr="00077584">
        <w:rPr>
          <w:sz w:val="24"/>
          <w:szCs w:val="24"/>
        </w:rPr>
        <w:instrText xml:space="preserve"> QUOTE </w:instrText>
      </w:r>
      <w:r w:rsidRPr="00676C3C">
        <w:rPr>
          <w:position w:val="-9"/>
          <w:sz w:val="24"/>
          <w:szCs w:val="24"/>
        </w:rPr>
        <w:pict>
          <v:shape id="_x0000_i1111" type="#_x0000_t75" style="width:415.5pt;height:19.5pt" equationxml="&lt;">
            <v:imagedata r:id="rId5" o:title="" chromakey="white"/>
          </v:shape>
        </w:pict>
      </w:r>
      <w:r w:rsidRPr="00077584">
        <w:rPr>
          <w:sz w:val="24"/>
          <w:szCs w:val="24"/>
        </w:rPr>
        <w:instrText xml:space="preserve"> </w:instrText>
      </w:r>
      <w:r w:rsidRPr="00077584">
        <w:rPr>
          <w:sz w:val="24"/>
          <w:szCs w:val="24"/>
        </w:rPr>
        <w:fldChar w:fldCharType="separate"/>
      </w:r>
      <w:r w:rsidRPr="00676C3C">
        <w:rPr>
          <w:position w:val="-9"/>
          <w:sz w:val="24"/>
          <w:szCs w:val="24"/>
        </w:rPr>
        <w:pict>
          <v:shape id="_x0000_i1112" type="#_x0000_t75" style="width:415.5pt;height:19.5pt" equationxml="&lt;">
            <v:imagedata r:id="rId5" o:title="" chromakey="white"/>
          </v:shape>
        </w:pict>
      </w:r>
      <w:r w:rsidRPr="00077584">
        <w:rPr>
          <w:sz w:val="24"/>
          <w:szCs w:val="24"/>
        </w:rPr>
        <w:fldChar w:fldCharType="end"/>
      </w:r>
      <w:r w:rsidRPr="00F37818">
        <w:rPr>
          <w:sz w:val="26"/>
          <w:szCs w:val="28"/>
        </w:rPr>
        <w:t>,</w:t>
      </w:r>
    </w:p>
    <w:p w:rsidR="005D6C52" w:rsidRPr="00F37818" w:rsidRDefault="005D6C52" w:rsidP="003730EA">
      <w:pPr>
        <w:widowControl w:val="0"/>
        <w:spacing w:before="120"/>
        <w:jc w:val="center"/>
        <w:rPr>
          <w:sz w:val="26"/>
          <w:szCs w:val="28"/>
        </w:rPr>
      </w:pPr>
      <w:r w:rsidRPr="00F37818">
        <w:rPr>
          <w:sz w:val="26"/>
          <w:szCs w:val="28"/>
          <w:lang w:val="en-US"/>
        </w:rPr>
        <w:t>R</w:t>
      </w:r>
      <w:r w:rsidRPr="00F37818">
        <w:rPr>
          <w:sz w:val="26"/>
          <w:szCs w:val="28"/>
        </w:rPr>
        <w:t xml:space="preserve">= </w:t>
      </w:r>
      <w:r w:rsidRPr="00F37818">
        <w:rPr>
          <w:b/>
          <w:sz w:val="26"/>
          <w:szCs w:val="28"/>
        </w:rPr>
        <w:t>3 677 605,45</w:t>
      </w:r>
      <w:r w:rsidRPr="00F37818">
        <w:rPr>
          <w:sz w:val="26"/>
          <w:szCs w:val="28"/>
        </w:rPr>
        <w:t xml:space="preserve"> + </w:t>
      </w:r>
      <w:r w:rsidRPr="00F37818">
        <w:rPr>
          <w:b/>
          <w:sz w:val="26"/>
          <w:szCs w:val="28"/>
        </w:rPr>
        <w:t>2 451 794,55</w:t>
      </w:r>
      <w:r w:rsidRPr="00F37818">
        <w:rPr>
          <w:sz w:val="26"/>
          <w:szCs w:val="28"/>
        </w:rPr>
        <w:t xml:space="preserve">+ </w:t>
      </w:r>
      <w:r w:rsidRPr="00F37818">
        <w:rPr>
          <w:b/>
          <w:sz w:val="26"/>
          <w:szCs w:val="28"/>
        </w:rPr>
        <w:t>30 800,00</w:t>
      </w:r>
      <w:r w:rsidRPr="00F37818">
        <w:rPr>
          <w:sz w:val="26"/>
          <w:szCs w:val="28"/>
        </w:rPr>
        <w:t xml:space="preserve">= </w:t>
      </w:r>
      <w:r w:rsidRPr="00F37818">
        <w:rPr>
          <w:b/>
          <w:sz w:val="26"/>
          <w:szCs w:val="28"/>
        </w:rPr>
        <w:t>6 160 200,00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 xml:space="preserve">где </w:t>
      </w:r>
      <w:r w:rsidRPr="00F37818">
        <w:rPr>
          <w:sz w:val="26"/>
          <w:szCs w:val="28"/>
          <w:lang w:val="en-US"/>
        </w:rPr>
        <w:t>N</w:t>
      </w:r>
      <w:r w:rsidRPr="00F37818">
        <w:rPr>
          <w:sz w:val="26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5D6C52" w:rsidRPr="00F37818" w:rsidRDefault="005D6C52" w:rsidP="003730EA">
      <w:pPr>
        <w:widowControl w:val="0"/>
        <w:ind w:firstLine="709"/>
        <w:jc w:val="both"/>
        <w:rPr>
          <w:sz w:val="26"/>
          <w:szCs w:val="28"/>
        </w:rPr>
      </w:pPr>
      <w:r w:rsidRPr="003730EA">
        <w:rPr>
          <w:sz w:val="26"/>
          <w:szCs w:val="28"/>
          <w:u w:val="single"/>
        </w:rPr>
        <w:t>1усл</w:t>
      </w:r>
      <w:r w:rsidRPr="00F37818">
        <w:rPr>
          <w:sz w:val="26"/>
          <w:szCs w:val="28"/>
        </w:rPr>
        <w:t xml:space="preserve">.= </w:t>
      </w:r>
      <w:r w:rsidRPr="00F37818">
        <w:rPr>
          <w:b/>
          <w:sz w:val="26"/>
          <w:szCs w:val="28"/>
        </w:rPr>
        <w:t>3 677 605,45</w:t>
      </w:r>
      <w:r w:rsidRPr="00F37818">
        <w:rPr>
          <w:sz w:val="26"/>
          <w:szCs w:val="28"/>
        </w:rPr>
        <w:t xml:space="preserve"> / 660 = 5 572,1295 </w:t>
      </w:r>
      <w:r>
        <w:rPr>
          <w:sz w:val="26"/>
          <w:szCs w:val="28"/>
        </w:rPr>
        <w:t xml:space="preserve">    </w:t>
      </w:r>
      <w:r w:rsidRPr="003730EA">
        <w:rPr>
          <w:sz w:val="26"/>
          <w:szCs w:val="28"/>
          <w:u w:val="single"/>
        </w:rPr>
        <w:t>2 усл</w:t>
      </w:r>
      <w:r w:rsidRPr="00F37818">
        <w:rPr>
          <w:sz w:val="26"/>
          <w:szCs w:val="28"/>
        </w:rPr>
        <w:t xml:space="preserve">.= </w:t>
      </w:r>
      <w:r w:rsidRPr="00F37818">
        <w:rPr>
          <w:b/>
          <w:sz w:val="26"/>
          <w:szCs w:val="28"/>
        </w:rPr>
        <w:t>2 451 794,55</w:t>
      </w:r>
      <w:r w:rsidRPr="00F37818">
        <w:rPr>
          <w:sz w:val="26"/>
          <w:szCs w:val="28"/>
        </w:rPr>
        <w:t xml:space="preserve">/ 911 = 2 691,3222 , 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V</w:t>
      </w:r>
      <w:r w:rsidRPr="00F37818">
        <w:rPr>
          <w:sz w:val="26"/>
          <w:szCs w:val="28"/>
          <w:lang w:val="en-US"/>
        </w:rPr>
        <w:t>i</w:t>
      </w:r>
      <w:r w:rsidRPr="00F37818">
        <w:rPr>
          <w:sz w:val="26"/>
          <w:szCs w:val="28"/>
        </w:rPr>
        <w:t> – объем установленной муниципальным заданием i-й муниципальной услуги;</w:t>
      </w:r>
    </w:p>
    <w:p w:rsidR="005D6C52" w:rsidRPr="00F37818" w:rsidRDefault="005D6C52" w:rsidP="003730EA">
      <w:pPr>
        <w:widowControl w:val="0"/>
        <w:ind w:firstLine="709"/>
        <w:jc w:val="both"/>
        <w:rPr>
          <w:sz w:val="26"/>
          <w:szCs w:val="28"/>
        </w:rPr>
      </w:pPr>
      <w:r w:rsidRPr="003730EA">
        <w:rPr>
          <w:sz w:val="26"/>
          <w:szCs w:val="28"/>
          <w:u w:val="single"/>
        </w:rPr>
        <w:t>1усл</w:t>
      </w:r>
      <w:r w:rsidRPr="00F37818">
        <w:rPr>
          <w:sz w:val="26"/>
          <w:szCs w:val="28"/>
        </w:rPr>
        <w:t xml:space="preserve">.= 660 </w:t>
      </w:r>
      <w:r>
        <w:rPr>
          <w:sz w:val="26"/>
          <w:szCs w:val="28"/>
        </w:rPr>
        <w:t xml:space="preserve">    </w:t>
      </w:r>
      <w:r w:rsidRPr="003730EA">
        <w:rPr>
          <w:sz w:val="26"/>
          <w:szCs w:val="28"/>
          <w:u w:val="single"/>
        </w:rPr>
        <w:t>2 усл</w:t>
      </w:r>
      <w:r w:rsidRPr="00F37818">
        <w:rPr>
          <w:sz w:val="26"/>
          <w:szCs w:val="28"/>
        </w:rPr>
        <w:t xml:space="preserve">.= 911, 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Nw – нормативные затраты на выполнение w-й работы, установленной муниципальным заданием;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V</w:t>
      </w:r>
      <w:r w:rsidRPr="00F37818">
        <w:rPr>
          <w:sz w:val="26"/>
          <w:szCs w:val="28"/>
          <w:lang w:val="en-US"/>
        </w:rPr>
        <w:t>w</w:t>
      </w:r>
      <w:r w:rsidRPr="00F37818">
        <w:rPr>
          <w:sz w:val="26"/>
          <w:szCs w:val="28"/>
        </w:rPr>
        <w:t xml:space="preserve"> – объем w-й работы, установленной муниципальным заданием;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P</w:t>
      </w:r>
      <w:r w:rsidRPr="00F37818">
        <w:rPr>
          <w:sz w:val="26"/>
          <w:szCs w:val="28"/>
          <w:lang w:val="en-US"/>
        </w:rPr>
        <w:t>i</w:t>
      </w:r>
      <w:r w:rsidRPr="00F37818">
        <w:rPr>
          <w:sz w:val="26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5D6C52" w:rsidRPr="00F37818" w:rsidRDefault="005D6C52" w:rsidP="006601C6">
      <w:pPr>
        <w:widowControl w:val="0"/>
        <w:tabs>
          <w:tab w:val="left" w:pos="567"/>
        </w:tabs>
        <w:ind w:firstLine="567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P</w:t>
      </w:r>
      <w:r w:rsidRPr="00F37818">
        <w:rPr>
          <w:sz w:val="26"/>
          <w:szCs w:val="28"/>
          <w:lang w:val="en-US"/>
        </w:rPr>
        <w:t>w</w:t>
      </w:r>
      <w:r w:rsidRPr="00F37818">
        <w:rPr>
          <w:sz w:val="26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5D6C52" w:rsidRPr="00F37818" w:rsidRDefault="005D6C52" w:rsidP="003730EA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N</w:t>
      </w:r>
      <w:r w:rsidRPr="00F37818">
        <w:rPr>
          <w:sz w:val="26"/>
          <w:szCs w:val="28"/>
          <w:vertAlign w:val="superscript"/>
        </w:rPr>
        <w:t>УН</w:t>
      </w:r>
      <w:r w:rsidRPr="00F37818">
        <w:rPr>
          <w:sz w:val="26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5D6C52" w:rsidRPr="00F37818" w:rsidRDefault="005D6C52" w:rsidP="006601C6">
      <w:pPr>
        <w:widowControl w:val="0"/>
        <w:ind w:firstLine="709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01.12.2014 № 1285 «О расчете подушевых нормативов финансирования социальных услуг»: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1. Подушевой норматив финансирования i-й социальной услуги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42" o:spid="_x0000_i1113" type="#_x0000_t75" style="width:41.25pt;height:26.25pt;visibility:visible">
            <v:imagedata r:id="rId6" o:title=""/>
          </v:shape>
        </w:pict>
      </w:r>
      <w:r w:rsidRPr="00F37818">
        <w:rPr>
          <w:sz w:val="26"/>
          <w:szCs w:val="28"/>
        </w:rPr>
        <w:t>)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41" o:spid="_x0000_i1114" type="#_x0000_t75" style="width:132pt;height:26.25pt;visibility:visible">
            <v:imagedata r:id="rId7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>1усл.=</w:t>
      </w:r>
      <w:r w:rsidRPr="00F37818">
        <w:rPr>
          <w:b/>
          <w:sz w:val="26"/>
          <w:szCs w:val="28"/>
        </w:rPr>
        <w:t xml:space="preserve"> </w:t>
      </w:r>
      <w:r w:rsidRPr="00F37818">
        <w:rPr>
          <w:sz w:val="26"/>
          <w:szCs w:val="28"/>
        </w:rPr>
        <w:t>1 716 188,00 + 1 961 417,45</w:t>
      </w:r>
      <w:r w:rsidRPr="00F37818">
        <w:rPr>
          <w:b/>
          <w:sz w:val="26"/>
          <w:szCs w:val="28"/>
        </w:rPr>
        <w:t xml:space="preserve"> </w:t>
      </w:r>
      <w:r w:rsidRPr="00F37818">
        <w:rPr>
          <w:sz w:val="26"/>
          <w:szCs w:val="28"/>
        </w:rPr>
        <w:t xml:space="preserve">= </w:t>
      </w:r>
      <w:r w:rsidRPr="00F37818">
        <w:rPr>
          <w:b/>
          <w:sz w:val="26"/>
          <w:szCs w:val="28"/>
        </w:rPr>
        <w:t>3 677 605,45</w:t>
      </w:r>
      <w:r w:rsidRPr="00F37818">
        <w:rPr>
          <w:sz w:val="26"/>
          <w:szCs w:val="28"/>
        </w:rPr>
        <w:t xml:space="preserve"> ,</w:t>
      </w:r>
    </w:p>
    <w:p w:rsidR="005D6C52" w:rsidRPr="003730EA" w:rsidRDefault="005D6C52" w:rsidP="003730EA">
      <w:pPr>
        <w:jc w:val="center"/>
        <w:rPr>
          <w:b/>
          <w:sz w:val="26"/>
          <w:szCs w:val="28"/>
        </w:rPr>
      </w:pPr>
      <w:r w:rsidRPr="00F37818">
        <w:rPr>
          <w:sz w:val="26"/>
          <w:szCs w:val="28"/>
        </w:rPr>
        <w:t>2усл.=</w:t>
      </w:r>
      <w:r w:rsidRPr="00F37818">
        <w:rPr>
          <w:b/>
          <w:sz w:val="26"/>
          <w:szCs w:val="28"/>
        </w:rPr>
        <w:t xml:space="preserve"> </w:t>
      </w:r>
      <w:r w:rsidRPr="00F37818">
        <w:rPr>
          <w:sz w:val="26"/>
          <w:szCs w:val="28"/>
        </w:rPr>
        <w:t xml:space="preserve">1 144 182,92 + 1 307 611,63= </w:t>
      </w:r>
      <w:r w:rsidRPr="00F37818">
        <w:rPr>
          <w:b/>
          <w:sz w:val="26"/>
          <w:szCs w:val="28"/>
        </w:rPr>
        <w:t>2 451 794,55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40" o:spid="_x0000_i1115" type="#_x0000_t75" style="width:27.75pt;height:26.25pt;visibility:visible">
            <v:imagedata r:id="rId8" o:title=""/>
          </v:shape>
        </w:pict>
      </w:r>
      <w:r w:rsidRPr="00F37818">
        <w:rPr>
          <w:sz w:val="26"/>
          <w:szCs w:val="28"/>
        </w:rPr>
        <w:t xml:space="preserve"> - величина прямых расходов на предоставление i-й социальной услуги;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39" o:spid="_x0000_i1116" type="#_x0000_t75" style="width:36.75pt;height:24pt;visibility:visible">
            <v:imagedata r:id="rId9" o:title=""/>
          </v:shape>
        </w:pict>
      </w:r>
      <w:r w:rsidRPr="00F37818">
        <w:rPr>
          <w:sz w:val="26"/>
          <w:szCs w:val="28"/>
        </w:rPr>
        <w:t xml:space="preserve"> - величина косвенных расходов на предоставление i-й социальной услуги.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2. Величина прямых расходов на предоставление i-й социальной услуги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38" o:spid="_x0000_i1117" type="#_x0000_t75" style="width:27.75pt;height:26.25pt;visibility:visible">
            <v:imagedata r:id="rId10" o:title=""/>
          </v:shape>
        </w:pict>
      </w:r>
      <w:r w:rsidRPr="00F37818">
        <w:rPr>
          <w:sz w:val="26"/>
          <w:szCs w:val="28"/>
        </w:rPr>
        <w:t>) 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37" o:spid="_x0000_i1118" type="#_x0000_t75" style="width:218.25pt;height:26.25pt;visibility:visible">
            <v:imagedata r:id="rId11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1усл.= 946620+ 285840+ 483728,00 = </w:t>
      </w:r>
      <w:r w:rsidRPr="00F37818">
        <w:rPr>
          <w:b/>
          <w:sz w:val="26"/>
          <w:szCs w:val="28"/>
        </w:rPr>
        <w:t>1 716 188,00</w:t>
      </w:r>
      <w:r w:rsidRPr="00F37818">
        <w:rPr>
          <w:sz w:val="26"/>
          <w:szCs w:val="28"/>
        </w:rPr>
        <w:t xml:space="preserve"> ,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2усл.= 631080+ 190560+ 322542,92= </w:t>
      </w:r>
      <w:r w:rsidRPr="00F37818">
        <w:rPr>
          <w:b/>
          <w:sz w:val="26"/>
          <w:szCs w:val="28"/>
        </w:rPr>
        <w:t>1 144 182,92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36" o:spid="_x0000_i1119" type="#_x0000_t75" style="width:27.75pt;height:24pt;visibility:visible">
            <v:imagedata r:id="rId12" o:title=""/>
          </v:shape>
        </w:pict>
      </w:r>
      <w:r w:rsidRPr="00F37818">
        <w:rPr>
          <w:sz w:val="26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35" o:spid="_x0000_i1120" type="#_x0000_t75" style="width:19.5pt;height:24pt;visibility:visible">
            <v:imagedata r:id="rId13" o:title=""/>
          </v:shape>
        </w:pict>
      </w:r>
      <w:r w:rsidRPr="00F37818">
        <w:rPr>
          <w:sz w:val="26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34" o:spid="_x0000_i1121" type="#_x0000_t75" style="width:45pt;height:26.25pt;visibility:visible">
            <v:imagedata r:id="rId14" o:title=""/>
          </v:shape>
        </w:pict>
      </w:r>
      <w:r w:rsidRPr="00F37818">
        <w:rPr>
          <w:sz w:val="26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33" o:spid="_x0000_i1122" type="#_x0000_t75" style="width:32.25pt;height:26.25pt;visibility:visible">
            <v:imagedata r:id="rId15" o:title=""/>
          </v:shape>
        </w:pict>
      </w:r>
      <w:r w:rsidRPr="00F37818">
        <w:rPr>
          <w:sz w:val="26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3. Величина косвенных расходов на предоставление i-й социальной услуги (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32" o:spid="_x0000_i1123" type="#_x0000_t75" style="width:36.75pt;height:24pt;visibility:visible">
            <v:imagedata r:id="rId16" o:title=""/>
          </v:shape>
        </w:pict>
      </w:r>
      <w:r w:rsidRPr="00F37818">
        <w:rPr>
          <w:sz w:val="26"/>
          <w:szCs w:val="28"/>
        </w:rPr>
        <w:t>)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31" o:spid="_x0000_i1124" type="#_x0000_t75" style="width:132pt;height:26.25pt;visibility:visible">
            <v:imagedata r:id="rId17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3730EA">
        <w:rPr>
          <w:sz w:val="26"/>
          <w:szCs w:val="28"/>
          <w:u w:val="single"/>
        </w:rPr>
        <w:t>1усл</w:t>
      </w:r>
      <w:r w:rsidRPr="00F37818">
        <w:rPr>
          <w:sz w:val="26"/>
          <w:szCs w:val="28"/>
        </w:rPr>
        <w:t xml:space="preserve">.= 3 269 029,08* 0,6= </w:t>
      </w:r>
      <w:r w:rsidRPr="00F37818">
        <w:rPr>
          <w:b/>
          <w:sz w:val="26"/>
          <w:szCs w:val="28"/>
        </w:rPr>
        <w:t>1 961 417,45 ,</w:t>
      </w:r>
      <w:r>
        <w:rPr>
          <w:sz w:val="26"/>
          <w:szCs w:val="28"/>
        </w:rPr>
        <w:t xml:space="preserve">    </w:t>
      </w:r>
      <w:r w:rsidRPr="003730EA">
        <w:rPr>
          <w:sz w:val="26"/>
          <w:szCs w:val="28"/>
          <w:u w:val="single"/>
        </w:rPr>
        <w:t>2усл</w:t>
      </w:r>
      <w:r w:rsidRPr="00F37818">
        <w:rPr>
          <w:sz w:val="26"/>
          <w:szCs w:val="28"/>
        </w:rPr>
        <w:t xml:space="preserve">.= 3 269 029,08* 0,4= </w:t>
      </w:r>
      <w:r w:rsidRPr="00F37818">
        <w:rPr>
          <w:b/>
          <w:sz w:val="26"/>
          <w:szCs w:val="28"/>
        </w:rPr>
        <w:t>1 307 611,63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30" o:spid="_x0000_i1125" type="#_x0000_t75" style="width:32.25pt;height:24pt;visibility:visible">
            <v:imagedata r:id="rId18" o:title=""/>
          </v:shape>
        </w:pict>
      </w:r>
      <w:r w:rsidRPr="00F37818">
        <w:rPr>
          <w:sz w:val="26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9" o:spid="_x0000_i1126" type="#_x0000_t75" style="width:27.75pt;height:26.25pt;visibility:visible">
            <v:imagedata r:id="rId19" o:title=""/>
          </v:shape>
        </w:pict>
      </w:r>
      <w:r w:rsidRPr="00F37818">
        <w:rPr>
          <w:sz w:val="26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4. Величина косвенных расходов, включаемых в себестоимость социальных услуг (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28" o:spid="_x0000_i1127" type="#_x0000_t75" style="width:32.25pt;height:24pt;visibility:visible">
            <v:imagedata r:id="rId20" o:title=""/>
          </v:shape>
        </w:pict>
      </w:r>
      <w:r w:rsidRPr="00F37818">
        <w:rPr>
          <w:sz w:val="26"/>
          <w:szCs w:val="28"/>
        </w:rPr>
        <w:t>),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7" o:spid="_x0000_i1128" type="#_x0000_t75" style="width:186pt;height:26.25pt;visibility:visible">
            <v:imagedata r:id="rId21" o:title=""/>
          </v:shape>
        </w:pict>
      </w:r>
      <w:r w:rsidRPr="00F37818">
        <w:rPr>
          <w:sz w:val="26"/>
          <w:szCs w:val="28"/>
        </w:rPr>
        <w:t>, =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1803100+ 544600+ 921329,08= </w:t>
      </w:r>
      <w:r w:rsidRPr="00F37818">
        <w:rPr>
          <w:b/>
          <w:sz w:val="26"/>
          <w:szCs w:val="28"/>
        </w:rPr>
        <w:t>3 269 029,08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6" o:spid="_x0000_i1129" type="#_x0000_t75" style="width:30pt;height:26.25pt;visibility:visible">
            <v:imagedata r:id="rId22" o:title=""/>
          </v:shape>
        </w:pict>
      </w:r>
      <w:r w:rsidRPr="00F37818">
        <w:rPr>
          <w:sz w:val="26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5" o:spid="_x0000_i1130" type="#_x0000_t75" style="width:21.75pt;height:26.25pt;visibility:visible">
            <v:imagedata r:id="rId23" o:title=""/>
          </v:shape>
        </w:pict>
      </w:r>
      <w:r w:rsidRPr="00F37818">
        <w:rPr>
          <w:sz w:val="26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4" o:spid="_x0000_i1131" type="#_x0000_t75" style="width:54pt;height:26.25pt;visibility:visible">
            <v:imagedata r:id="rId24" o:title=""/>
          </v:shape>
        </w:pict>
      </w:r>
      <w:r w:rsidRPr="00F37818">
        <w:rPr>
          <w:sz w:val="26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5. Коэффициент косвенных расходов, включаемых в себестоимость i-й социальной услуги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3" o:spid="_x0000_i1132" type="#_x0000_t75" style="width:27.75pt;height:26.25pt;visibility:visible">
            <v:imagedata r:id="rId25" o:title=""/>
          </v:shape>
        </w:pict>
      </w:r>
      <w:r w:rsidRPr="00F37818">
        <w:rPr>
          <w:sz w:val="26"/>
          <w:szCs w:val="28"/>
        </w:rPr>
        <w:t>),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2" o:spid="_x0000_i1133" type="#_x0000_t75" style="width:132pt;height:27.75pt;visibility:visible">
            <v:imagedata r:id="rId26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1усл.= </w:t>
      </w:r>
      <w:r w:rsidRPr="00F37818">
        <w:rPr>
          <w:b/>
          <w:sz w:val="26"/>
          <w:szCs w:val="28"/>
        </w:rPr>
        <w:t xml:space="preserve">1 961 417,45 </w:t>
      </w:r>
      <w:r w:rsidRPr="00F37818">
        <w:rPr>
          <w:sz w:val="26"/>
          <w:szCs w:val="28"/>
        </w:rPr>
        <w:t>/ (</w:t>
      </w:r>
      <w:r w:rsidRPr="00F37818">
        <w:rPr>
          <w:b/>
          <w:sz w:val="26"/>
          <w:szCs w:val="28"/>
        </w:rPr>
        <w:t xml:space="preserve">1 961 417,45 </w:t>
      </w:r>
      <w:r w:rsidRPr="00F37818">
        <w:rPr>
          <w:sz w:val="26"/>
          <w:szCs w:val="28"/>
        </w:rPr>
        <w:t xml:space="preserve">+ </w:t>
      </w:r>
      <w:r w:rsidRPr="00F37818">
        <w:rPr>
          <w:b/>
          <w:sz w:val="26"/>
          <w:szCs w:val="28"/>
        </w:rPr>
        <w:t>1 307 611,63</w:t>
      </w:r>
      <w:r w:rsidRPr="00F37818">
        <w:rPr>
          <w:sz w:val="26"/>
          <w:szCs w:val="28"/>
        </w:rPr>
        <w:t xml:space="preserve">)= </w:t>
      </w:r>
      <w:r w:rsidRPr="00F37818">
        <w:rPr>
          <w:b/>
          <w:sz w:val="26"/>
          <w:szCs w:val="28"/>
        </w:rPr>
        <w:t>0,6</w:t>
      </w:r>
      <w:r w:rsidRPr="00F37818">
        <w:rPr>
          <w:sz w:val="26"/>
          <w:szCs w:val="28"/>
        </w:rPr>
        <w:t xml:space="preserve"> ,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2усл.= </w:t>
      </w:r>
      <w:r w:rsidRPr="00F37818">
        <w:rPr>
          <w:b/>
          <w:sz w:val="26"/>
          <w:szCs w:val="28"/>
        </w:rPr>
        <w:t>1 307 611,63</w:t>
      </w:r>
      <w:r w:rsidRPr="00F37818">
        <w:rPr>
          <w:sz w:val="26"/>
          <w:szCs w:val="28"/>
        </w:rPr>
        <w:t>/ (</w:t>
      </w:r>
      <w:r w:rsidRPr="00F37818">
        <w:rPr>
          <w:b/>
          <w:sz w:val="26"/>
          <w:szCs w:val="28"/>
        </w:rPr>
        <w:t xml:space="preserve">1 961 417,45 </w:t>
      </w:r>
      <w:r w:rsidRPr="00F37818">
        <w:rPr>
          <w:sz w:val="26"/>
          <w:szCs w:val="28"/>
        </w:rPr>
        <w:t xml:space="preserve">+ </w:t>
      </w:r>
      <w:r w:rsidRPr="00F37818">
        <w:rPr>
          <w:b/>
          <w:sz w:val="26"/>
          <w:szCs w:val="28"/>
        </w:rPr>
        <w:t>1 307 611,63</w:t>
      </w:r>
      <w:r w:rsidRPr="00F37818">
        <w:rPr>
          <w:sz w:val="26"/>
          <w:szCs w:val="28"/>
        </w:rPr>
        <w:t xml:space="preserve">)= </w:t>
      </w:r>
      <w:r w:rsidRPr="00F37818">
        <w:rPr>
          <w:b/>
          <w:sz w:val="26"/>
          <w:szCs w:val="28"/>
        </w:rPr>
        <w:t>0,4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 xml:space="preserve">где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1" o:spid="_x0000_i1134" type="#_x0000_t75" style="width:27.75pt;height:26.25pt;visibility:visible">
            <v:imagedata r:id="rId27" o:title=""/>
          </v:shape>
        </w:pict>
      </w:r>
      <w:r w:rsidRPr="00F37818">
        <w:rPr>
          <w:sz w:val="26"/>
          <w:szCs w:val="28"/>
        </w:rPr>
        <w:t xml:space="preserve"> - величина прямых расходов на предоставление i-й социальной услуги.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20" o:spid="_x0000_i1135" type="#_x0000_t75" style="width:45pt;height:26.25pt;visibility:visible">
            <v:imagedata r:id="rId28" o:title=""/>
          </v:shape>
        </w:pict>
      </w:r>
      <w:r w:rsidRPr="00F37818">
        <w:rPr>
          <w:sz w:val="26"/>
          <w:szCs w:val="28"/>
        </w:rPr>
        <w:t>),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9" o:spid="_x0000_i1136" type="#_x0000_t75" style="width:138pt;height:26.25pt;visibility:visible">
            <v:imagedata r:id="rId29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3730EA">
        <w:rPr>
          <w:sz w:val="26"/>
          <w:szCs w:val="28"/>
          <w:u w:val="single"/>
        </w:rPr>
        <w:t>1усл</w:t>
      </w:r>
      <w:r w:rsidRPr="00F37818">
        <w:rPr>
          <w:sz w:val="26"/>
          <w:szCs w:val="28"/>
        </w:rPr>
        <w:t xml:space="preserve">.= 1 727 600* 0,2800= </w:t>
      </w:r>
      <w:r w:rsidRPr="00F37818">
        <w:rPr>
          <w:b/>
          <w:sz w:val="26"/>
          <w:szCs w:val="28"/>
        </w:rPr>
        <w:t>483 728,00</w:t>
      </w:r>
      <w:r w:rsidRPr="00F37818">
        <w:rPr>
          <w:sz w:val="26"/>
          <w:szCs w:val="28"/>
        </w:rPr>
        <w:t xml:space="preserve"> ,</w:t>
      </w:r>
      <w:r>
        <w:rPr>
          <w:sz w:val="26"/>
          <w:szCs w:val="28"/>
        </w:rPr>
        <w:t xml:space="preserve">     </w:t>
      </w:r>
      <w:r w:rsidRPr="003730EA">
        <w:rPr>
          <w:sz w:val="26"/>
          <w:szCs w:val="28"/>
          <w:u w:val="single"/>
        </w:rPr>
        <w:t>2усл</w:t>
      </w:r>
      <w:r w:rsidRPr="00F37818">
        <w:rPr>
          <w:sz w:val="26"/>
          <w:szCs w:val="28"/>
        </w:rPr>
        <w:t xml:space="preserve">.= 1 727 600* 0,1867= </w:t>
      </w:r>
      <w:r w:rsidRPr="00F37818">
        <w:rPr>
          <w:b/>
          <w:sz w:val="26"/>
          <w:szCs w:val="28"/>
        </w:rPr>
        <w:t>322 542,92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8" o:spid="_x0000_i1137" type="#_x0000_t75" style="width:36.75pt;height:26.25pt;visibility:visible">
            <v:imagedata r:id="rId30" o:title=""/>
          </v:shape>
        </w:pict>
      </w:r>
      <w:r w:rsidRPr="00F37818">
        <w:rPr>
          <w:sz w:val="26"/>
          <w:szCs w:val="28"/>
        </w:rPr>
        <w:t xml:space="preserve"> - общехозяйственные расходы;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7" o:spid="_x0000_i1138" type="#_x0000_t75" style="width:19.5pt;height:24pt;visibility:visible">
            <v:imagedata r:id="rId31" o:title=""/>
          </v:shape>
        </w:pict>
      </w:r>
      <w:r w:rsidRPr="00F37818">
        <w:rPr>
          <w:sz w:val="26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7. Общехозяйственные расходы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6" o:spid="_x0000_i1139" type="#_x0000_t75" style="width:36.75pt;height:26.25pt;visibility:visible">
            <v:imagedata r:id="rId30" o:title=""/>
          </v:shape>
        </w:pict>
      </w:r>
      <w:r w:rsidRPr="00F37818">
        <w:rPr>
          <w:sz w:val="26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5" o:spid="_x0000_i1140" type="#_x0000_t75" style="width:209.25pt;height:26.25pt;visibility:visible">
            <v:imagedata r:id="rId32" o:title=""/>
          </v:shape>
        </w:pict>
      </w:r>
      <w:r w:rsidRPr="00F37818">
        <w:rPr>
          <w:sz w:val="26"/>
          <w:szCs w:val="28"/>
        </w:rPr>
        <w:t xml:space="preserve">, 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= 38400+ 1094100+ 595100= </w:t>
      </w:r>
      <w:r w:rsidRPr="00F37818">
        <w:rPr>
          <w:b/>
          <w:sz w:val="26"/>
          <w:szCs w:val="28"/>
        </w:rPr>
        <w:t>1 727 600,00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4" o:spid="_x0000_i1141" type="#_x0000_t75" style="width:17.25pt;height:24pt;visibility:visible">
            <v:imagedata r:id="rId33" o:title=""/>
          </v:shape>
        </w:pict>
      </w:r>
      <w:r w:rsidRPr="00F37818">
        <w:rPr>
          <w:sz w:val="26"/>
          <w:szCs w:val="28"/>
        </w:rPr>
        <w:t xml:space="preserve"> - расходы на оказание услуг связи – 38400,00;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3" o:spid="_x0000_i1142" type="#_x0000_t75" style="width:17.25pt;height:24pt;visibility:visible">
            <v:imagedata r:id="rId34" o:title=""/>
          </v:shape>
        </w:pict>
      </w:r>
      <w:r w:rsidRPr="00F37818">
        <w:rPr>
          <w:sz w:val="26"/>
          <w:szCs w:val="28"/>
        </w:rPr>
        <w:t xml:space="preserve"> - расходы на оказание коммунальных услуг – 1094100,00;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2" o:spid="_x0000_i1143" type="#_x0000_t75" style="width:19.5pt;height:24pt;visibility:visible">
            <v:imagedata r:id="rId35" o:title=""/>
          </v:shape>
        </w:pict>
      </w:r>
      <w:r w:rsidRPr="00F37818">
        <w:rPr>
          <w:sz w:val="26"/>
          <w:szCs w:val="28"/>
        </w:rPr>
        <w:t xml:space="preserve"> - материальные затраты – 0;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11" o:spid="_x0000_i1144" type="#_x0000_t75" style="width:17.25pt;height:24pt;visibility:visible">
            <v:imagedata r:id="rId36" o:title=""/>
          </v:shape>
        </w:pict>
      </w:r>
      <w:r w:rsidRPr="00F37818">
        <w:rPr>
          <w:sz w:val="26"/>
          <w:szCs w:val="28"/>
        </w:rPr>
        <w:t xml:space="preserve"> - расходы на оказание транспортных услуг – 0;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0" o:spid="_x0000_i1145" type="#_x0000_t75" style="width:21.75pt;height:26.25pt;visibility:visible">
            <v:imagedata r:id="rId37" o:title=""/>
          </v:shape>
        </w:pict>
      </w:r>
      <w:r w:rsidRPr="00F37818">
        <w:rPr>
          <w:sz w:val="26"/>
          <w:szCs w:val="28"/>
        </w:rPr>
        <w:t xml:space="preserve"> - прочие расходы – 595100,00.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9" o:spid="_x0000_i1146" type="#_x0000_t75" style="width:19.5pt;height:24pt;visibility:visible">
            <v:imagedata r:id="rId31" o:title=""/>
          </v:shape>
        </w:pict>
      </w:r>
      <w:r w:rsidRPr="00F37818">
        <w:rPr>
          <w:sz w:val="26"/>
          <w:szCs w:val="28"/>
        </w:rPr>
        <w:t>), определяется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6"/>
          <w:sz w:val="26"/>
          <w:szCs w:val="28"/>
          <w:lang w:eastAsia="ru-RU"/>
        </w:rPr>
        <w:pict>
          <v:shape id="Рисунок 8" o:spid="_x0000_i1147" type="#_x0000_t75" style="width:188.25pt;height:30pt;visibility:visible">
            <v:imagedata r:id="rId38" o:title=""/>
          </v:shape>
        </w:pict>
      </w:r>
      <w:r w:rsidRPr="00F37818">
        <w:rPr>
          <w:sz w:val="26"/>
          <w:szCs w:val="28"/>
        </w:rPr>
        <w:t>,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1усл. = 946620/ (1577700+1803100) = </w:t>
      </w:r>
      <w:r w:rsidRPr="00F37818">
        <w:rPr>
          <w:b/>
          <w:sz w:val="26"/>
          <w:szCs w:val="28"/>
        </w:rPr>
        <w:t>0,2800</w:t>
      </w:r>
      <w:r w:rsidRPr="00F37818">
        <w:rPr>
          <w:sz w:val="26"/>
          <w:szCs w:val="28"/>
        </w:rPr>
        <w:t xml:space="preserve"> ,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 xml:space="preserve">2усл. = 631080/ (2026031+2049369) = </w:t>
      </w:r>
      <w:r w:rsidRPr="00F37818">
        <w:rPr>
          <w:b/>
          <w:sz w:val="26"/>
          <w:szCs w:val="28"/>
        </w:rPr>
        <w:t>0,1867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2"/>
          <w:sz w:val="26"/>
          <w:szCs w:val="28"/>
          <w:lang w:eastAsia="ru-RU"/>
        </w:rPr>
        <w:pict>
          <v:shape id="Рисунок 7" o:spid="_x0000_i1148" type="#_x0000_t75" style="width:27.75pt;height:24pt;visibility:visible">
            <v:imagedata r:id="rId39" o:title=""/>
          </v:shape>
        </w:pict>
      </w:r>
      <w:r w:rsidRPr="00F37818">
        <w:rPr>
          <w:sz w:val="26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6" o:spid="_x0000_i1149" type="#_x0000_t75" style="width:30pt;height:26.25pt;visibility:visible">
            <v:imagedata r:id="rId40" o:title=""/>
          </v:shape>
        </w:pict>
      </w:r>
      <w:r w:rsidRPr="00F37818">
        <w:rPr>
          <w:sz w:val="26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9. Величина косвенных общехозяйственных расходов (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5" o:spid="_x0000_i1150" type="#_x0000_t75" style="width:54pt;height:26.25pt;visibility:visible">
            <v:imagedata r:id="rId41" o:title=""/>
          </v:shape>
        </w:pict>
      </w:r>
      <w:r w:rsidRPr="00F37818">
        <w:rPr>
          <w:sz w:val="26"/>
          <w:szCs w:val="28"/>
        </w:rPr>
        <w:t>) рассчитывается по формуле:</w:t>
      </w:r>
    </w:p>
    <w:p w:rsidR="005D6C52" w:rsidRPr="00F37818" w:rsidRDefault="005D6C52" w:rsidP="006601C6">
      <w:pPr>
        <w:jc w:val="center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4" o:spid="_x0000_i1151" type="#_x0000_t75" style="width:181.5pt;height:27.75pt;visibility:visible">
            <v:imagedata r:id="rId42" o:title=""/>
          </v:shape>
        </w:pict>
      </w:r>
      <w:r w:rsidRPr="00F37818">
        <w:rPr>
          <w:sz w:val="26"/>
          <w:szCs w:val="28"/>
        </w:rPr>
        <w:t xml:space="preserve">, </w:t>
      </w:r>
    </w:p>
    <w:p w:rsidR="005D6C52" w:rsidRPr="00F37818" w:rsidRDefault="005D6C52" w:rsidP="003730EA">
      <w:pPr>
        <w:jc w:val="center"/>
        <w:rPr>
          <w:sz w:val="26"/>
          <w:szCs w:val="28"/>
        </w:rPr>
      </w:pPr>
      <w:r w:rsidRPr="00F37818">
        <w:rPr>
          <w:sz w:val="26"/>
          <w:szCs w:val="28"/>
        </w:rPr>
        <w:t>= 1727600,00- (483728</w:t>
      </w:r>
      <w:r w:rsidRPr="00F37818">
        <w:rPr>
          <w:b/>
          <w:sz w:val="26"/>
          <w:szCs w:val="28"/>
        </w:rPr>
        <w:t>,</w:t>
      </w:r>
      <w:r w:rsidRPr="00F37818">
        <w:rPr>
          <w:sz w:val="26"/>
          <w:szCs w:val="28"/>
        </w:rPr>
        <w:t xml:space="preserve">00+ 322542,92)= </w:t>
      </w:r>
      <w:r w:rsidRPr="00F37818">
        <w:rPr>
          <w:b/>
          <w:sz w:val="26"/>
          <w:szCs w:val="28"/>
        </w:rPr>
        <w:t>921 329,08</w:t>
      </w:r>
    </w:p>
    <w:p w:rsidR="005D6C52" w:rsidRPr="00F37818" w:rsidRDefault="005D6C52" w:rsidP="003730EA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3" o:spid="_x0000_i1152" type="#_x0000_t75" style="width:36.75pt;height:26.25pt;visibility:visible">
            <v:imagedata r:id="rId43" o:title=""/>
          </v:shape>
        </w:pict>
      </w:r>
      <w:r w:rsidRPr="00F37818">
        <w:rPr>
          <w:sz w:val="26"/>
          <w:szCs w:val="28"/>
        </w:rPr>
        <w:t xml:space="preserve"> - общехозяйственные расходы;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676C3C">
        <w:rPr>
          <w:noProof/>
          <w:position w:val="-14"/>
          <w:sz w:val="26"/>
          <w:szCs w:val="28"/>
          <w:lang w:eastAsia="ru-RU"/>
        </w:rPr>
        <w:pict>
          <v:shape id="Рисунок 1" o:spid="_x0000_i1153" type="#_x0000_t75" style="width:45pt;height:26.25pt;visibility:visible">
            <v:imagedata r:id="rId44" o:title=""/>
          </v:shape>
        </w:pict>
      </w:r>
      <w:r w:rsidRPr="00F37818">
        <w:rPr>
          <w:sz w:val="26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а) услуги связи;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б) коммунальные услуги;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в) транспортные услуги;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г) материальные затраты;</w:t>
      </w:r>
    </w:p>
    <w:p w:rsidR="005D6C52" w:rsidRPr="00F37818" w:rsidRDefault="005D6C52" w:rsidP="006601C6">
      <w:pPr>
        <w:ind w:firstLine="540"/>
        <w:jc w:val="both"/>
        <w:rPr>
          <w:sz w:val="26"/>
          <w:szCs w:val="28"/>
        </w:rPr>
      </w:pPr>
      <w:r w:rsidRPr="00F37818">
        <w:rPr>
          <w:sz w:val="26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5D6C52" w:rsidRPr="00F37818" w:rsidRDefault="005D6C52" w:rsidP="006601C6">
      <w:pPr>
        <w:rPr>
          <w:sz w:val="26"/>
          <w:szCs w:val="28"/>
        </w:rPr>
      </w:pPr>
    </w:p>
    <w:p w:rsidR="005D6C52" w:rsidRPr="00F37818" w:rsidRDefault="005D6C52" w:rsidP="00514584">
      <w:pPr>
        <w:rPr>
          <w:sz w:val="26"/>
          <w:szCs w:val="28"/>
        </w:rPr>
      </w:pPr>
    </w:p>
    <w:p w:rsidR="005D6C52" w:rsidRPr="00F37818" w:rsidRDefault="005D6C52" w:rsidP="003730E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kern w:val="2"/>
          <w:sz w:val="26"/>
          <w:szCs w:val="28"/>
          <w:lang w:eastAsia="ru-RU"/>
        </w:rPr>
      </w:pPr>
    </w:p>
    <w:p w:rsidR="005D6C52" w:rsidRPr="00F37818" w:rsidRDefault="005D6C52" w:rsidP="006B2B5E">
      <w:pPr>
        <w:rPr>
          <w:sz w:val="26"/>
          <w:szCs w:val="28"/>
          <w:lang w:eastAsia="ru-RU"/>
        </w:rPr>
      </w:pPr>
      <w:r>
        <w:rPr>
          <w:sz w:val="26"/>
          <w:szCs w:val="28"/>
          <w:lang w:eastAsia="ru-RU"/>
        </w:rPr>
        <w:t xml:space="preserve">   </w:t>
      </w:r>
      <w:r w:rsidRPr="00F37818">
        <w:rPr>
          <w:sz w:val="26"/>
          <w:szCs w:val="28"/>
          <w:lang w:eastAsia="ru-RU"/>
        </w:rPr>
        <w:t>Ведущий специалист</w:t>
      </w:r>
    </w:p>
    <w:p w:rsidR="005D6C52" w:rsidRPr="00F37818" w:rsidRDefault="005D6C52" w:rsidP="006B2B5E">
      <w:pPr>
        <w:rPr>
          <w:sz w:val="26"/>
          <w:szCs w:val="28"/>
          <w:lang w:eastAsia="ru-RU"/>
        </w:rPr>
      </w:pPr>
      <w:r>
        <w:rPr>
          <w:sz w:val="26"/>
          <w:szCs w:val="28"/>
          <w:lang w:eastAsia="ru-RU"/>
        </w:rPr>
        <w:t xml:space="preserve">   </w:t>
      </w:r>
      <w:r w:rsidRPr="00F37818">
        <w:rPr>
          <w:sz w:val="26"/>
          <w:szCs w:val="28"/>
          <w:lang w:eastAsia="ru-RU"/>
        </w:rPr>
        <w:t>по делопроизводству и архивной работе</w:t>
      </w:r>
      <w:r w:rsidRPr="00F37818">
        <w:rPr>
          <w:sz w:val="26"/>
          <w:szCs w:val="28"/>
          <w:lang w:eastAsia="ru-RU"/>
        </w:rPr>
        <w:tab/>
      </w:r>
      <w:r w:rsidRPr="00F37818">
        <w:rPr>
          <w:sz w:val="26"/>
          <w:szCs w:val="28"/>
          <w:lang w:eastAsia="ru-RU"/>
        </w:rPr>
        <w:tab/>
      </w:r>
      <w:r w:rsidRPr="00F37818">
        <w:rPr>
          <w:sz w:val="26"/>
          <w:szCs w:val="28"/>
          <w:lang w:eastAsia="ru-RU"/>
        </w:rPr>
        <w:tab/>
        <w:t xml:space="preserve">    </w:t>
      </w:r>
      <w:r w:rsidRPr="00F37818">
        <w:rPr>
          <w:sz w:val="26"/>
          <w:szCs w:val="28"/>
          <w:lang w:eastAsia="ru-RU"/>
        </w:rPr>
        <w:tab/>
        <w:t xml:space="preserve">  Т.В.Толстолуцкая</w:t>
      </w:r>
    </w:p>
    <w:p w:rsidR="005D6C52" w:rsidRPr="00F37818" w:rsidRDefault="005D6C52" w:rsidP="006B2B5E">
      <w:pPr>
        <w:autoSpaceDE w:val="0"/>
        <w:autoSpaceDN w:val="0"/>
        <w:adjustRightInd w:val="0"/>
        <w:spacing w:line="235" w:lineRule="auto"/>
        <w:jc w:val="center"/>
        <w:rPr>
          <w:sz w:val="26"/>
          <w:szCs w:val="28"/>
          <w:lang w:eastAsia="ru-RU"/>
        </w:rPr>
      </w:pPr>
    </w:p>
    <w:sectPr w:rsidR="005D6C52" w:rsidRPr="00F37818" w:rsidSect="00F37818">
      <w:pgSz w:w="11906" w:h="16838" w:code="9"/>
      <w:pgMar w:top="624" w:right="624" w:bottom="567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ED9"/>
    <w:rsid w:val="00002CC4"/>
    <w:rsid w:val="00002EE3"/>
    <w:rsid w:val="00006630"/>
    <w:rsid w:val="000208A6"/>
    <w:rsid w:val="000210BD"/>
    <w:rsid w:val="000212FE"/>
    <w:rsid w:val="00022CB4"/>
    <w:rsid w:val="00024478"/>
    <w:rsid w:val="00031A0C"/>
    <w:rsid w:val="00033437"/>
    <w:rsid w:val="0004071D"/>
    <w:rsid w:val="00042A41"/>
    <w:rsid w:val="000503B6"/>
    <w:rsid w:val="00063CFB"/>
    <w:rsid w:val="00070A41"/>
    <w:rsid w:val="000743DD"/>
    <w:rsid w:val="00077584"/>
    <w:rsid w:val="00081214"/>
    <w:rsid w:val="00091FFB"/>
    <w:rsid w:val="000A25DD"/>
    <w:rsid w:val="000A2815"/>
    <w:rsid w:val="000A384F"/>
    <w:rsid w:val="000A414D"/>
    <w:rsid w:val="000A7549"/>
    <w:rsid w:val="000B4910"/>
    <w:rsid w:val="000C41DF"/>
    <w:rsid w:val="000D2DF8"/>
    <w:rsid w:val="000D3F06"/>
    <w:rsid w:val="000E15E5"/>
    <w:rsid w:val="000E2410"/>
    <w:rsid w:val="000F346E"/>
    <w:rsid w:val="000F5393"/>
    <w:rsid w:val="000F71B6"/>
    <w:rsid w:val="00100122"/>
    <w:rsid w:val="00106A97"/>
    <w:rsid w:val="00111A44"/>
    <w:rsid w:val="001122D5"/>
    <w:rsid w:val="00113F36"/>
    <w:rsid w:val="001301AB"/>
    <w:rsid w:val="00134253"/>
    <w:rsid w:val="0013760A"/>
    <w:rsid w:val="00141560"/>
    <w:rsid w:val="00144D87"/>
    <w:rsid w:val="0014748B"/>
    <w:rsid w:val="0015598B"/>
    <w:rsid w:val="00163FEC"/>
    <w:rsid w:val="00165C6D"/>
    <w:rsid w:val="001663B3"/>
    <w:rsid w:val="00174848"/>
    <w:rsid w:val="0017609E"/>
    <w:rsid w:val="0018450E"/>
    <w:rsid w:val="0018745F"/>
    <w:rsid w:val="001A5A10"/>
    <w:rsid w:val="001B792E"/>
    <w:rsid w:val="001D1CCA"/>
    <w:rsid w:val="001D2F0B"/>
    <w:rsid w:val="001D7195"/>
    <w:rsid w:val="001E70B9"/>
    <w:rsid w:val="001E7F03"/>
    <w:rsid w:val="001F005A"/>
    <w:rsid w:val="001F3FD8"/>
    <w:rsid w:val="0020583E"/>
    <w:rsid w:val="00212B00"/>
    <w:rsid w:val="0021307F"/>
    <w:rsid w:val="00214FA8"/>
    <w:rsid w:val="002466CC"/>
    <w:rsid w:val="002520E9"/>
    <w:rsid w:val="002529F7"/>
    <w:rsid w:val="00256924"/>
    <w:rsid w:val="0026473C"/>
    <w:rsid w:val="00275D16"/>
    <w:rsid w:val="0029475A"/>
    <w:rsid w:val="002974F6"/>
    <w:rsid w:val="002A10DF"/>
    <w:rsid w:val="002A3776"/>
    <w:rsid w:val="002B2AAF"/>
    <w:rsid w:val="002B31B0"/>
    <w:rsid w:val="002B3FE7"/>
    <w:rsid w:val="002B501C"/>
    <w:rsid w:val="002C2C26"/>
    <w:rsid w:val="002C3718"/>
    <w:rsid w:val="002C51A3"/>
    <w:rsid w:val="002C6EEB"/>
    <w:rsid w:val="002D00FF"/>
    <w:rsid w:val="002D135F"/>
    <w:rsid w:val="002D4718"/>
    <w:rsid w:val="002D677B"/>
    <w:rsid w:val="00304EA2"/>
    <w:rsid w:val="00304F9E"/>
    <w:rsid w:val="003072AB"/>
    <w:rsid w:val="003172B6"/>
    <w:rsid w:val="0032160B"/>
    <w:rsid w:val="00323ABC"/>
    <w:rsid w:val="00323D9C"/>
    <w:rsid w:val="0032514C"/>
    <w:rsid w:val="00327613"/>
    <w:rsid w:val="00354B8E"/>
    <w:rsid w:val="00361705"/>
    <w:rsid w:val="00363256"/>
    <w:rsid w:val="003730EA"/>
    <w:rsid w:val="0037788B"/>
    <w:rsid w:val="00380BF4"/>
    <w:rsid w:val="003859B2"/>
    <w:rsid w:val="003A50E8"/>
    <w:rsid w:val="003A79E3"/>
    <w:rsid w:val="003B5453"/>
    <w:rsid w:val="003C0889"/>
    <w:rsid w:val="003C260D"/>
    <w:rsid w:val="003C5F90"/>
    <w:rsid w:val="003C6F34"/>
    <w:rsid w:val="003D6DCA"/>
    <w:rsid w:val="003E1D24"/>
    <w:rsid w:val="003E2FB2"/>
    <w:rsid w:val="003E4AD5"/>
    <w:rsid w:val="003F43D9"/>
    <w:rsid w:val="00402B51"/>
    <w:rsid w:val="00414D3A"/>
    <w:rsid w:val="00416998"/>
    <w:rsid w:val="00421641"/>
    <w:rsid w:val="00422345"/>
    <w:rsid w:val="004233CA"/>
    <w:rsid w:val="00425335"/>
    <w:rsid w:val="00437350"/>
    <w:rsid w:val="00444DBA"/>
    <w:rsid w:val="0045715D"/>
    <w:rsid w:val="00460B00"/>
    <w:rsid w:val="00473CC0"/>
    <w:rsid w:val="00475A0B"/>
    <w:rsid w:val="00484955"/>
    <w:rsid w:val="00491C04"/>
    <w:rsid w:val="004A168A"/>
    <w:rsid w:val="004A24BA"/>
    <w:rsid w:val="004A2E7A"/>
    <w:rsid w:val="004A5296"/>
    <w:rsid w:val="004B4504"/>
    <w:rsid w:val="004C0D9E"/>
    <w:rsid w:val="004C77D4"/>
    <w:rsid w:val="004D339C"/>
    <w:rsid w:val="004D7A93"/>
    <w:rsid w:val="004E6AA7"/>
    <w:rsid w:val="005047D3"/>
    <w:rsid w:val="00514584"/>
    <w:rsid w:val="0051540B"/>
    <w:rsid w:val="00517CC4"/>
    <w:rsid w:val="00520E7E"/>
    <w:rsid w:val="00534892"/>
    <w:rsid w:val="00547405"/>
    <w:rsid w:val="0055017E"/>
    <w:rsid w:val="005561D8"/>
    <w:rsid w:val="00556A9B"/>
    <w:rsid w:val="005655A8"/>
    <w:rsid w:val="005678C0"/>
    <w:rsid w:val="00570039"/>
    <w:rsid w:val="00570E36"/>
    <w:rsid w:val="00574A7E"/>
    <w:rsid w:val="00574DF8"/>
    <w:rsid w:val="00575658"/>
    <w:rsid w:val="00587BD9"/>
    <w:rsid w:val="00591199"/>
    <w:rsid w:val="0059192D"/>
    <w:rsid w:val="005A21EE"/>
    <w:rsid w:val="005A2D36"/>
    <w:rsid w:val="005A5C1D"/>
    <w:rsid w:val="005B3C2E"/>
    <w:rsid w:val="005B4ED6"/>
    <w:rsid w:val="005B514A"/>
    <w:rsid w:val="005D69B8"/>
    <w:rsid w:val="005D6C52"/>
    <w:rsid w:val="005F069A"/>
    <w:rsid w:val="005F10D2"/>
    <w:rsid w:val="005F4B72"/>
    <w:rsid w:val="006004E4"/>
    <w:rsid w:val="00602CBE"/>
    <w:rsid w:val="00604955"/>
    <w:rsid w:val="00610F12"/>
    <w:rsid w:val="00614914"/>
    <w:rsid w:val="00617C6C"/>
    <w:rsid w:val="006271D5"/>
    <w:rsid w:val="00631CE1"/>
    <w:rsid w:val="00634F18"/>
    <w:rsid w:val="0064079C"/>
    <w:rsid w:val="0064140E"/>
    <w:rsid w:val="0065214E"/>
    <w:rsid w:val="006531A4"/>
    <w:rsid w:val="0065402F"/>
    <w:rsid w:val="006601C6"/>
    <w:rsid w:val="00660B63"/>
    <w:rsid w:val="00671FA3"/>
    <w:rsid w:val="00676C3C"/>
    <w:rsid w:val="00684BD5"/>
    <w:rsid w:val="00694F4C"/>
    <w:rsid w:val="006A5A61"/>
    <w:rsid w:val="006A700F"/>
    <w:rsid w:val="006B2B5E"/>
    <w:rsid w:val="006B6BD9"/>
    <w:rsid w:val="006C057E"/>
    <w:rsid w:val="006C54FB"/>
    <w:rsid w:val="006E3511"/>
    <w:rsid w:val="006F04AE"/>
    <w:rsid w:val="006F3296"/>
    <w:rsid w:val="006F534A"/>
    <w:rsid w:val="006F5E8E"/>
    <w:rsid w:val="0071204D"/>
    <w:rsid w:val="00716396"/>
    <w:rsid w:val="00716E0A"/>
    <w:rsid w:val="00721FB0"/>
    <w:rsid w:val="007245D1"/>
    <w:rsid w:val="00726996"/>
    <w:rsid w:val="00752A76"/>
    <w:rsid w:val="007677C7"/>
    <w:rsid w:val="00773FE9"/>
    <w:rsid w:val="00774648"/>
    <w:rsid w:val="00781DB1"/>
    <w:rsid w:val="007928F9"/>
    <w:rsid w:val="007A686C"/>
    <w:rsid w:val="007B2B84"/>
    <w:rsid w:val="007B4AC3"/>
    <w:rsid w:val="007C21B0"/>
    <w:rsid w:val="007C21EF"/>
    <w:rsid w:val="007C3937"/>
    <w:rsid w:val="007D2480"/>
    <w:rsid w:val="007D57CB"/>
    <w:rsid w:val="007E0703"/>
    <w:rsid w:val="007F7196"/>
    <w:rsid w:val="008042EA"/>
    <w:rsid w:val="00804D33"/>
    <w:rsid w:val="00817B47"/>
    <w:rsid w:val="00821FF6"/>
    <w:rsid w:val="00837A60"/>
    <w:rsid w:val="008423E9"/>
    <w:rsid w:val="00842460"/>
    <w:rsid w:val="00853475"/>
    <w:rsid w:val="00867B53"/>
    <w:rsid w:val="00891CB1"/>
    <w:rsid w:val="008922D1"/>
    <w:rsid w:val="008A35DC"/>
    <w:rsid w:val="008A3F93"/>
    <w:rsid w:val="008C22B2"/>
    <w:rsid w:val="008D1804"/>
    <w:rsid w:val="008D4A45"/>
    <w:rsid w:val="008F723D"/>
    <w:rsid w:val="00903B40"/>
    <w:rsid w:val="00903D7A"/>
    <w:rsid w:val="0091602B"/>
    <w:rsid w:val="00941169"/>
    <w:rsid w:val="00957F64"/>
    <w:rsid w:val="00960619"/>
    <w:rsid w:val="009637FF"/>
    <w:rsid w:val="0097079D"/>
    <w:rsid w:val="00970FD1"/>
    <w:rsid w:val="00972FCD"/>
    <w:rsid w:val="00973C96"/>
    <w:rsid w:val="00973E91"/>
    <w:rsid w:val="0097758C"/>
    <w:rsid w:val="00981FE6"/>
    <w:rsid w:val="009B0D2B"/>
    <w:rsid w:val="009C4842"/>
    <w:rsid w:val="009C7633"/>
    <w:rsid w:val="009C7BC0"/>
    <w:rsid w:val="009D055F"/>
    <w:rsid w:val="009E06B6"/>
    <w:rsid w:val="009E5211"/>
    <w:rsid w:val="009F1D4F"/>
    <w:rsid w:val="009F29F1"/>
    <w:rsid w:val="00A01406"/>
    <w:rsid w:val="00A065A1"/>
    <w:rsid w:val="00A230F7"/>
    <w:rsid w:val="00A243C5"/>
    <w:rsid w:val="00A2578F"/>
    <w:rsid w:val="00A323BC"/>
    <w:rsid w:val="00A42E3C"/>
    <w:rsid w:val="00A46B30"/>
    <w:rsid w:val="00A60071"/>
    <w:rsid w:val="00A71B0D"/>
    <w:rsid w:val="00A929D9"/>
    <w:rsid w:val="00AA1CFE"/>
    <w:rsid w:val="00AA3279"/>
    <w:rsid w:val="00AB0BD2"/>
    <w:rsid w:val="00AC01C6"/>
    <w:rsid w:val="00AC0F7C"/>
    <w:rsid w:val="00AC5ABA"/>
    <w:rsid w:val="00AD1D18"/>
    <w:rsid w:val="00AD2961"/>
    <w:rsid w:val="00AD3122"/>
    <w:rsid w:val="00AD4723"/>
    <w:rsid w:val="00AE4A9B"/>
    <w:rsid w:val="00AF190A"/>
    <w:rsid w:val="00AF599D"/>
    <w:rsid w:val="00B20107"/>
    <w:rsid w:val="00B2217A"/>
    <w:rsid w:val="00B50D06"/>
    <w:rsid w:val="00B60B6E"/>
    <w:rsid w:val="00B628E6"/>
    <w:rsid w:val="00B63487"/>
    <w:rsid w:val="00B73900"/>
    <w:rsid w:val="00B91965"/>
    <w:rsid w:val="00BA1835"/>
    <w:rsid w:val="00BA53B8"/>
    <w:rsid w:val="00BB5ED8"/>
    <w:rsid w:val="00BD3D72"/>
    <w:rsid w:val="00BE51A1"/>
    <w:rsid w:val="00C00C6A"/>
    <w:rsid w:val="00C01889"/>
    <w:rsid w:val="00C136B5"/>
    <w:rsid w:val="00C13958"/>
    <w:rsid w:val="00C30A19"/>
    <w:rsid w:val="00C45822"/>
    <w:rsid w:val="00C50E48"/>
    <w:rsid w:val="00C51BB9"/>
    <w:rsid w:val="00C5673B"/>
    <w:rsid w:val="00C610CF"/>
    <w:rsid w:val="00C62244"/>
    <w:rsid w:val="00C6251E"/>
    <w:rsid w:val="00C64EC5"/>
    <w:rsid w:val="00C669CB"/>
    <w:rsid w:val="00C831E7"/>
    <w:rsid w:val="00C9075A"/>
    <w:rsid w:val="00C95588"/>
    <w:rsid w:val="00C95951"/>
    <w:rsid w:val="00CA5CE6"/>
    <w:rsid w:val="00CB05FA"/>
    <w:rsid w:val="00CB110B"/>
    <w:rsid w:val="00CB2962"/>
    <w:rsid w:val="00CB2D50"/>
    <w:rsid w:val="00CB45A6"/>
    <w:rsid w:val="00CC1940"/>
    <w:rsid w:val="00CC3CE8"/>
    <w:rsid w:val="00CD136E"/>
    <w:rsid w:val="00D042BF"/>
    <w:rsid w:val="00D1061A"/>
    <w:rsid w:val="00D14CAB"/>
    <w:rsid w:val="00D165D7"/>
    <w:rsid w:val="00D215CB"/>
    <w:rsid w:val="00D26736"/>
    <w:rsid w:val="00D33160"/>
    <w:rsid w:val="00D370FC"/>
    <w:rsid w:val="00D53CE8"/>
    <w:rsid w:val="00D54693"/>
    <w:rsid w:val="00D61890"/>
    <w:rsid w:val="00D62735"/>
    <w:rsid w:val="00D81219"/>
    <w:rsid w:val="00D91901"/>
    <w:rsid w:val="00D92570"/>
    <w:rsid w:val="00D96BD3"/>
    <w:rsid w:val="00DA2739"/>
    <w:rsid w:val="00DA3BC1"/>
    <w:rsid w:val="00DB0C1D"/>
    <w:rsid w:val="00DB0F24"/>
    <w:rsid w:val="00DB1F1C"/>
    <w:rsid w:val="00DB3F95"/>
    <w:rsid w:val="00DB643F"/>
    <w:rsid w:val="00DC28C5"/>
    <w:rsid w:val="00DC3EEC"/>
    <w:rsid w:val="00DD2B9F"/>
    <w:rsid w:val="00DD5872"/>
    <w:rsid w:val="00DD59F0"/>
    <w:rsid w:val="00DE117D"/>
    <w:rsid w:val="00DE5368"/>
    <w:rsid w:val="00DF13BC"/>
    <w:rsid w:val="00DF2516"/>
    <w:rsid w:val="00E11D31"/>
    <w:rsid w:val="00E16C28"/>
    <w:rsid w:val="00E172AE"/>
    <w:rsid w:val="00E26EDF"/>
    <w:rsid w:val="00E36B1C"/>
    <w:rsid w:val="00E40BF6"/>
    <w:rsid w:val="00E415E2"/>
    <w:rsid w:val="00E54347"/>
    <w:rsid w:val="00E567DD"/>
    <w:rsid w:val="00E61F5C"/>
    <w:rsid w:val="00E6739D"/>
    <w:rsid w:val="00E710C8"/>
    <w:rsid w:val="00E8275A"/>
    <w:rsid w:val="00E94008"/>
    <w:rsid w:val="00E95490"/>
    <w:rsid w:val="00E95744"/>
    <w:rsid w:val="00EC6FCF"/>
    <w:rsid w:val="00EC7B58"/>
    <w:rsid w:val="00ED6688"/>
    <w:rsid w:val="00EF0164"/>
    <w:rsid w:val="00EF2EBD"/>
    <w:rsid w:val="00EF6511"/>
    <w:rsid w:val="00F143C3"/>
    <w:rsid w:val="00F148D6"/>
    <w:rsid w:val="00F15157"/>
    <w:rsid w:val="00F1593E"/>
    <w:rsid w:val="00F37818"/>
    <w:rsid w:val="00F40969"/>
    <w:rsid w:val="00F50342"/>
    <w:rsid w:val="00F5601F"/>
    <w:rsid w:val="00F63F7A"/>
    <w:rsid w:val="00F71DDA"/>
    <w:rsid w:val="00F74383"/>
    <w:rsid w:val="00F765AF"/>
    <w:rsid w:val="00F8241A"/>
    <w:rsid w:val="00F86150"/>
    <w:rsid w:val="00FA1D22"/>
    <w:rsid w:val="00FA3A10"/>
    <w:rsid w:val="00FB1ED9"/>
    <w:rsid w:val="00FD2955"/>
    <w:rsid w:val="00FE1A93"/>
    <w:rsid w:val="00FE41B5"/>
    <w:rsid w:val="00FE55B1"/>
    <w:rsid w:val="00FF4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ED9"/>
    <w:rPr>
      <w:rFonts w:ascii="Times New Roman" w:eastAsia="Times New Roman" w:hAnsi="Times New Roman" w:cs="Roman PS"/>
      <w:sz w:val="20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F3296"/>
    <w:pPr>
      <w:keepNext/>
      <w:tabs>
        <w:tab w:val="num" w:pos="0"/>
      </w:tabs>
      <w:suppressAutoHyphens/>
      <w:ind w:left="576" w:hanging="576"/>
      <w:outlineLvl w:val="1"/>
    </w:pPr>
    <w:rPr>
      <w:rFonts w:cs="Times New Roman"/>
      <w:sz w:val="24"/>
      <w:lang w:val="en-US"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6F3296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BalloonText">
    <w:name w:val="Balloon Text"/>
    <w:basedOn w:val="Normal"/>
    <w:link w:val="BalloonTextChar"/>
    <w:uiPriority w:val="99"/>
    <w:semiHidden/>
    <w:rsid w:val="00FB1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B1ED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95588"/>
    <w:rPr>
      <w:rFonts w:cs="Times New Roman"/>
      <w:color w:val="808080"/>
    </w:rPr>
  </w:style>
  <w:style w:type="paragraph" w:customStyle="1" w:styleId="ConsPlusNormal">
    <w:name w:val="ConsPlusNormal"/>
    <w:uiPriority w:val="99"/>
    <w:rsid w:val="006F329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DD2B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98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18" Type="http://schemas.openxmlformats.org/officeDocument/2006/relationships/image" Target="media/image15.wmf"/><Relationship Id="rId26" Type="http://schemas.openxmlformats.org/officeDocument/2006/relationships/image" Target="media/image23.wmf"/><Relationship Id="rId39" Type="http://schemas.openxmlformats.org/officeDocument/2006/relationships/image" Target="media/image36.wmf"/><Relationship Id="rId3" Type="http://schemas.openxmlformats.org/officeDocument/2006/relationships/webSettings" Target="webSettings.xml"/><Relationship Id="rId21" Type="http://schemas.openxmlformats.org/officeDocument/2006/relationships/image" Target="media/image18.wmf"/><Relationship Id="rId34" Type="http://schemas.openxmlformats.org/officeDocument/2006/relationships/image" Target="media/image31.wmf"/><Relationship Id="rId42" Type="http://schemas.openxmlformats.org/officeDocument/2006/relationships/image" Target="media/image39.wmf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17" Type="http://schemas.openxmlformats.org/officeDocument/2006/relationships/image" Target="media/image14.wmf"/><Relationship Id="rId25" Type="http://schemas.openxmlformats.org/officeDocument/2006/relationships/image" Target="media/image22.wmf"/><Relationship Id="rId33" Type="http://schemas.openxmlformats.org/officeDocument/2006/relationships/image" Target="media/image30.wmf"/><Relationship Id="rId38" Type="http://schemas.openxmlformats.org/officeDocument/2006/relationships/image" Target="media/image35.wmf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wmf"/><Relationship Id="rId20" Type="http://schemas.openxmlformats.org/officeDocument/2006/relationships/image" Target="media/image17.wmf"/><Relationship Id="rId29" Type="http://schemas.openxmlformats.org/officeDocument/2006/relationships/image" Target="media/image26.wmf"/><Relationship Id="rId41" Type="http://schemas.openxmlformats.org/officeDocument/2006/relationships/image" Target="media/image38.wm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24" Type="http://schemas.openxmlformats.org/officeDocument/2006/relationships/image" Target="media/image21.wmf"/><Relationship Id="rId32" Type="http://schemas.openxmlformats.org/officeDocument/2006/relationships/image" Target="media/image29.wmf"/><Relationship Id="rId37" Type="http://schemas.openxmlformats.org/officeDocument/2006/relationships/image" Target="media/image34.wmf"/><Relationship Id="rId40" Type="http://schemas.openxmlformats.org/officeDocument/2006/relationships/image" Target="media/image37.wmf"/><Relationship Id="rId45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wmf"/><Relationship Id="rId23" Type="http://schemas.openxmlformats.org/officeDocument/2006/relationships/image" Target="media/image20.wmf"/><Relationship Id="rId28" Type="http://schemas.openxmlformats.org/officeDocument/2006/relationships/image" Target="media/image25.wmf"/><Relationship Id="rId36" Type="http://schemas.openxmlformats.org/officeDocument/2006/relationships/image" Target="media/image33.wmf"/><Relationship Id="rId10" Type="http://schemas.openxmlformats.org/officeDocument/2006/relationships/image" Target="media/image7.wmf"/><Relationship Id="rId19" Type="http://schemas.openxmlformats.org/officeDocument/2006/relationships/image" Target="media/image16.wmf"/><Relationship Id="rId31" Type="http://schemas.openxmlformats.org/officeDocument/2006/relationships/image" Target="media/image28.wmf"/><Relationship Id="rId44" Type="http://schemas.openxmlformats.org/officeDocument/2006/relationships/image" Target="media/image41.wmf"/><Relationship Id="rId4" Type="http://schemas.openxmlformats.org/officeDocument/2006/relationships/image" Target="media/image1.jpeg"/><Relationship Id="rId9" Type="http://schemas.openxmlformats.org/officeDocument/2006/relationships/image" Target="media/image6.wmf"/><Relationship Id="rId14" Type="http://schemas.openxmlformats.org/officeDocument/2006/relationships/image" Target="media/image11.wmf"/><Relationship Id="rId22" Type="http://schemas.openxmlformats.org/officeDocument/2006/relationships/image" Target="media/image19.wmf"/><Relationship Id="rId27" Type="http://schemas.openxmlformats.org/officeDocument/2006/relationships/image" Target="media/image24.wmf"/><Relationship Id="rId30" Type="http://schemas.openxmlformats.org/officeDocument/2006/relationships/image" Target="media/image27.wmf"/><Relationship Id="rId35" Type="http://schemas.openxmlformats.org/officeDocument/2006/relationships/image" Target="media/image32.wmf"/><Relationship Id="rId43" Type="http://schemas.openxmlformats.org/officeDocument/2006/relationships/image" Target="media/image4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12</Pages>
  <Words>3747</Words>
  <Characters>21361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2022-01-01T08:04:00Z</cp:lastPrinted>
  <dcterms:created xsi:type="dcterms:W3CDTF">2021-12-30T12:05:00Z</dcterms:created>
  <dcterms:modified xsi:type="dcterms:W3CDTF">2022-01-01T08:06:00Z</dcterms:modified>
</cp:coreProperties>
</file>